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BC436" w14:textId="77777777" w:rsidR="002128DA" w:rsidRDefault="002128DA" w:rsidP="002128DA">
      <w:pPr>
        <w:rPr>
          <w:lang w:val="en-US"/>
        </w:rPr>
      </w:pPr>
      <w:r>
        <w:rPr>
          <w:noProof/>
          <w:lang w:val="en-US"/>
        </w:rPr>
        <w:drawing>
          <wp:inline distT="0" distB="0" distL="0" distR="0" wp14:anchorId="43FADFED" wp14:editId="0A6D534E">
            <wp:extent cx="339429" cy="396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429" cy="396000"/>
                    </a:xfrm>
                    <a:prstGeom prst="rect">
                      <a:avLst/>
                    </a:prstGeom>
                  </pic:spPr>
                </pic:pic>
              </a:graphicData>
            </a:graphic>
          </wp:inline>
        </w:drawing>
      </w:r>
    </w:p>
    <w:p w14:paraId="78432BF9" w14:textId="77777777" w:rsidR="002128DA" w:rsidRPr="00990211" w:rsidRDefault="002128DA" w:rsidP="002128DA">
      <w:pPr>
        <w:pStyle w:val="LifecycleHeading"/>
        <w:rPr>
          <w:color w:val="B741AF" w:themeColor="accent4"/>
        </w:rPr>
      </w:pPr>
      <w:bookmarkStart w:id="0" w:name="_Toc111646588"/>
      <w:r w:rsidRPr="00990211">
        <w:rPr>
          <w:color w:val="B741AF" w:themeColor="accent4"/>
        </w:rPr>
        <w:t>Project Planning</w:t>
      </w:r>
      <w:bookmarkEnd w:id="0"/>
    </w:p>
    <w:p w14:paraId="159B0943" w14:textId="5E802AF0" w:rsidR="00930746" w:rsidRPr="00930746" w:rsidRDefault="00930746" w:rsidP="00930746">
      <w:pPr>
        <w:pStyle w:val="Heading1"/>
      </w:pPr>
      <w:r>
        <w:t xml:space="preserve">Project </w:t>
      </w:r>
      <w:r w:rsidR="00A14E95">
        <w:t>Communications Plan</w:t>
      </w:r>
      <w:r>
        <w:br/>
      </w:r>
    </w:p>
    <w:p w14:paraId="4EB29AA2" w14:textId="06381015" w:rsidR="00930746" w:rsidRDefault="00930746" w:rsidP="00F45873">
      <w:pPr>
        <w:pStyle w:val="Heading1"/>
        <w:pBdr>
          <w:bottom w:val="single" w:sz="4" w:space="1" w:color="B741AF" w:themeColor="accent4"/>
        </w:pBdr>
      </w:pPr>
      <w:r>
        <w:t>Project Name:</w:t>
      </w:r>
    </w:p>
    <w:p w14:paraId="72FC2B00" w14:textId="4BB400A5" w:rsidR="008400EB" w:rsidRPr="008400EB" w:rsidRDefault="008400EB" w:rsidP="008400EB"/>
    <w:tbl>
      <w:tblPr>
        <w:tblW w:w="5000" w:type="pct"/>
        <w:tblBorders>
          <w:top w:val="single" w:sz="4" w:space="0" w:color="B741AF" w:themeColor="accent4"/>
          <w:left w:val="single" w:sz="4" w:space="0" w:color="B741AF" w:themeColor="accent4"/>
          <w:bottom w:val="single" w:sz="4" w:space="0" w:color="B741AF" w:themeColor="accent4"/>
          <w:right w:val="single" w:sz="4" w:space="0" w:color="B741AF" w:themeColor="accent4"/>
          <w:insideH w:val="single" w:sz="4" w:space="0" w:color="B741AF" w:themeColor="accent4"/>
          <w:insideV w:val="single" w:sz="4" w:space="0" w:color="B741AF" w:themeColor="accent4"/>
        </w:tblBorders>
        <w:tblLook w:val="04A0" w:firstRow="1" w:lastRow="0" w:firstColumn="1" w:lastColumn="0" w:noHBand="0" w:noVBand="1"/>
      </w:tblPr>
      <w:tblGrid>
        <w:gridCol w:w="2508"/>
        <w:gridCol w:w="6546"/>
      </w:tblGrid>
      <w:tr w:rsidR="00F45873" w:rsidRPr="00F45873" w14:paraId="4D6A5A06" w14:textId="77777777" w:rsidTr="00F45873">
        <w:tc>
          <w:tcPr>
            <w:tcW w:w="1385" w:type="pct"/>
            <w:shd w:val="clear" w:color="auto" w:fill="auto"/>
            <w:vAlign w:val="center"/>
          </w:tcPr>
          <w:p w14:paraId="73D800C9" w14:textId="3644B9E9" w:rsidR="00F45873" w:rsidRPr="00F45873" w:rsidRDefault="00F45873" w:rsidP="004E6615">
            <w:pPr>
              <w:spacing w:line="276" w:lineRule="auto"/>
              <w:rPr>
                <w:b/>
                <w:szCs w:val="22"/>
              </w:rPr>
            </w:pPr>
            <w:r w:rsidRPr="00F45873">
              <w:rPr>
                <w:b/>
                <w:szCs w:val="22"/>
              </w:rPr>
              <w:t xml:space="preserve">Project Manager and </w:t>
            </w:r>
            <w:r w:rsidR="005174FE">
              <w:rPr>
                <w:b/>
                <w:szCs w:val="22"/>
              </w:rPr>
              <w:t>Project</w:t>
            </w:r>
            <w:r w:rsidRPr="00F45873">
              <w:rPr>
                <w:b/>
                <w:szCs w:val="22"/>
              </w:rPr>
              <w:t xml:space="preserve"> Sponsor</w:t>
            </w:r>
          </w:p>
        </w:tc>
        <w:tc>
          <w:tcPr>
            <w:tcW w:w="3615" w:type="pct"/>
            <w:shd w:val="clear" w:color="auto" w:fill="auto"/>
          </w:tcPr>
          <w:p w14:paraId="40A3225E" w14:textId="77777777" w:rsidR="00F45873" w:rsidRPr="00F45873" w:rsidRDefault="00F45873" w:rsidP="004E6615">
            <w:pPr>
              <w:rPr>
                <w:color w:val="D9D9D9"/>
                <w:szCs w:val="22"/>
              </w:rPr>
            </w:pPr>
          </w:p>
        </w:tc>
      </w:tr>
      <w:tr w:rsidR="00BB3BD9" w:rsidRPr="00F45873" w14:paraId="14D262A6" w14:textId="77777777" w:rsidTr="00F45873">
        <w:tc>
          <w:tcPr>
            <w:tcW w:w="1385" w:type="pct"/>
            <w:shd w:val="clear" w:color="auto" w:fill="auto"/>
            <w:vAlign w:val="center"/>
          </w:tcPr>
          <w:p w14:paraId="407EB0A7" w14:textId="0E78F8CC" w:rsidR="00BB3BD9" w:rsidRPr="00F45873" w:rsidRDefault="00BB3BD9" w:rsidP="004E6615">
            <w:pPr>
              <w:spacing w:line="276" w:lineRule="auto"/>
              <w:rPr>
                <w:b/>
                <w:szCs w:val="22"/>
              </w:rPr>
            </w:pPr>
            <w:r>
              <w:rPr>
                <w:b/>
                <w:szCs w:val="22"/>
              </w:rPr>
              <w:t>Date approved</w:t>
            </w:r>
          </w:p>
        </w:tc>
        <w:tc>
          <w:tcPr>
            <w:tcW w:w="3615" w:type="pct"/>
            <w:shd w:val="clear" w:color="auto" w:fill="auto"/>
          </w:tcPr>
          <w:p w14:paraId="574BDFB7" w14:textId="77777777" w:rsidR="00BB3BD9" w:rsidRPr="00F45873" w:rsidRDefault="00BB3BD9" w:rsidP="004E6615">
            <w:pPr>
              <w:rPr>
                <w:color w:val="D9D9D9"/>
                <w:szCs w:val="22"/>
              </w:rPr>
            </w:pPr>
          </w:p>
        </w:tc>
      </w:tr>
      <w:tr w:rsidR="00B371B8" w:rsidRPr="00F45873" w14:paraId="7D52CEB2" w14:textId="77777777" w:rsidTr="00F45873">
        <w:tc>
          <w:tcPr>
            <w:tcW w:w="1385" w:type="pct"/>
            <w:shd w:val="clear" w:color="auto" w:fill="auto"/>
            <w:vAlign w:val="center"/>
          </w:tcPr>
          <w:p w14:paraId="6A1E4D43" w14:textId="6D8AB5E8" w:rsidR="00B371B8" w:rsidRDefault="00B371B8" w:rsidP="004E6615">
            <w:pPr>
              <w:spacing w:line="276" w:lineRule="auto"/>
              <w:rPr>
                <w:b/>
                <w:szCs w:val="22"/>
              </w:rPr>
            </w:pPr>
            <w:r>
              <w:rPr>
                <w:b/>
                <w:szCs w:val="22"/>
              </w:rPr>
              <w:t>Version approved</w:t>
            </w:r>
          </w:p>
        </w:tc>
        <w:tc>
          <w:tcPr>
            <w:tcW w:w="3615" w:type="pct"/>
            <w:shd w:val="clear" w:color="auto" w:fill="auto"/>
          </w:tcPr>
          <w:p w14:paraId="2786E6D9" w14:textId="77777777" w:rsidR="00B371B8" w:rsidRPr="00F45873" w:rsidRDefault="00B371B8" w:rsidP="004E6615">
            <w:pPr>
              <w:rPr>
                <w:color w:val="D9D9D9"/>
                <w:szCs w:val="22"/>
              </w:rPr>
            </w:pPr>
          </w:p>
        </w:tc>
      </w:tr>
      <w:tr w:rsidR="009715F2" w:rsidRPr="00F45873" w14:paraId="1CD6C3B8" w14:textId="77777777" w:rsidTr="00F45873">
        <w:tc>
          <w:tcPr>
            <w:tcW w:w="1385" w:type="pct"/>
            <w:shd w:val="clear" w:color="auto" w:fill="auto"/>
            <w:vAlign w:val="center"/>
          </w:tcPr>
          <w:p w14:paraId="6FE2EB2F" w14:textId="3EBCCBC6" w:rsidR="009715F2" w:rsidRPr="00F45873" w:rsidRDefault="00C2491D" w:rsidP="004E6615">
            <w:pPr>
              <w:spacing w:line="276" w:lineRule="auto"/>
              <w:rPr>
                <w:b/>
                <w:szCs w:val="22"/>
              </w:rPr>
            </w:pPr>
            <w:r>
              <w:rPr>
                <w:b/>
                <w:szCs w:val="22"/>
              </w:rPr>
              <w:t xml:space="preserve">Supporting File Location </w:t>
            </w:r>
          </w:p>
        </w:tc>
        <w:tc>
          <w:tcPr>
            <w:tcW w:w="3615" w:type="pct"/>
            <w:shd w:val="clear" w:color="auto" w:fill="auto"/>
          </w:tcPr>
          <w:p w14:paraId="6F6550B9" w14:textId="5117BBEE" w:rsidR="009715F2" w:rsidRPr="004D44CD" w:rsidRDefault="00C2491D" w:rsidP="004E6615">
            <w:pPr>
              <w:rPr>
                <w:i/>
                <w:iCs/>
                <w:color w:val="D9D9D9"/>
                <w:szCs w:val="22"/>
              </w:rPr>
            </w:pPr>
            <w:proofErr w:type="gramStart"/>
            <w:r w:rsidRPr="004D44CD">
              <w:rPr>
                <w:i/>
                <w:iCs/>
                <w:color w:val="A6A6A6"/>
                <w:szCs w:val="22"/>
              </w:rPr>
              <w:t>E.g.</w:t>
            </w:r>
            <w:proofErr w:type="gramEnd"/>
            <w:r w:rsidRPr="004D44CD">
              <w:rPr>
                <w:i/>
                <w:iCs/>
                <w:color w:val="A6A6A6"/>
                <w:szCs w:val="22"/>
              </w:rPr>
              <w:t xml:space="preserve"> Project Plan file location</w:t>
            </w:r>
            <w:r w:rsidR="003D1C94" w:rsidRPr="004D44CD">
              <w:rPr>
                <w:i/>
                <w:iCs/>
                <w:color w:val="A6A6A6"/>
                <w:szCs w:val="22"/>
              </w:rPr>
              <w:t xml:space="preserve"> </w:t>
            </w:r>
          </w:p>
        </w:tc>
      </w:tr>
    </w:tbl>
    <w:p w14:paraId="72A9DABE" w14:textId="185276A4" w:rsidR="00C56295" w:rsidRDefault="006C01C0" w:rsidP="006602E2">
      <w:pPr>
        <w:pStyle w:val="Heading2"/>
      </w:pPr>
      <w:r>
        <w:rPr>
          <w:noProof/>
        </w:rPr>
        <mc:AlternateContent>
          <mc:Choice Requires="wps">
            <w:drawing>
              <wp:inline distT="0" distB="0" distL="0" distR="0" wp14:anchorId="2E9E3889" wp14:editId="4F6BDFC8">
                <wp:extent cx="5732891" cy="630820"/>
                <wp:effectExtent l="0" t="0" r="20320" b="19050"/>
                <wp:docPr id="16" name="Text Box 16"/>
                <wp:cNvGraphicFramePr/>
                <a:graphic xmlns:a="http://schemas.openxmlformats.org/drawingml/2006/main">
                  <a:graphicData uri="http://schemas.microsoft.com/office/word/2010/wordprocessingShape">
                    <wps:wsp>
                      <wps:cNvSpPr txBox="1"/>
                      <wps:spPr>
                        <a:xfrm>
                          <a:off x="0" y="0"/>
                          <a:ext cx="5732891" cy="630820"/>
                        </a:xfrm>
                        <a:prstGeom prst="rect">
                          <a:avLst/>
                        </a:prstGeom>
                        <a:solidFill>
                          <a:schemeClr val="bg1"/>
                        </a:solidFill>
                        <a:ln w="6350">
                          <a:solidFill>
                            <a:schemeClr val="accent4"/>
                          </a:solidFill>
                        </a:ln>
                      </wps:spPr>
                      <wps:txbx>
                        <w:txbxContent>
                          <w:p w14:paraId="7D1D3393" w14:textId="015BF73B" w:rsidR="006C01C0" w:rsidRPr="002F679C" w:rsidRDefault="006C01C0" w:rsidP="006C01C0">
                            <w:pPr>
                              <w:spacing w:after="0"/>
                              <w:rPr>
                                <w:bCs/>
                                <w:i/>
                              </w:rPr>
                            </w:pPr>
                            <w:r w:rsidRPr="002F679C">
                              <w:rPr>
                                <w:bCs/>
                                <w:i/>
                              </w:rPr>
                              <w:t xml:space="preserve">All Italicized text in this document is instructional and should be replaced before submitting to the </w:t>
                            </w:r>
                            <w:r w:rsidR="00212322" w:rsidRPr="002F679C">
                              <w:rPr>
                                <w:bCs/>
                                <w:i/>
                              </w:rPr>
                              <w:t xml:space="preserve">Project </w:t>
                            </w:r>
                            <w:r w:rsidRPr="002F679C">
                              <w:rPr>
                                <w:bCs/>
                                <w:i/>
                              </w:rPr>
                              <w:t>Sponsor for approval.</w:t>
                            </w:r>
                          </w:p>
                          <w:p w14:paraId="7E7C2482" w14:textId="27DE9B6C" w:rsidR="006C01C0" w:rsidRPr="002F679C" w:rsidRDefault="006C01C0" w:rsidP="006C01C0">
                            <w:pPr>
                              <w:spacing w:after="0"/>
                              <w:rPr>
                                <w:bCs/>
                                <w:i/>
                              </w:rPr>
                            </w:pPr>
                            <w:r w:rsidRPr="002F679C">
                              <w:rPr>
                                <w:bCs/>
                                <w:i/>
                              </w:rPr>
                              <w:t xml:space="preserve">Review and update the </w:t>
                            </w:r>
                            <w:r w:rsidR="002F679C" w:rsidRPr="002F679C">
                              <w:rPr>
                                <w:bCs/>
                                <w:i/>
                              </w:rPr>
                              <w:t>communications</w:t>
                            </w:r>
                            <w:r w:rsidRPr="002F679C">
                              <w:rPr>
                                <w:bCs/>
                                <w:i/>
                              </w:rPr>
                              <w:t xml:space="preserve"> plan as the project progresses to ensure it’s up to date.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type w14:anchorId="2E9E3889" id="_x0000_t202" coordsize="21600,21600" o:spt="202" path="m,l,21600r21600,l21600,xe">
                <v:stroke joinstyle="miter"/>
                <v:path gradientshapeok="t" o:connecttype="rect"/>
              </v:shapetype>
              <v:shape id="Text Box 16" o:spid="_x0000_s1026" type="#_x0000_t202" style="width:451.4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" fillcolor="white [3212]" strokecolor="#b741af [3207]" strokeweight=".5pt">
                <v:textbox style="mso-fit-shape-to-text:t" inset="2mm,2mm,2mm,2mm">
                  <w:txbxContent>
                    <w:p w14:paraId="7D1D3393" w14:textId="015BF73B" w:rsidR="006C01C0" w:rsidRPr="002F679C" w:rsidRDefault="006C01C0" w:rsidP="006C01C0">
                      <w:pPr>
                        <w:spacing w:after="0"/>
                        <w:rPr>
                          <w:bCs/>
                          <w:i/>
                        </w:rPr>
                      </w:pPr>
                      <w:r w:rsidRPr="002F679C">
                        <w:rPr>
                          <w:bCs/>
                          <w:i/>
                        </w:rPr>
                        <w:t xml:space="preserve">All Italicized text in this document is instructional and should be replaced before submitting to the </w:t>
                      </w:r>
                      <w:r w:rsidR="00212322" w:rsidRPr="002F679C">
                        <w:rPr>
                          <w:bCs/>
                          <w:i/>
                        </w:rPr>
                        <w:t xml:space="preserve">Project </w:t>
                      </w:r>
                      <w:r w:rsidRPr="002F679C">
                        <w:rPr>
                          <w:bCs/>
                          <w:i/>
                        </w:rPr>
                        <w:t>Sponsor for approval.</w:t>
                      </w:r>
                    </w:p>
                    <w:p w14:paraId="7E7C2482" w14:textId="27DE9B6C" w:rsidR="006C01C0" w:rsidRPr="002F679C" w:rsidRDefault="006C01C0" w:rsidP="006C01C0">
                      <w:pPr>
                        <w:spacing w:after="0"/>
                        <w:rPr>
                          <w:bCs/>
                          <w:i/>
                        </w:rPr>
                      </w:pPr>
                      <w:r w:rsidRPr="002F679C">
                        <w:rPr>
                          <w:bCs/>
                          <w:i/>
                        </w:rPr>
                        <w:t xml:space="preserve">Review and update the </w:t>
                      </w:r>
                      <w:r w:rsidR="002F679C" w:rsidRPr="002F679C">
                        <w:rPr>
                          <w:bCs/>
                          <w:i/>
                        </w:rPr>
                        <w:t>communications</w:t>
                      </w:r>
                      <w:r w:rsidRPr="002F679C">
                        <w:rPr>
                          <w:bCs/>
                          <w:i/>
                        </w:rPr>
                        <w:t xml:space="preserve"> plan as the project progresses to ensure it’s up to date.</w:t>
                      </w:r>
                    </w:p>
                  </w:txbxContent>
                </v:textbox>
                <w10:anchorlock/>
              </v:shape>
            </w:pict>
          </mc:Fallback>
        </mc:AlternateContent>
      </w:r>
    </w:p>
    <w:p w14:paraId="7AA93569" w14:textId="7E899B3F" w:rsidR="007C2DF4" w:rsidRPr="007C2DF4" w:rsidRDefault="007C2DF4" w:rsidP="007C2DF4">
      <w:pPr>
        <w:pStyle w:val="Heading2"/>
        <w:pBdr>
          <w:bottom w:val="single" w:sz="4" w:space="1" w:color="B741AF" w:themeColor="accent4"/>
        </w:pBdr>
      </w:pPr>
      <w:r>
        <w:t>Introduction</w:t>
      </w:r>
    </w:p>
    <w:p w14:paraId="1784DCC8" w14:textId="4E984C44" w:rsidR="003F5E09" w:rsidRDefault="0023040A" w:rsidP="00707FD6">
      <w:r w:rsidRPr="0023040A">
        <w:rPr>
          <w:i/>
          <w:iCs/>
        </w:rPr>
        <w:t xml:space="preserve">Brief overview – </w:t>
      </w:r>
      <w:r w:rsidR="00CF17D5">
        <w:rPr>
          <w:i/>
          <w:iCs/>
        </w:rPr>
        <w:t>d</w:t>
      </w:r>
      <w:r w:rsidRPr="0023040A">
        <w:rPr>
          <w:i/>
          <w:iCs/>
        </w:rPr>
        <w:t>efine the scope of the project. Why is the project necessary? Include brief overview of context</w:t>
      </w:r>
      <w:r w:rsidR="009B65AA">
        <w:rPr>
          <w:i/>
          <w:iCs/>
        </w:rPr>
        <w:t>.</w:t>
      </w:r>
    </w:p>
    <w:p w14:paraId="7865F79C" w14:textId="238588CE" w:rsidR="00993E33" w:rsidRDefault="00993E33" w:rsidP="00993E33">
      <w:pPr>
        <w:pStyle w:val="Heading2"/>
        <w:pBdr>
          <w:bottom w:val="single" w:sz="4" w:space="1" w:color="B741AF" w:themeColor="accent4"/>
        </w:pBdr>
      </w:pPr>
      <w:r>
        <w:t xml:space="preserve">Strategic Priorities </w:t>
      </w:r>
      <w:r w:rsidR="00F73563">
        <w:t xml:space="preserve">and </w:t>
      </w:r>
      <w:r>
        <w:t>Objectives</w:t>
      </w:r>
    </w:p>
    <w:p w14:paraId="7AD91FEB" w14:textId="0A84D876" w:rsidR="00993E33" w:rsidRPr="005669EF" w:rsidRDefault="00993E33" w:rsidP="00993E33">
      <w:pPr>
        <w:rPr>
          <w:i/>
          <w:iCs/>
        </w:rPr>
      </w:pPr>
      <w:r w:rsidRPr="005669EF">
        <w:rPr>
          <w:i/>
          <w:iCs/>
        </w:rPr>
        <w:t xml:space="preserve">Which of the </w:t>
      </w:r>
      <w:r w:rsidR="00F73563">
        <w:rPr>
          <w:i/>
          <w:iCs/>
        </w:rPr>
        <w:t>organisation’s</w:t>
      </w:r>
      <w:r w:rsidRPr="005669EF">
        <w:rPr>
          <w:i/>
          <w:iCs/>
        </w:rPr>
        <w:t xml:space="preserve"> priorities does your strategy contribute to achieving? </w:t>
      </w:r>
      <w:proofErr w:type="spellStart"/>
      <w:r w:rsidRPr="005669EF">
        <w:rPr>
          <w:i/>
          <w:iCs/>
        </w:rPr>
        <w:t>eg.</w:t>
      </w:r>
      <w:proofErr w:type="spellEnd"/>
      <w:r w:rsidRPr="005669EF">
        <w:rPr>
          <w:i/>
          <w:iCs/>
        </w:rPr>
        <w:t xml:space="preserve"> Strategic Plan, Strategic Priorities, </w:t>
      </w:r>
      <w:r w:rsidR="00F73563">
        <w:rPr>
          <w:i/>
          <w:iCs/>
        </w:rPr>
        <w:t>Organisation</w:t>
      </w:r>
      <w:r w:rsidRPr="005669EF">
        <w:rPr>
          <w:i/>
          <w:iCs/>
        </w:rPr>
        <w:t xml:space="preserve"> Communications Plan? What </w:t>
      </w:r>
      <w:r w:rsidR="00F73563">
        <w:rPr>
          <w:i/>
          <w:iCs/>
        </w:rPr>
        <w:t>organisation</w:t>
      </w:r>
      <w:r w:rsidR="003B6825">
        <w:rPr>
          <w:i/>
          <w:iCs/>
        </w:rPr>
        <w:t>al</w:t>
      </w:r>
      <w:r w:rsidRPr="005669EF">
        <w:rPr>
          <w:i/>
          <w:iCs/>
        </w:rPr>
        <w:t xml:space="preserve"> objectives does your communications </w:t>
      </w:r>
      <w:r w:rsidR="003B6825">
        <w:rPr>
          <w:i/>
          <w:iCs/>
        </w:rPr>
        <w:t>plan</w:t>
      </w:r>
      <w:r w:rsidRPr="005669EF">
        <w:rPr>
          <w:i/>
          <w:iCs/>
        </w:rPr>
        <w:t xml:space="preserve"> support? </w:t>
      </w:r>
    </w:p>
    <w:p w14:paraId="02DD05CB" w14:textId="77777777" w:rsidR="00993E33" w:rsidRDefault="00993E33" w:rsidP="00993E33">
      <w:pPr>
        <w:pStyle w:val="Heading2"/>
        <w:pBdr>
          <w:bottom w:val="single" w:sz="4" w:space="1" w:color="B741AF" w:themeColor="accent4"/>
        </w:pBdr>
      </w:pPr>
      <w:r>
        <w:t>Background/Situational Analysis</w:t>
      </w:r>
    </w:p>
    <w:p w14:paraId="7433FBC2" w14:textId="559EB95F" w:rsidR="00993E33" w:rsidRPr="0023040A" w:rsidRDefault="00993E33" w:rsidP="00993E33">
      <w:pPr>
        <w:rPr>
          <w:i/>
          <w:iCs/>
        </w:rPr>
      </w:pPr>
      <w:r w:rsidRPr="0023040A">
        <w:rPr>
          <w:i/>
          <w:iCs/>
        </w:rPr>
        <w:t xml:space="preserve">Detail relevant background information and describe any current activity that supports/underpins this </w:t>
      </w:r>
      <w:r w:rsidR="003517D4">
        <w:rPr>
          <w:i/>
          <w:iCs/>
        </w:rPr>
        <w:t>plan</w:t>
      </w:r>
      <w:r w:rsidRPr="0023040A">
        <w:rPr>
          <w:i/>
          <w:iCs/>
        </w:rPr>
        <w:t>.</w:t>
      </w:r>
    </w:p>
    <w:p w14:paraId="18D908DF" w14:textId="1608B95D" w:rsidR="00993E33" w:rsidRDefault="00993E33" w:rsidP="0023040A">
      <w:pPr>
        <w:pStyle w:val="Heading3"/>
      </w:pPr>
      <w:r>
        <w:t>SWOT Analysis</w:t>
      </w:r>
    </w:p>
    <w:p w14:paraId="097B5163" w14:textId="0960B92B" w:rsidR="00993E33" w:rsidRPr="007A0E77" w:rsidRDefault="00993E33" w:rsidP="00993E33">
      <w:pPr>
        <w:rPr>
          <w:i/>
          <w:iCs/>
        </w:rPr>
      </w:pPr>
      <w:r w:rsidRPr="0023040A">
        <w:rPr>
          <w:i/>
          <w:iCs/>
        </w:rPr>
        <w:t>List any Strengths, Weaknesses, Opportunities, Threats.</w:t>
      </w:r>
    </w:p>
    <w:p w14:paraId="5AEDF3D1" w14:textId="77777777" w:rsidR="00993E33" w:rsidRDefault="00993E33" w:rsidP="0023040A">
      <w:pPr>
        <w:pStyle w:val="Heading3"/>
      </w:pPr>
      <w:r>
        <w:t>Competitor Analysis</w:t>
      </w:r>
    </w:p>
    <w:p w14:paraId="694AFE6C" w14:textId="758F558E" w:rsidR="00993E33" w:rsidRPr="007A0E77" w:rsidRDefault="00993E33" w:rsidP="00993E33">
      <w:pPr>
        <w:rPr>
          <w:i/>
          <w:iCs/>
        </w:rPr>
      </w:pPr>
      <w:r w:rsidRPr="0023040A">
        <w:rPr>
          <w:i/>
          <w:iCs/>
        </w:rPr>
        <w:t>Include information on competing organisations/activities.</w:t>
      </w:r>
    </w:p>
    <w:p w14:paraId="7D0F5CDB" w14:textId="77777777" w:rsidR="00993E33" w:rsidRDefault="00993E33" w:rsidP="0023040A">
      <w:pPr>
        <w:pStyle w:val="Heading3"/>
      </w:pPr>
      <w:r>
        <w:lastRenderedPageBreak/>
        <w:t>Market Research</w:t>
      </w:r>
    </w:p>
    <w:p w14:paraId="516A45C7" w14:textId="5D4B7062" w:rsidR="00993E33" w:rsidRPr="0023040A" w:rsidRDefault="00993E33" w:rsidP="00993E33">
      <w:pPr>
        <w:rPr>
          <w:i/>
          <w:iCs/>
        </w:rPr>
      </w:pPr>
      <w:r w:rsidRPr="0023040A">
        <w:rPr>
          <w:i/>
          <w:iCs/>
        </w:rPr>
        <w:t xml:space="preserve">Detail any research that may have been undertaken or is available that has informed the </w:t>
      </w:r>
      <w:r w:rsidR="003517D4">
        <w:rPr>
          <w:i/>
          <w:iCs/>
        </w:rPr>
        <w:t>plan</w:t>
      </w:r>
      <w:r w:rsidRPr="0023040A">
        <w:rPr>
          <w:i/>
          <w:iCs/>
        </w:rPr>
        <w:t>, and may include:</w:t>
      </w:r>
    </w:p>
    <w:p w14:paraId="7503C5D2" w14:textId="5A6BF4D3" w:rsidR="00993E33" w:rsidRPr="0023040A" w:rsidRDefault="00993E33" w:rsidP="0023040A">
      <w:pPr>
        <w:pStyle w:val="ListParagraph"/>
        <w:numPr>
          <w:ilvl w:val="0"/>
          <w:numId w:val="23"/>
        </w:numPr>
        <w:rPr>
          <w:rFonts w:ascii="Calibre Regular" w:hAnsi="Calibre Regular"/>
          <w:i/>
          <w:iCs/>
        </w:rPr>
      </w:pPr>
      <w:r w:rsidRPr="0023040A">
        <w:rPr>
          <w:rFonts w:ascii="Calibre Regular" w:hAnsi="Calibre Regular"/>
          <w:i/>
          <w:iCs/>
        </w:rPr>
        <w:t>Primary Research - both qualitative and quantitative in nature (</w:t>
      </w:r>
      <w:proofErr w:type="spellStart"/>
      <w:proofErr w:type="gramStart"/>
      <w:r w:rsidRPr="0023040A">
        <w:rPr>
          <w:rFonts w:ascii="Calibre Regular" w:hAnsi="Calibre Regular"/>
          <w:i/>
          <w:iCs/>
        </w:rPr>
        <w:t>eg</w:t>
      </w:r>
      <w:proofErr w:type="spellEnd"/>
      <w:proofErr w:type="gramEnd"/>
      <w:r w:rsidRPr="0023040A">
        <w:rPr>
          <w:rFonts w:ascii="Calibre Regular" w:hAnsi="Calibre Regular"/>
          <w:i/>
          <w:iCs/>
        </w:rPr>
        <w:t xml:space="preserve"> focus groups, omnibus surveys) </w:t>
      </w:r>
    </w:p>
    <w:p w14:paraId="2CC90406" w14:textId="14BD8E41" w:rsidR="00993E33" w:rsidRPr="0023040A" w:rsidRDefault="00993E33" w:rsidP="0023040A">
      <w:pPr>
        <w:pStyle w:val="ListParagraph"/>
        <w:numPr>
          <w:ilvl w:val="0"/>
          <w:numId w:val="23"/>
        </w:numPr>
        <w:rPr>
          <w:rFonts w:ascii="Calibre Regular" w:hAnsi="Calibre Regular"/>
          <w:i/>
          <w:iCs/>
        </w:rPr>
      </w:pPr>
      <w:r w:rsidRPr="0023040A">
        <w:rPr>
          <w:rFonts w:ascii="Calibre Regular" w:hAnsi="Calibre Regular"/>
          <w:i/>
          <w:iCs/>
        </w:rPr>
        <w:t>Secondary Research – existing data and published research by external organisations (</w:t>
      </w:r>
      <w:proofErr w:type="spellStart"/>
      <w:proofErr w:type="gramStart"/>
      <w:r w:rsidRPr="0023040A">
        <w:rPr>
          <w:rFonts w:ascii="Calibre Regular" w:hAnsi="Calibre Regular"/>
          <w:i/>
          <w:iCs/>
        </w:rPr>
        <w:t>eg</w:t>
      </w:r>
      <w:proofErr w:type="spellEnd"/>
      <w:proofErr w:type="gramEnd"/>
      <w:r w:rsidRPr="0023040A">
        <w:rPr>
          <w:rFonts w:ascii="Calibre Regular" w:hAnsi="Calibre Regular"/>
          <w:i/>
          <w:iCs/>
        </w:rPr>
        <w:t xml:space="preserve"> Roy Morgan, ABS)</w:t>
      </w:r>
    </w:p>
    <w:p w14:paraId="04A29488" w14:textId="7AE1207E" w:rsidR="00993E33" w:rsidRPr="007A0E77" w:rsidRDefault="00993E33" w:rsidP="00993E33">
      <w:pPr>
        <w:pStyle w:val="ListParagraph"/>
        <w:numPr>
          <w:ilvl w:val="0"/>
          <w:numId w:val="23"/>
        </w:numPr>
        <w:rPr>
          <w:rFonts w:ascii="Calibre Regular" w:hAnsi="Calibre Regular"/>
          <w:i/>
          <w:iCs/>
        </w:rPr>
      </w:pPr>
      <w:r w:rsidRPr="0023040A">
        <w:rPr>
          <w:rFonts w:ascii="Calibre Regular" w:hAnsi="Calibre Regular"/>
          <w:i/>
          <w:iCs/>
        </w:rPr>
        <w:t xml:space="preserve">Pre campaign research - detail learnings from the research that may have been applied to the </w:t>
      </w:r>
      <w:r w:rsidR="000D1452">
        <w:rPr>
          <w:rFonts w:ascii="Calibre Regular" w:hAnsi="Calibre Regular"/>
          <w:i/>
          <w:iCs/>
        </w:rPr>
        <w:t>plan</w:t>
      </w:r>
      <w:r w:rsidRPr="0023040A">
        <w:rPr>
          <w:rFonts w:ascii="Calibre Regular" w:hAnsi="Calibre Regular"/>
          <w:i/>
          <w:iCs/>
        </w:rPr>
        <w:t>.</w:t>
      </w:r>
    </w:p>
    <w:p w14:paraId="6C28D00A" w14:textId="77777777" w:rsidR="00993E33" w:rsidRDefault="00993E33" w:rsidP="00993E33">
      <w:pPr>
        <w:pStyle w:val="Heading2"/>
        <w:pBdr>
          <w:bottom w:val="single" w:sz="4" w:space="1" w:color="B741AF" w:themeColor="accent4"/>
        </w:pBdr>
      </w:pPr>
      <w:r>
        <w:t>Project Management</w:t>
      </w:r>
    </w:p>
    <w:p w14:paraId="74C1F708" w14:textId="451C32DF" w:rsidR="00993E33" w:rsidRPr="0023040A" w:rsidRDefault="00993E33" w:rsidP="00993E33">
      <w:pPr>
        <w:rPr>
          <w:i/>
          <w:iCs/>
        </w:rPr>
      </w:pPr>
      <w:r w:rsidRPr="0023040A">
        <w:rPr>
          <w:i/>
          <w:iCs/>
        </w:rPr>
        <w:t>Who is responsible for this campaign? What contractors will be used (</w:t>
      </w:r>
      <w:proofErr w:type="spellStart"/>
      <w:proofErr w:type="gramStart"/>
      <w:r w:rsidRPr="0023040A">
        <w:rPr>
          <w:i/>
          <w:iCs/>
        </w:rPr>
        <w:t>ie</w:t>
      </w:r>
      <w:proofErr w:type="spellEnd"/>
      <w:proofErr w:type="gramEnd"/>
      <w:r w:rsidRPr="0023040A">
        <w:rPr>
          <w:i/>
          <w:iCs/>
        </w:rPr>
        <w:t xml:space="preserve"> </w:t>
      </w:r>
      <w:r w:rsidR="000D1452">
        <w:rPr>
          <w:i/>
          <w:iCs/>
        </w:rPr>
        <w:t>m</w:t>
      </w:r>
      <w:r w:rsidRPr="0023040A">
        <w:rPr>
          <w:i/>
          <w:iCs/>
        </w:rPr>
        <w:t xml:space="preserve">aster </w:t>
      </w:r>
      <w:r w:rsidR="000D1452">
        <w:rPr>
          <w:i/>
          <w:iCs/>
        </w:rPr>
        <w:t>m</w:t>
      </w:r>
      <w:r w:rsidRPr="0023040A">
        <w:rPr>
          <w:i/>
          <w:iCs/>
        </w:rPr>
        <w:t xml:space="preserve">edia </w:t>
      </w:r>
      <w:r w:rsidR="000D1452">
        <w:rPr>
          <w:i/>
          <w:iCs/>
        </w:rPr>
        <w:t>a</w:t>
      </w:r>
      <w:r w:rsidRPr="0023040A">
        <w:rPr>
          <w:i/>
          <w:iCs/>
        </w:rPr>
        <w:t xml:space="preserve">gency, </w:t>
      </w:r>
      <w:r w:rsidR="000D1452">
        <w:rPr>
          <w:i/>
          <w:iCs/>
        </w:rPr>
        <w:t>c</w:t>
      </w:r>
      <w:r w:rsidRPr="0023040A">
        <w:rPr>
          <w:i/>
          <w:iCs/>
        </w:rPr>
        <w:t xml:space="preserve">reative </w:t>
      </w:r>
      <w:r w:rsidR="000D1452">
        <w:rPr>
          <w:i/>
          <w:iCs/>
        </w:rPr>
        <w:t>a</w:t>
      </w:r>
      <w:r w:rsidRPr="0023040A">
        <w:rPr>
          <w:i/>
          <w:iCs/>
        </w:rPr>
        <w:t>gency etc)</w:t>
      </w:r>
      <w:r w:rsidR="000D1452">
        <w:rPr>
          <w:i/>
          <w:iCs/>
        </w:rPr>
        <w:t>?</w:t>
      </w:r>
      <w:r w:rsidRPr="0023040A">
        <w:rPr>
          <w:i/>
          <w:iCs/>
        </w:rPr>
        <w:t xml:space="preserve"> </w:t>
      </w:r>
    </w:p>
    <w:p w14:paraId="3183102A" w14:textId="33F82FF2" w:rsidR="00993E33" w:rsidRPr="0023040A" w:rsidRDefault="00993E33" w:rsidP="33675E7F">
      <w:pPr>
        <w:rPr>
          <w:i/>
          <w:iCs/>
        </w:rPr>
      </w:pPr>
      <w:r w:rsidRPr="33675E7F">
        <w:rPr>
          <w:i/>
          <w:iCs/>
        </w:rPr>
        <w:t xml:space="preserve">Refer to </w:t>
      </w:r>
      <w:hyperlink r:id="rId12">
        <w:r w:rsidR="007A0E77" w:rsidRPr="33675E7F">
          <w:rPr>
            <w:rStyle w:val="Hyperlink"/>
            <w:i/>
            <w:iCs/>
          </w:rPr>
          <w:t xml:space="preserve">Better Together </w:t>
        </w:r>
      </w:hyperlink>
      <w:r w:rsidR="007A0E77" w:rsidRPr="33675E7F">
        <w:rPr>
          <w:i/>
          <w:iCs/>
        </w:rPr>
        <w:t xml:space="preserve"> </w:t>
      </w:r>
      <w:r w:rsidRPr="33675E7F">
        <w:rPr>
          <w:i/>
          <w:iCs/>
        </w:rPr>
        <w:t>for additional resour</w:t>
      </w:r>
      <w:r w:rsidR="5C660C3A" w:rsidRPr="33675E7F">
        <w:rPr>
          <w:i/>
          <w:iCs/>
        </w:rPr>
        <w:t>c</w:t>
      </w:r>
      <w:r w:rsidRPr="33675E7F">
        <w:rPr>
          <w:i/>
          <w:iCs/>
        </w:rPr>
        <w:t>es relating to stakeholder engagement.</w:t>
      </w:r>
    </w:p>
    <w:p w14:paraId="0C0FE78A" w14:textId="77777777" w:rsidR="00993E33" w:rsidRDefault="00993E33" w:rsidP="00993E33">
      <w:pPr>
        <w:pStyle w:val="Heading2"/>
        <w:pBdr>
          <w:bottom w:val="single" w:sz="4" w:space="1" w:color="B741AF" w:themeColor="accent4"/>
        </w:pBdr>
      </w:pPr>
      <w:r>
        <w:t>Objectives for the Communications Plan</w:t>
      </w:r>
    </w:p>
    <w:p w14:paraId="59324929" w14:textId="08864E81" w:rsidR="00993E33" w:rsidRPr="00D43C72" w:rsidRDefault="00993E33" w:rsidP="00993E33">
      <w:pPr>
        <w:rPr>
          <w:i/>
          <w:iCs/>
        </w:rPr>
      </w:pPr>
      <w:r w:rsidRPr="00D43C72">
        <w:rPr>
          <w:i/>
          <w:iCs/>
        </w:rPr>
        <w:t>What are the specific objectives of this pla</w:t>
      </w:r>
      <w:r w:rsidR="00F07789">
        <w:rPr>
          <w:i/>
          <w:iCs/>
        </w:rPr>
        <w:t xml:space="preserve">n – </w:t>
      </w:r>
      <w:r w:rsidRPr="00D43C72">
        <w:rPr>
          <w:i/>
          <w:iCs/>
        </w:rPr>
        <w:t xml:space="preserve">primary, secondary? </w:t>
      </w:r>
    </w:p>
    <w:p w14:paraId="792D944A" w14:textId="77777777" w:rsidR="00993E33" w:rsidRPr="00D43C72" w:rsidRDefault="00993E33" w:rsidP="00993E33">
      <w:pPr>
        <w:rPr>
          <w:i/>
          <w:iCs/>
        </w:rPr>
      </w:pPr>
      <w:r w:rsidRPr="00D43C72">
        <w:rPr>
          <w:i/>
          <w:iCs/>
        </w:rPr>
        <w:t>Objectives must be:</w:t>
      </w:r>
    </w:p>
    <w:p w14:paraId="649ED863" w14:textId="077E499F" w:rsidR="00993E33" w:rsidRPr="00F07789" w:rsidRDefault="00993E33" w:rsidP="00F07789">
      <w:pPr>
        <w:pStyle w:val="ColourfulListAccent11"/>
        <w:rPr>
          <w:rFonts w:ascii="Calibre Regular" w:hAnsi="Calibre Regular"/>
          <w:i/>
          <w:iCs/>
        </w:rPr>
      </w:pPr>
      <w:r w:rsidRPr="00F07789">
        <w:rPr>
          <w:rFonts w:ascii="Calibre Regular" w:hAnsi="Calibre Regular"/>
          <w:i/>
          <w:iCs/>
        </w:rPr>
        <w:t>Concise, measurable, include targets and benchmarks</w:t>
      </w:r>
    </w:p>
    <w:p w14:paraId="3CE03165" w14:textId="7A121F14" w:rsidR="00993E33" w:rsidRPr="00F07789" w:rsidRDefault="00993E33" w:rsidP="00F07789">
      <w:pPr>
        <w:pStyle w:val="ColourfulListAccent11"/>
        <w:rPr>
          <w:rFonts w:ascii="Calibre Regular" w:hAnsi="Calibre Regular"/>
          <w:i/>
          <w:iCs/>
        </w:rPr>
      </w:pPr>
      <w:r w:rsidRPr="00F07789">
        <w:rPr>
          <w:rFonts w:ascii="Calibre Regular" w:hAnsi="Calibre Regular"/>
          <w:i/>
          <w:iCs/>
        </w:rPr>
        <w:t xml:space="preserve">Single minded, </w:t>
      </w:r>
      <w:proofErr w:type="gramStart"/>
      <w:r w:rsidRPr="00F07789">
        <w:rPr>
          <w:rFonts w:ascii="Calibre Regular" w:hAnsi="Calibre Regular"/>
          <w:i/>
          <w:iCs/>
        </w:rPr>
        <w:t>specific</w:t>
      </w:r>
      <w:proofErr w:type="gramEnd"/>
      <w:r w:rsidRPr="00F07789">
        <w:rPr>
          <w:rFonts w:ascii="Calibre Regular" w:hAnsi="Calibre Regular"/>
          <w:i/>
          <w:iCs/>
        </w:rPr>
        <w:t xml:space="preserve"> and relevant to the campaign messaging</w:t>
      </w:r>
    </w:p>
    <w:p w14:paraId="7B1DD59E" w14:textId="4E7DBE15" w:rsidR="00993E33" w:rsidRPr="00F07789" w:rsidRDefault="00993E33" w:rsidP="00F07789">
      <w:pPr>
        <w:pStyle w:val="ColourfulListAccent11"/>
        <w:rPr>
          <w:rFonts w:ascii="Calibre Regular" w:hAnsi="Calibre Regular"/>
        </w:rPr>
      </w:pPr>
      <w:r w:rsidRPr="00F07789">
        <w:rPr>
          <w:rFonts w:ascii="Calibre Regular" w:hAnsi="Calibre Regular"/>
          <w:i/>
          <w:iCs/>
        </w:rPr>
        <w:t>Achievable</w:t>
      </w:r>
      <w:r w:rsidR="00386E8D">
        <w:rPr>
          <w:rFonts w:ascii="Calibre Regular" w:hAnsi="Calibre Regular"/>
          <w:i/>
          <w:iCs/>
        </w:rPr>
        <w:t>:</w:t>
      </w:r>
      <w:r w:rsidRPr="00F07789">
        <w:rPr>
          <w:rFonts w:ascii="Calibre Regular" w:hAnsi="Calibre Regular"/>
          <w:i/>
          <w:iCs/>
        </w:rPr>
        <w:t xml:space="preserve"> provide context if the objectives stated are stretch targets or may have environmental factors potentially affecting </w:t>
      </w:r>
      <w:r w:rsidR="00386E8D">
        <w:rPr>
          <w:rFonts w:ascii="Calibre Regular" w:hAnsi="Calibre Regular"/>
          <w:i/>
          <w:iCs/>
        </w:rPr>
        <w:t>their</w:t>
      </w:r>
      <w:r w:rsidRPr="00F07789">
        <w:rPr>
          <w:rFonts w:ascii="Calibre Regular" w:hAnsi="Calibre Regular"/>
          <w:i/>
          <w:iCs/>
        </w:rPr>
        <w:t xml:space="preserve"> success</w:t>
      </w:r>
      <w:r w:rsidRPr="00F07789">
        <w:rPr>
          <w:rFonts w:ascii="Calibre Regular" w:hAnsi="Calibre Regular"/>
        </w:rPr>
        <w:t>.</w:t>
      </w:r>
    </w:p>
    <w:p w14:paraId="538AD480" w14:textId="5A658FCF" w:rsidR="00993E33" w:rsidRPr="00D43C72" w:rsidRDefault="00993E33" w:rsidP="00993E33">
      <w:pPr>
        <w:rPr>
          <w:i/>
          <w:iCs/>
        </w:rPr>
      </w:pPr>
      <w:r w:rsidRPr="00D43C72">
        <w:rPr>
          <w:i/>
          <w:iCs/>
        </w:rPr>
        <w:t>Objectives should be expressed as both percentages and numbers with a goal date</w:t>
      </w:r>
      <w:r w:rsidR="00386E8D">
        <w:rPr>
          <w:i/>
          <w:iCs/>
        </w:rPr>
        <w:t xml:space="preserve">, </w:t>
      </w:r>
      <w:r w:rsidRPr="00D43C72">
        <w:rPr>
          <w:i/>
          <w:iCs/>
        </w:rPr>
        <w:t>includ</w:t>
      </w:r>
      <w:r w:rsidR="00386E8D">
        <w:rPr>
          <w:i/>
          <w:iCs/>
        </w:rPr>
        <w:t>ing</w:t>
      </w:r>
      <w:r w:rsidRPr="00D43C72">
        <w:rPr>
          <w:i/>
          <w:iCs/>
        </w:rPr>
        <w:t xml:space="preserve"> benchmarks where possible</w:t>
      </w:r>
      <w:r w:rsidR="00386E8D">
        <w:rPr>
          <w:i/>
          <w:iCs/>
        </w:rPr>
        <w:t xml:space="preserve">, </w:t>
      </w:r>
      <w:proofErr w:type="gramStart"/>
      <w:r w:rsidR="00386E8D">
        <w:rPr>
          <w:i/>
          <w:iCs/>
        </w:rPr>
        <w:t>e.</w:t>
      </w:r>
      <w:r w:rsidRPr="00D43C72">
        <w:rPr>
          <w:i/>
          <w:iCs/>
        </w:rPr>
        <w:t>g.</w:t>
      </w:r>
      <w:proofErr w:type="gramEnd"/>
      <w:r w:rsidRPr="00D43C72">
        <w:rPr>
          <w:i/>
          <w:iCs/>
        </w:rPr>
        <w:t xml:space="preserve"> </w:t>
      </w:r>
      <w:r w:rsidR="009B242E">
        <w:rPr>
          <w:i/>
          <w:iCs/>
        </w:rPr>
        <w:t>i</w:t>
      </w:r>
      <w:r w:rsidRPr="00D43C72">
        <w:rPr>
          <w:i/>
          <w:iCs/>
        </w:rPr>
        <w:t>ncrease calls to the phone line by 10% (375 calls) by June (year) compared to 200 calls benchmark based on the previous year.</w:t>
      </w:r>
    </w:p>
    <w:p w14:paraId="1007193B" w14:textId="77777777" w:rsidR="00993E33" w:rsidRPr="00D43C72" w:rsidRDefault="00993E33" w:rsidP="00993E33">
      <w:pPr>
        <w:rPr>
          <w:i/>
          <w:iCs/>
        </w:rPr>
      </w:pPr>
      <w:r w:rsidRPr="00D43C72">
        <w:rPr>
          <w:i/>
          <w:iCs/>
        </w:rPr>
        <w:t>This could also be represented in a table.</w:t>
      </w:r>
    </w:p>
    <w:tbl>
      <w:tblPr>
        <w:tblStyle w:val="GridTable1Light-Accent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16"/>
        <w:gridCol w:w="3023"/>
        <w:gridCol w:w="3015"/>
      </w:tblGrid>
      <w:tr w:rsidR="00D43C72" w:rsidRPr="00D43C72" w14:paraId="64715163" w14:textId="77777777" w:rsidTr="007D0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5" w:type="dxa"/>
            <w:tcBorders>
              <w:bottom w:val="none" w:sz="0" w:space="0" w:color="auto"/>
            </w:tcBorders>
          </w:tcPr>
          <w:p w14:paraId="59A8894A" w14:textId="77777777" w:rsidR="00D43C72" w:rsidRPr="00D43C72" w:rsidRDefault="00D43C72" w:rsidP="00D43C72">
            <w:pPr>
              <w:rPr>
                <w:i/>
                <w:iCs/>
              </w:rPr>
            </w:pPr>
          </w:p>
          <w:p w14:paraId="31A7D1E5" w14:textId="77777777" w:rsidR="00D43C72" w:rsidRPr="00D43C72" w:rsidRDefault="00D43C72" w:rsidP="00D43C72">
            <w:pPr>
              <w:rPr>
                <w:i/>
                <w:iCs/>
              </w:rPr>
            </w:pPr>
            <w:r w:rsidRPr="00D43C72">
              <w:rPr>
                <w:i/>
                <w:iCs/>
              </w:rPr>
              <w:t>Campaign Objectives</w:t>
            </w:r>
          </w:p>
        </w:tc>
        <w:tc>
          <w:tcPr>
            <w:tcW w:w="3096" w:type="dxa"/>
            <w:tcBorders>
              <w:bottom w:val="none" w:sz="0" w:space="0" w:color="auto"/>
            </w:tcBorders>
          </w:tcPr>
          <w:p w14:paraId="0E2C1B41" w14:textId="77777777" w:rsidR="00D43C72" w:rsidRPr="00D43C72" w:rsidRDefault="00D43C72" w:rsidP="00D43C72">
            <w:pPr>
              <w:cnfStyle w:val="100000000000" w:firstRow="1" w:lastRow="0" w:firstColumn="0" w:lastColumn="0" w:oddVBand="0" w:evenVBand="0" w:oddHBand="0" w:evenHBand="0" w:firstRowFirstColumn="0" w:firstRowLastColumn="0" w:lastRowFirstColumn="0" w:lastRowLastColumn="0"/>
              <w:rPr>
                <w:i/>
                <w:iCs/>
              </w:rPr>
            </w:pPr>
          </w:p>
          <w:p w14:paraId="4D1E5704" w14:textId="77777777" w:rsidR="00D43C72" w:rsidRPr="00D43C72" w:rsidRDefault="00D43C72" w:rsidP="00D43C72">
            <w:pPr>
              <w:cnfStyle w:val="100000000000" w:firstRow="1" w:lastRow="0" w:firstColumn="0" w:lastColumn="0" w:oddVBand="0" w:evenVBand="0" w:oddHBand="0" w:evenHBand="0" w:firstRowFirstColumn="0" w:firstRowLastColumn="0" w:lastRowFirstColumn="0" w:lastRowLastColumn="0"/>
              <w:rPr>
                <w:i/>
                <w:iCs/>
              </w:rPr>
            </w:pPr>
            <w:r w:rsidRPr="00D43C72">
              <w:rPr>
                <w:i/>
                <w:iCs/>
              </w:rPr>
              <w:t>Benchmarks</w:t>
            </w:r>
          </w:p>
          <w:p w14:paraId="1FFD1C75" w14:textId="77777777" w:rsidR="00D43C72" w:rsidRPr="00D43C72" w:rsidRDefault="00D43C72" w:rsidP="00D43C72">
            <w:pPr>
              <w:cnfStyle w:val="100000000000" w:firstRow="1" w:lastRow="0" w:firstColumn="0" w:lastColumn="0" w:oddVBand="0" w:evenVBand="0" w:oddHBand="0" w:evenHBand="0" w:firstRowFirstColumn="0" w:firstRowLastColumn="0" w:lastRowFirstColumn="0" w:lastRowLastColumn="0"/>
              <w:rPr>
                <w:i/>
                <w:iCs/>
              </w:rPr>
            </w:pPr>
          </w:p>
        </w:tc>
        <w:tc>
          <w:tcPr>
            <w:tcW w:w="3096" w:type="dxa"/>
            <w:tcBorders>
              <w:bottom w:val="none" w:sz="0" w:space="0" w:color="auto"/>
            </w:tcBorders>
          </w:tcPr>
          <w:p w14:paraId="4C396C7A" w14:textId="77777777" w:rsidR="00D43C72" w:rsidRPr="00D43C72" w:rsidRDefault="00D43C72" w:rsidP="00D43C72">
            <w:pPr>
              <w:cnfStyle w:val="100000000000" w:firstRow="1" w:lastRow="0" w:firstColumn="0" w:lastColumn="0" w:oddVBand="0" w:evenVBand="0" w:oddHBand="0" w:evenHBand="0" w:firstRowFirstColumn="0" w:firstRowLastColumn="0" w:lastRowFirstColumn="0" w:lastRowLastColumn="0"/>
              <w:rPr>
                <w:i/>
                <w:iCs/>
              </w:rPr>
            </w:pPr>
          </w:p>
          <w:p w14:paraId="52035218" w14:textId="77777777" w:rsidR="00D43C72" w:rsidRPr="00D43C72" w:rsidRDefault="00D43C72" w:rsidP="00D43C72">
            <w:pPr>
              <w:cnfStyle w:val="100000000000" w:firstRow="1" w:lastRow="0" w:firstColumn="0" w:lastColumn="0" w:oddVBand="0" w:evenVBand="0" w:oddHBand="0" w:evenHBand="0" w:firstRowFirstColumn="0" w:firstRowLastColumn="0" w:lastRowFirstColumn="0" w:lastRowLastColumn="0"/>
              <w:rPr>
                <w:i/>
                <w:iCs/>
              </w:rPr>
            </w:pPr>
            <w:r w:rsidRPr="00D43C72">
              <w:rPr>
                <w:i/>
                <w:iCs/>
              </w:rPr>
              <w:t>Campaign KPI’s</w:t>
            </w:r>
          </w:p>
        </w:tc>
      </w:tr>
      <w:tr w:rsidR="00D43C72" w:rsidRPr="00D43C72" w14:paraId="40AFAF3F" w14:textId="77777777" w:rsidTr="007D089B">
        <w:tc>
          <w:tcPr>
            <w:cnfStyle w:val="001000000000" w:firstRow="0" w:lastRow="0" w:firstColumn="1" w:lastColumn="0" w:oddVBand="0" w:evenVBand="0" w:oddHBand="0" w:evenHBand="0" w:firstRowFirstColumn="0" w:firstRowLastColumn="0" w:lastRowFirstColumn="0" w:lastRowLastColumn="0"/>
            <w:tcW w:w="3095" w:type="dxa"/>
          </w:tcPr>
          <w:p w14:paraId="6A4C27AB" w14:textId="77777777" w:rsidR="00D43C72" w:rsidRPr="00D43C72" w:rsidRDefault="00D43C72" w:rsidP="00D43C72">
            <w:pPr>
              <w:rPr>
                <w:i/>
                <w:iCs/>
              </w:rPr>
            </w:pPr>
            <w:r w:rsidRPr="00D43C72">
              <w:rPr>
                <w:i/>
                <w:iCs/>
              </w:rPr>
              <w:t>Example</w:t>
            </w:r>
          </w:p>
          <w:p w14:paraId="069AA9C2" w14:textId="77777777" w:rsidR="00D43C72" w:rsidRPr="00D43C72" w:rsidRDefault="00D43C72" w:rsidP="00D43C72">
            <w:pPr>
              <w:rPr>
                <w:i/>
                <w:iCs/>
              </w:rPr>
            </w:pPr>
            <w:r w:rsidRPr="00D43C72">
              <w:rPr>
                <w:i/>
                <w:iCs/>
              </w:rPr>
              <w:t>Objective 1</w:t>
            </w:r>
          </w:p>
          <w:p w14:paraId="766F3AC2" w14:textId="77777777" w:rsidR="00D43C72" w:rsidRPr="00D43C72" w:rsidRDefault="00D43C72" w:rsidP="00D43C72">
            <w:pPr>
              <w:rPr>
                <w:i/>
                <w:iCs/>
              </w:rPr>
            </w:pPr>
            <w:r w:rsidRPr="00D43C72">
              <w:rPr>
                <w:i/>
                <w:iCs/>
              </w:rPr>
              <w:t>Increase calls to the phone line</w:t>
            </w:r>
          </w:p>
          <w:p w14:paraId="242E2907" w14:textId="77777777" w:rsidR="00D43C72" w:rsidRPr="00D43C72" w:rsidRDefault="00D43C72" w:rsidP="00D43C72">
            <w:pPr>
              <w:rPr>
                <w:i/>
                <w:iCs/>
              </w:rPr>
            </w:pPr>
          </w:p>
        </w:tc>
        <w:tc>
          <w:tcPr>
            <w:tcW w:w="3096" w:type="dxa"/>
          </w:tcPr>
          <w:p w14:paraId="19E8B176"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r w:rsidRPr="00D43C72">
              <w:rPr>
                <w:i/>
                <w:iCs/>
              </w:rPr>
              <w:t>Example</w:t>
            </w:r>
          </w:p>
          <w:p w14:paraId="0EECAD06"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p>
          <w:p w14:paraId="28B678A7"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r w:rsidRPr="00D43C72">
              <w:rPr>
                <w:i/>
                <w:iCs/>
              </w:rPr>
              <w:t>Benchmark calls are 200 from previous year</w:t>
            </w:r>
          </w:p>
        </w:tc>
        <w:tc>
          <w:tcPr>
            <w:tcW w:w="3096" w:type="dxa"/>
          </w:tcPr>
          <w:p w14:paraId="7B3F5E5B"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r w:rsidRPr="00D43C72">
              <w:rPr>
                <w:i/>
                <w:iCs/>
              </w:rPr>
              <w:t>Example</w:t>
            </w:r>
          </w:p>
          <w:p w14:paraId="4913B208"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p>
          <w:p w14:paraId="13A1C92E" w14:textId="77777777" w:rsidR="00D43C72" w:rsidRPr="00D43C72" w:rsidRDefault="00D43C72" w:rsidP="00D43C72">
            <w:pPr>
              <w:cnfStyle w:val="000000000000" w:firstRow="0" w:lastRow="0" w:firstColumn="0" w:lastColumn="0" w:oddVBand="0" w:evenVBand="0" w:oddHBand="0" w:evenHBand="0" w:firstRowFirstColumn="0" w:firstRowLastColumn="0" w:lastRowFirstColumn="0" w:lastRowLastColumn="0"/>
              <w:rPr>
                <w:i/>
                <w:iCs/>
              </w:rPr>
            </w:pPr>
            <w:r w:rsidRPr="00D43C72">
              <w:rPr>
                <w:i/>
                <w:iCs/>
              </w:rPr>
              <w:t>Increase calls by 10% or 175 compared to previous year</w:t>
            </w:r>
          </w:p>
        </w:tc>
      </w:tr>
    </w:tbl>
    <w:p w14:paraId="7B5FA108" w14:textId="0B98ED17" w:rsidR="00993E33" w:rsidRDefault="00993E33" w:rsidP="00993E33">
      <w:pPr>
        <w:rPr>
          <w:i/>
          <w:iCs/>
        </w:rPr>
      </w:pPr>
    </w:p>
    <w:p w14:paraId="6C36F44D" w14:textId="77777777" w:rsidR="00993E33" w:rsidRPr="0042303E" w:rsidRDefault="00993E33" w:rsidP="0042303E">
      <w:pPr>
        <w:pStyle w:val="Heading2"/>
        <w:pBdr>
          <w:bottom w:val="single" w:sz="4" w:space="1" w:color="B741AF" w:themeColor="accent4"/>
        </w:pBdr>
      </w:pPr>
      <w:r w:rsidRPr="0042303E">
        <w:t>Target Audience of Communications Plan</w:t>
      </w:r>
    </w:p>
    <w:p w14:paraId="13470EB5" w14:textId="77777777" w:rsidR="00993E33" w:rsidRPr="0056031F" w:rsidRDefault="00993E33" w:rsidP="00993E33">
      <w:pPr>
        <w:rPr>
          <w:i/>
          <w:iCs/>
        </w:rPr>
      </w:pPr>
      <w:r w:rsidRPr="0056031F">
        <w:rPr>
          <w:i/>
          <w:iCs/>
        </w:rPr>
        <w:t xml:space="preserve">Outline your target audience groups, not just generically but by demographics, psychographics, geographic locations, specific interests, etc. Be as specific as possible. </w:t>
      </w:r>
    </w:p>
    <w:p w14:paraId="280BFC6A" w14:textId="227E10BC" w:rsidR="00993E33" w:rsidRPr="0056031F" w:rsidRDefault="009B242E" w:rsidP="00993E33">
      <w:pPr>
        <w:rPr>
          <w:i/>
          <w:iCs/>
        </w:rPr>
      </w:pPr>
      <w:r w:rsidRPr="0056031F">
        <w:rPr>
          <w:i/>
          <w:iCs/>
        </w:rPr>
        <w:lastRenderedPageBreak/>
        <w:t>Divide into p</w:t>
      </w:r>
      <w:r w:rsidR="00993E33" w:rsidRPr="0056031F">
        <w:rPr>
          <w:i/>
          <w:iCs/>
        </w:rPr>
        <w:t>rimary</w:t>
      </w:r>
      <w:r w:rsidRPr="0056031F">
        <w:rPr>
          <w:i/>
          <w:iCs/>
        </w:rPr>
        <w:t xml:space="preserve"> and secondary audiences. Refer to </w:t>
      </w:r>
      <w:r w:rsidR="0056031F" w:rsidRPr="0056031F">
        <w:rPr>
          <w:i/>
          <w:iCs/>
        </w:rPr>
        <w:t>the stakeholder engagement plan.</w:t>
      </w:r>
    </w:p>
    <w:p w14:paraId="0A9EB335" w14:textId="60AE04F7" w:rsidR="00993E33" w:rsidRPr="0056031F" w:rsidRDefault="00993E33" w:rsidP="00993E33">
      <w:pPr>
        <w:rPr>
          <w:i/>
          <w:iCs/>
        </w:rPr>
      </w:pPr>
      <w:r w:rsidRPr="0056031F">
        <w:rPr>
          <w:i/>
          <w:iCs/>
        </w:rPr>
        <w:t xml:space="preserve">Equity and Access - Have you considered whether/how the messaging will </w:t>
      </w:r>
      <w:r w:rsidR="0056031F">
        <w:rPr>
          <w:i/>
          <w:iCs/>
        </w:rPr>
        <w:t>be inclusive for all</w:t>
      </w:r>
      <w:r w:rsidRPr="0056031F">
        <w:rPr>
          <w:i/>
          <w:iCs/>
        </w:rPr>
        <w:t xml:space="preserve"> groups?</w:t>
      </w:r>
    </w:p>
    <w:p w14:paraId="054D9D92" w14:textId="3827531E" w:rsidR="00993E33" w:rsidRDefault="00993E33" w:rsidP="0042303E">
      <w:pPr>
        <w:pStyle w:val="Heading2"/>
        <w:pBdr>
          <w:bottom w:val="single" w:sz="4" w:space="1" w:color="B741AF" w:themeColor="accent4"/>
        </w:pBdr>
      </w:pPr>
      <w:r w:rsidRPr="0042303E">
        <w:t>What we</w:t>
      </w:r>
      <w:r w:rsidR="009349C1">
        <w:t xml:space="preserve"> are</w:t>
      </w:r>
      <w:r w:rsidRPr="0042303E">
        <w:t xml:space="preserve"> currently doing to achieve communications </w:t>
      </w:r>
      <w:r w:rsidR="0042303E" w:rsidRPr="0042303E">
        <w:t>objectives</w:t>
      </w:r>
    </w:p>
    <w:p w14:paraId="0DA2AF0D" w14:textId="77777777" w:rsidR="00993E33" w:rsidRPr="009349C1" w:rsidRDefault="00993E33" w:rsidP="00993E33">
      <w:pPr>
        <w:rPr>
          <w:i/>
          <w:iCs/>
        </w:rPr>
      </w:pPr>
      <w:r w:rsidRPr="009349C1">
        <w:rPr>
          <w:i/>
          <w:iCs/>
        </w:rPr>
        <w:t xml:space="preserve">Outline any current activities that contribute to your communications objectives, including dot points of specific tools </w:t>
      </w:r>
      <w:proofErr w:type="spellStart"/>
      <w:r w:rsidRPr="009349C1">
        <w:rPr>
          <w:i/>
          <w:iCs/>
        </w:rPr>
        <w:t>ie</w:t>
      </w:r>
      <w:proofErr w:type="spellEnd"/>
      <w:r w:rsidRPr="009349C1">
        <w:rPr>
          <w:i/>
          <w:iCs/>
        </w:rPr>
        <w:t>:</w:t>
      </w:r>
    </w:p>
    <w:p w14:paraId="3522445D" w14:textId="77777777" w:rsidR="00993E33" w:rsidRPr="009349C1" w:rsidRDefault="00993E33" w:rsidP="00993E33">
      <w:pPr>
        <w:rPr>
          <w:i/>
          <w:iCs/>
        </w:rPr>
      </w:pPr>
      <w:r>
        <w:t>•</w:t>
      </w:r>
      <w:r>
        <w:tab/>
      </w:r>
      <w:r w:rsidRPr="009349C1">
        <w:rPr>
          <w:i/>
          <w:iCs/>
        </w:rPr>
        <w:t>Public Relations</w:t>
      </w:r>
    </w:p>
    <w:p w14:paraId="7EA577ED" w14:textId="77777777" w:rsidR="00993E33" w:rsidRPr="009349C1" w:rsidRDefault="00993E33" w:rsidP="00993E33">
      <w:pPr>
        <w:rPr>
          <w:i/>
          <w:iCs/>
        </w:rPr>
      </w:pPr>
      <w:r w:rsidRPr="009349C1">
        <w:rPr>
          <w:i/>
          <w:iCs/>
        </w:rPr>
        <w:t>•</w:t>
      </w:r>
      <w:r w:rsidRPr="009349C1">
        <w:rPr>
          <w:i/>
          <w:iCs/>
        </w:rPr>
        <w:tab/>
        <w:t>Social media, digital platforms</w:t>
      </w:r>
    </w:p>
    <w:p w14:paraId="2CF6BEA1" w14:textId="77777777" w:rsidR="00993E33" w:rsidRPr="009349C1" w:rsidRDefault="00993E33" w:rsidP="00993E33">
      <w:pPr>
        <w:rPr>
          <w:i/>
          <w:iCs/>
        </w:rPr>
      </w:pPr>
      <w:r w:rsidRPr="009349C1">
        <w:rPr>
          <w:i/>
          <w:iCs/>
        </w:rPr>
        <w:t>•</w:t>
      </w:r>
      <w:r w:rsidRPr="009349C1">
        <w:rPr>
          <w:i/>
          <w:iCs/>
        </w:rPr>
        <w:tab/>
        <w:t>Direct Marketing</w:t>
      </w:r>
    </w:p>
    <w:p w14:paraId="10FBDFF6" w14:textId="77777777" w:rsidR="00993E33" w:rsidRPr="009349C1" w:rsidRDefault="00993E33" w:rsidP="00993E33">
      <w:pPr>
        <w:rPr>
          <w:i/>
          <w:iCs/>
        </w:rPr>
      </w:pPr>
      <w:r w:rsidRPr="009349C1">
        <w:rPr>
          <w:i/>
          <w:iCs/>
        </w:rPr>
        <w:t>•</w:t>
      </w:r>
      <w:r w:rsidRPr="009349C1">
        <w:rPr>
          <w:i/>
          <w:iCs/>
        </w:rPr>
        <w:tab/>
        <w:t xml:space="preserve">Community engagement </w:t>
      </w:r>
    </w:p>
    <w:p w14:paraId="29CBA00F" w14:textId="77777777" w:rsidR="00993E33" w:rsidRPr="009349C1" w:rsidRDefault="00993E33" w:rsidP="00993E33">
      <w:pPr>
        <w:rPr>
          <w:i/>
          <w:iCs/>
        </w:rPr>
      </w:pPr>
      <w:r w:rsidRPr="009349C1">
        <w:rPr>
          <w:i/>
          <w:iCs/>
        </w:rPr>
        <w:t>•</w:t>
      </w:r>
      <w:r w:rsidRPr="009349C1">
        <w:rPr>
          <w:i/>
          <w:iCs/>
        </w:rPr>
        <w:tab/>
        <w:t>Education Resource Kit</w:t>
      </w:r>
    </w:p>
    <w:p w14:paraId="03C82211" w14:textId="77777777" w:rsidR="00993E33" w:rsidRPr="009349C1" w:rsidRDefault="00993E33" w:rsidP="00993E33">
      <w:pPr>
        <w:rPr>
          <w:i/>
          <w:iCs/>
        </w:rPr>
      </w:pPr>
      <w:r w:rsidRPr="009349C1">
        <w:rPr>
          <w:i/>
          <w:iCs/>
        </w:rPr>
        <w:t>•</w:t>
      </w:r>
      <w:r w:rsidRPr="009349C1">
        <w:rPr>
          <w:i/>
          <w:iCs/>
        </w:rPr>
        <w:tab/>
        <w:t>School Holiday Education Program</w:t>
      </w:r>
    </w:p>
    <w:p w14:paraId="2FCF85A6" w14:textId="77777777" w:rsidR="00993E33" w:rsidRPr="009349C1" w:rsidRDefault="00993E33" w:rsidP="00993E33">
      <w:pPr>
        <w:rPr>
          <w:i/>
          <w:iCs/>
        </w:rPr>
      </w:pPr>
      <w:r w:rsidRPr="009349C1">
        <w:rPr>
          <w:i/>
          <w:iCs/>
        </w:rPr>
        <w:t>•</w:t>
      </w:r>
      <w:r w:rsidRPr="009349C1">
        <w:rPr>
          <w:i/>
          <w:iCs/>
        </w:rPr>
        <w:tab/>
        <w:t xml:space="preserve">Presentations to various interest groups </w:t>
      </w:r>
    </w:p>
    <w:p w14:paraId="4746EFDF" w14:textId="77777777" w:rsidR="00993E33" w:rsidRPr="009349C1" w:rsidRDefault="00993E33" w:rsidP="00993E33">
      <w:pPr>
        <w:rPr>
          <w:i/>
          <w:iCs/>
        </w:rPr>
      </w:pPr>
      <w:r w:rsidRPr="009349C1">
        <w:rPr>
          <w:i/>
          <w:iCs/>
        </w:rPr>
        <w:t>•</w:t>
      </w:r>
      <w:r w:rsidRPr="009349C1">
        <w:rPr>
          <w:i/>
          <w:iCs/>
        </w:rPr>
        <w:tab/>
        <w:t>Visitor Information Centre</w:t>
      </w:r>
    </w:p>
    <w:p w14:paraId="7D530DB8" w14:textId="693A3B4B" w:rsidR="00993E33" w:rsidRPr="009349C1" w:rsidRDefault="00993E33" w:rsidP="00993E33">
      <w:pPr>
        <w:rPr>
          <w:i/>
          <w:iCs/>
        </w:rPr>
      </w:pPr>
      <w:r w:rsidRPr="009349C1">
        <w:rPr>
          <w:i/>
          <w:iCs/>
        </w:rPr>
        <w:t>•</w:t>
      </w:r>
      <w:r w:rsidRPr="009349C1">
        <w:rPr>
          <w:i/>
          <w:iCs/>
        </w:rPr>
        <w:tab/>
        <w:t>Other existing programs</w:t>
      </w:r>
    </w:p>
    <w:p w14:paraId="76425183" w14:textId="77777777" w:rsidR="00993E33" w:rsidRDefault="00993E33" w:rsidP="00993E33">
      <w:pPr>
        <w:pStyle w:val="Heading2"/>
        <w:pBdr>
          <w:bottom w:val="single" w:sz="4" w:space="1" w:color="B741AF" w:themeColor="accent4"/>
        </w:pBdr>
      </w:pPr>
      <w:r>
        <w:t>Barriers/Critical Success Factors</w:t>
      </w:r>
    </w:p>
    <w:p w14:paraId="0D0F5064" w14:textId="44A12C8E" w:rsidR="00993E33" w:rsidRPr="009349C1" w:rsidRDefault="00993E33" w:rsidP="00993E33">
      <w:pPr>
        <w:rPr>
          <w:i/>
          <w:iCs/>
        </w:rPr>
      </w:pPr>
      <w:r w:rsidRPr="009349C1">
        <w:rPr>
          <w:i/>
          <w:iCs/>
        </w:rPr>
        <w:t>Include any factors that are critical to the successful achievement of the plan (likely to be beyond the scope of control of this plan) and any barriers to operational activity that may also be encountered.</w:t>
      </w:r>
    </w:p>
    <w:p w14:paraId="1F8BD682" w14:textId="77777777" w:rsidR="00993E33" w:rsidRDefault="00993E33" w:rsidP="00993E33">
      <w:pPr>
        <w:pStyle w:val="Heading2"/>
        <w:pBdr>
          <w:bottom w:val="single" w:sz="4" w:space="1" w:color="B741AF" w:themeColor="accent4"/>
        </w:pBdr>
      </w:pPr>
      <w:r>
        <w:t>Key Messages</w:t>
      </w:r>
    </w:p>
    <w:p w14:paraId="52B10C52" w14:textId="068BC2DC" w:rsidR="00993E33" w:rsidRPr="009349C1" w:rsidRDefault="00993E33" w:rsidP="00993E33">
      <w:pPr>
        <w:rPr>
          <w:i/>
          <w:iCs/>
        </w:rPr>
      </w:pPr>
      <w:r w:rsidRPr="009349C1">
        <w:rPr>
          <w:i/>
          <w:iCs/>
        </w:rPr>
        <w:t xml:space="preserve">Outline the key messages and if </w:t>
      </w:r>
      <w:r w:rsidR="00192786" w:rsidRPr="009349C1">
        <w:rPr>
          <w:i/>
          <w:iCs/>
        </w:rPr>
        <w:t>necessary,</w:t>
      </w:r>
      <w:r w:rsidRPr="009349C1">
        <w:rPr>
          <w:i/>
          <w:iCs/>
        </w:rPr>
        <w:t xml:space="preserve"> alignment with appropriate target audience group.</w:t>
      </w:r>
    </w:p>
    <w:p w14:paraId="6D32907C" w14:textId="77777777" w:rsidR="00993E33" w:rsidRDefault="00993E33" w:rsidP="00993E33"/>
    <w:p w14:paraId="47DDD810" w14:textId="77777777" w:rsidR="00993E33" w:rsidRDefault="00993E33" w:rsidP="00993E33">
      <w:pPr>
        <w:pStyle w:val="Heading2"/>
        <w:pBdr>
          <w:bottom w:val="single" w:sz="4" w:space="1" w:color="B741AF" w:themeColor="accent4"/>
        </w:pBdr>
      </w:pPr>
      <w:r>
        <w:t>Communication Strategies and Tactics</w:t>
      </w:r>
    </w:p>
    <w:p w14:paraId="0FA7DF3E" w14:textId="1B09777E" w:rsidR="00993E33" w:rsidRPr="00A917FF" w:rsidRDefault="00993E33" w:rsidP="00993E33">
      <w:pPr>
        <w:rPr>
          <w:i/>
          <w:iCs/>
        </w:rPr>
      </w:pPr>
      <w:r w:rsidRPr="00A917FF">
        <w:rPr>
          <w:i/>
          <w:iCs/>
        </w:rPr>
        <w:t>Outline the communications strategy/</w:t>
      </w:r>
      <w:proofErr w:type="spellStart"/>
      <w:r w:rsidRPr="00A917FF">
        <w:rPr>
          <w:i/>
          <w:iCs/>
        </w:rPr>
        <w:t>ies</w:t>
      </w:r>
      <w:proofErr w:type="spellEnd"/>
      <w:r w:rsidRPr="00A917FF">
        <w:rPr>
          <w:i/>
          <w:iCs/>
        </w:rPr>
        <w:t xml:space="preserve"> that will be used to achieve your objectives (briefly touching on tactics for each). What tools are you going to use and to whom will these activities target?</w:t>
      </w:r>
    </w:p>
    <w:p w14:paraId="362BFC0E" w14:textId="7DCC5410" w:rsidR="00993E33" w:rsidRPr="009E3B86" w:rsidRDefault="00993E33" w:rsidP="009E3B86">
      <w:pPr>
        <w:pStyle w:val="ListParagraph"/>
        <w:numPr>
          <w:ilvl w:val="0"/>
          <w:numId w:val="25"/>
        </w:numPr>
        <w:rPr>
          <w:rFonts w:ascii="Calibre Regular" w:hAnsi="Calibre Regular"/>
          <w:i/>
          <w:iCs/>
        </w:rPr>
      </w:pPr>
      <w:r w:rsidRPr="009E3B86">
        <w:rPr>
          <w:rFonts w:ascii="Calibre Regular" w:hAnsi="Calibre Regular"/>
          <w:i/>
          <w:iCs/>
        </w:rPr>
        <w:t>(Corporate Strategy) - Overarching strategy to position xxx and provide the corporate framework for the xxx level activity</w:t>
      </w:r>
      <w:proofErr w:type="gramStart"/>
      <w:r w:rsidRPr="009E3B86">
        <w:rPr>
          <w:rFonts w:ascii="Calibre Regular" w:hAnsi="Calibre Regular"/>
          <w:i/>
          <w:iCs/>
        </w:rPr>
        <w:t>…..</w:t>
      </w:r>
      <w:proofErr w:type="gramEnd"/>
      <w:r w:rsidRPr="009E3B86">
        <w:rPr>
          <w:rFonts w:ascii="Calibre Regular" w:hAnsi="Calibre Regular"/>
          <w:i/>
          <w:iCs/>
        </w:rPr>
        <w:t xml:space="preserve"> </w:t>
      </w:r>
    </w:p>
    <w:p w14:paraId="50717735" w14:textId="170FA159" w:rsidR="00993E33" w:rsidRPr="009E3B86" w:rsidRDefault="00993E33" w:rsidP="009E3B86">
      <w:pPr>
        <w:pStyle w:val="ListParagraph"/>
        <w:numPr>
          <w:ilvl w:val="0"/>
          <w:numId w:val="25"/>
        </w:numPr>
        <w:rPr>
          <w:rFonts w:ascii="Calibre Regular" w:hAnsi="Calibre Regular"/>
          <w:i/>
          <w:iCs/>
        </w:rPr>
      </w:pPr>
      <w:r w:rsidRPr="009E3B86">
        <w:rPr>
          <w:rFonts w:ascii="Calibre Regular" w:hAnsi="Calibre Regular"/>
          <w:i/>
          <w:iCs/>
        </w:rPr>
        <w:t>(Tactical) – ground level tactical activity which fits into the strategic direction of above</w:t>
      </w:r>
      <w:proofErr w:type="gramStart"/>
      <w:r w:rsidRPr="009E3B86">
        <w:rPr>
          <w:rFonts w:ascii="Calibre Regular" w:hAnsi="Calibre Regular"/>
          <w:i/>
          <w:iCs/>
        </w:rPr>
        <w:t>…..</w:t>
      </w:r>
      <w:proofErr w:type="gramEnd"/>
    </w:p>
    <w:p w14:paraId="2BF70917" w14:textId="77777777" w:rsidR="00993E33" w:rsidRDefault="00993E33" w:rsidP="00993E33"/>
    <w:p w14:paraId="3F249338" w14:textId="77777777" w:rsidR="00993E33" w:rsidRPr="009E3B86" w:rsidRDefault="00993E33" w:rsidP="00993E33">
      <w:pPr>
        <w:rPr>
          <w:i/>
          <w:iCs/>
        </w:rPr>
      </w:pPr>
      <w:r w:rsidRPr="009E3B86">
        <w:rPr>
          <w:i/>
          <w:iCs/>
        </w:rPr>
        <w:t>This may include activities under the following:</w:t>
      </w:r>
    </w:p>
    <w:p w14:paraId="79309957" w14:textId="77777777" w:rsidR="00993E33" w:rsidRPr="009E3B86" w:rsidRDefault="00993E33" w:rsidP="00993E33">
      <w:pPr>
        <w:rPr>
          <w:i/>
          <w:iCs/>
        </w:rPr>
      </w:pPr>
      <w:r w:rsidRPr="009E3B86">
        <w:rPr>
          <w:i/>
          <w:iCs/>
        </w:rPr>
        <w:t>•</w:t>
      </w:r>
      <w:r w:rsidRPr="009E3B86">
        <w:rPr>
          <w:i/>
          <w:iCs/>
        </w:rPr>
        <w:tab/>
        <w:t>Advertising</w:t>
      </w:r>
    </w:p>
    <w:p w14:paraId="5877A22E" w14:textId="77777777" w:rsidR="00993E33" w:rsidRPr="009E3B86" w:rsidRDefault="00993E33" w:rsidP="00993E33">
      <w:pPr>
        <w:rPr>
          <w:i/>
          <w:iCs/>
        </w:rPr>
      </w:pPr>
      <w:r w:rsidRPr="009E3B86">
        <w:rPr>
          <w:i/>
          <w:iCs/>
        </w:rPr>
        <w:t>•</w:t>
      </w:r>
      <w:r w:rsidRPr="009E3B86">
        <w:rPr>
          <w:i/>
          <w:iCs/>
        </w:rPr>
        <w:tab/>
        <w:t>Sponsorship</w:t>
      </w:r>
    </w:p>
    <w:p w14:paraId="0095970E" w14:textId="77777777" w:rsidR="00993E33" w:rsidRPr="009E3B86" w:rsidRDefault="00993E33" w:rsidP="00993E33">
      <w:pPr>
        <w:rPr>
          <w:i/>
          <w:iCs/>
        </w:rPr>
      </w:pPr>
      <w:r w:rsidRPr="009E3B86">
        <w:rPr>
          <w:i/>
          <w:iCs/>
        </w:rPr>
        <w:t>•</w:t>
      </w:r>
      <w:r w:rsidRPr="009E3B86">
        <w:rPr>
          <w:i/>
          <w:iCs/>
        </w:rPr>
        <w:tab/>
        <w:t>Direct Marketing</w:t>
      </w:r>
    </w:p>
    <w:p w14:paraId="05D0AD7C" w14:textId="77777777" w:rsidR="00993E33" w:rsidRPr="009E3B86" w:rsidRDefault="00993E33" w:rsidP="00993E33">
      <w:pPr>
        <w:rPr>
          <w:i/>
          <w:iCs/>
        </w:rPr>
      </w:pPr>
      <w:r w:rsidRPr="009E3B86">
        <w:rPr>
          <w:i/>
          <w:iCs/>
        </w:rPr>
        <w:t>•</w:t>
      </w:r>
      <w:r w:rsidRPr="009E3B86">
        <w:rPr>
          <w:i/>
          <w:iCs/>
        </w:rPr>
        <w:tab/>
        <w:t xml:space="preserve">Printed collateral </w:t>
      </w:r>
    </w:p>
    <w:p w14:paraId="319C26C5" w14:textId="77777777" w:rsidR="00993E33" w:rsidRPr="009E3B86" w:rsidRDefault="00993E33" w:rsidP="00993E33">
      <w:pPr>
        <w:rPr>
          <w:i/>
          <w:iCs/>
        </w:rPr>
      </w:pPr>
      <w:r w:rsidRPr="009E3B86">
        <w:rPr>
          <w:i/>
          <w:iCs/>
        </w:rPr>
        <w:t>•</w:t>
      </w:r>
      <w:r w:rsidRPr="009E3B86">
        <w:rPr>
          <w:i/>
          <w:iCs/>
        </w:rPr>
        <w:tab/>
        <w:t>Internet</w:t>
      </w:r>
    </w:p>
    <w:p w14:paraId="4E8825CC" w14:textId="77777777" w:rsidR="00993E33" w:rsidRPr="009E3B86" w:rsidRDefault="00993E33" w:rsidP="00993E33">
      <w:pPr>
        <w:rPr>
          <w:i/>
          <w:iCs/>
        </w:rPr>
      </w:pPr>
      <w:r w:rsidRPr="009E3B86">
        <w:rPr>
          <w:i/>
          <w:iCs/>
        </w:rPr>
        <w:t>•</w:t>
      </w:r>
      <w:r w:rsidRPr="009E3B86">
        <w:rPr>
          <w:i/>
          <w:iCs/>
        </w:rPr>
        <w:tab/>
        <w:t>Social media platforms</w:t>
      </w:r>
    </w:p>
    <w:p w14:paraId="581ECF93" w14:textId="77777777" w:rsidR="00993E33" w:rsidRPr="009E3B86" w:rsidRDefault="00993E33" w:rsidP="00993E33">
      <w:pPr>
        <w:rPr>
          <w:i/>
          <w:iCs/>
        </w:rPr>
      </w:pPr>
      <w:r w:rsidRPr="009E3B86">
        <w:rPr>
          <w:i/>
          <w:iCs/>
        </w:rPr>
        <w:lastRenderedPageBreak/>
        <w:t>•</w:t>
      </w:r>
      <w:r w:rsidRPr="009E3B86">
        <w:rPr>
          <w:i/>
          <w:iCs/>
        </w:rPr>
        <w:tab/>
        <w:t>Events</w:t>
      </w:r>
    </w:p>
    <w:p w14:paraId="310E0F13" w14:textId="77777777" w:rsidR="00993E33" w:rsidRPr="009E3B86" w:rsidRDefault="00993E33" w:rsidP="00993E33">
      <w:pPr>
        <w:rPr>
          <w:i/>
          <w:iCs/>
        </w:rPr>
      </w:pPr>
      <w:r w:rsidRPr="009E3B86">
        <w:rPr>
          <w:i/>
          <w:iCs/>
        </w:rPr>
        <w:t>•</w:t>
      </w:r>
      <w:r w:rsidRPr="009E3B86">
        <w:rPr>
          <w:i/>
          <w:iCs/>
        </w:rPr>
        <w:tab/>
        <w:t>Media/Public Relations</w:t>
      </w:r>
    </w:p>
    <w:p w14:paraId="0365091F" w14:textId="77777777" w:rsidR="00993E33" w:rsidRPr="009E3B86" w:rsidRDefault="00993E33" w:rsidP="00993E33">
      <w:pPr>
        <w:rPr>
          <w:i/>
          <w:iCs/>
        </w:rPr>
      </w:pPr>
      <w:r w:rsidRPr="009E3B86">
        <w:rPr>
          <w:i/>
          <w:iCs/>
        </w:rPr>
        <w:t>•</w:t>
      </w:r>
      <w:r w:rsidRPr="009E3B86">
        <w:rPr>
          <w:i/>
          <w:iCs/>
        </w:rPr>
        <w:tab/>
        <w:t>Promotional items</w:t>
      </w:r>
    </w:p>
    <w:p w14:paraId="561BAD19" w14:textId="77777777" w:rsidR="00993E33" w:rsidRPr="009E3B86" w:rsidRDefault="00993E33" w:rsidP="00993E33">
      <w:pPr>
        <w:rPr>
          <w:i/>
          <w:iCs/>
        </w:rPr>
      </w:pPr>
      <w:r w:rsidRPr="009E3B86">
        <w:rPr>
          <w:i/>
          <w:iCs/>
        </w:rPr>
        <w:t>•</w:t>
      </w:r>
      <w:r w:rsidRPr="009E3B86">
        <w:rPr>
          <w:i/>
          <w:iCs/>
        </w:rPr>
        <w:tab/>
        <w:t>Internal communication</w:t>
      </w:r>
    </w:p>
    <w:p w14:paraId="7ECC72D1" w14:textId="77777777" w:rsidR="00993E33" w:rsidRPr="009E3B86" w:rsidRDefault="00993E33" w:rsidP="00993E33">
      <w:pPr>
        <w:rPr>
          <w:i/>
          <w:iCs/>
        </w:rPr>
      </w:pPr>
      <w:r w:rsidRPr="009E3B86">
        <w:rPr>
          <w:i/>
          <w:iCs/>
        </w:rPr>
        <w:t>•</w:t>
      </w:r>
      <w:r w:rsidRPr="009E3B86">
        <w:rPr>
          <w:i/>
          <w:iCs/>
        </w:rPr>
        <w:tab/>
        <w:t>Events</w:t>
      </w:r>
    </w:p>
    <w:p w14:paraId="045DBADC" w14:textId="77777777" w:rsidR="00993E33" w:rsidRPr="009E3B86" w:rsidRDefault="00993E33" w:rsidP="00993E33">
      <w:pPr>
        <w:rPr>
          <w:i/>
          <w:iCs/>
        </w:rPr>
      </w:pPr>
      <w:r w:rsidRPr="009E3B86">
        <w:rPr>
          <w:i/>
          <w:iCs/>
        </w:rPr>
        <w:t>•</w:t>
      </w:r>
      <w:r w:rsidRPr="009E3B86">
        <w:rPr>
          <w:i/>
          <w:iCs/>
        </w:rPr>
        <w:tab/>
        <w:t>Community engagement</w:t>
      </w:r>
    </w:p>
    <w:p w14:paraId="1AD63203" w14:textId="77777777" w:rsidR="00993E33" w:rsidRPr="009E3B86" w:rsidRDefault="00993E33" w:rsidP="00993E33">
      <w:pPr>
        <w:rPr>
          <w:i/>
          <w:iCs/>
        </w:rPr>
      </w:pPr>
    </w:p>
    <w:p w14:paraId="66AA3094" w14:textId="3DD30DF1" w:rsidR="00993E33" w:rsidRPr="009E3B86" w:rsidRDefault="00993E33" w:rsidP="00993E33">
      <w:pPr>
        <w:rPr>
          <w:i/>
          <w:iCs/>
        </w:rPr>
      </w:pPr>
      <w:r w:rsidRPr="009E3B86">
        <w:rPr>
          <w:i/>
          <w:iCs/>
        </w:rPr>
        <w:t>Have you considered a proactive risk management strategy as part of your communications plan?</w:t>
      </w:r>
    </w:p>
    <w:p w14:paraId="2A167FC6" w14:textId="77777777" w:rsidR="00993E33" w:rsidRDefault="00993E33" w:rsidP="00993E33">
      <w:pPr>
        <w:pStyle w:val="Heading2"/>
        <w:pBdr>
          <w:bottom w:val="single" w:sz="4" w:space="1" w:color="B741AF" w:themeColor="accent4"/>
        </w:pBdr>
      </w:pPr>
      <w:r>
        <w:t>Creative Strategy</w:t>
      </w:r>
    </w:p>
    <w:p w14:paraId="3C3098E2" w14:textId="77777777" w:rsidR="00993E33" w:rsidRPr="009E3B86" w:rsidRDefault="00993E33" w:rsidP="00993E33">
      <w:pPr>
        <w:rPr>
          <w:i/>
          <w:iCs/>
        </w:rPr>
      </w:pPr>
      <w:r w:rsidRPr="009E3B86">
        <w:rPr>
          <w:i/>
          <w:iCs/>
        </w:rPr>
        <w:t>Provide an outline of the relevance of the proposed creative idea to the audience and objectives of the campaign. Have previous campaigns influenced this creative direction?</w:t>
      </w:r>
    </w:p>
    <w:p w14:paraId="2F65FAA8" w14:textId="77777777" w:rsidR="00993E33" w:rsidRPr="009E3B86" w:rsidRDefault="00993E33" w:rsidP="00993E33">
      <w:pPr>
        <w:rPr>
          <w:i/>
          <w:iCs/>
        </w:rPr>
      </w:pPr>
    </w:p>
    <w:p w14:paraId="764DCFBA" w14:textId="22CA2EAD" w:rsidR="00993E33" w:rsidRPr="009E3B86" w:rsidRDefault="00993E33" w:rsidP="00993E33">
      <w:pPr>
        <w:rPr>
          <w:i/>
          <w:iCs/>
        </w:rPr>
      </w:pPr>
      <w:r w:rsidRPr="009E3B86">
        <w:rPr>
          <w:i/>
          <w:iCs/>
        </w:rPr>
        <w:t>If the creative direction requires music, has South Australian music been included?</w:t>
      </w:r>
      <w:r w:rsidR="003B3B5E">
        <w:rPr>
          <w:i/>
          <w:iCs/>
        </w:rPr>
        <w:t xml:space="preserve"> Consider opportunities to support local creative arts.</w:t>
      </w:r>
    </w:p>
    <w:p w14:paraId="188F7739" w14:textId="77777777" w:rsidR="00993E33" w:rsidRDefault="00993E33" w:rsidP="00993E33">
      <w:pPr>
        <w:pStyle w:val="Heading2"/>
        <w:pBdr>
          <w:bottom w:val="single" w:sz="4" w:space="1" w:color="B741AF" w:themeColor="accent4"/>
        </w:pBdr>
      </w:pPr>
      <w:r>
        <w:t>Media Strategy</w:t>
      </w:r>
    </w:p>
    <w:p w14:paraId="52DD72BD" w14:textId="77777777" w:rsidR="00993E33" w:rsidRPr="009E3B86" w:rsidRDefault="00993E33" w:rsidP="00993E33">
      <w:pPr>
        <w:rPr>
          <w:i/>
          <w:iCs/>
        </w:rPr>
      </w:pPr>
      <w:r w:rsidRPr="009E3B86">
        <w:rPr>
          <w:i/>
          <w:iCs/>
        </w:rPr>
        <w:t>Provide an outline of the relevance of the proposed media strategy/activity to the audience and objectives of this campaign.</w:t>
      </w:r>
    </w:p>
    <w:p w14:paraId="3199D32E" w14:textId="73D823B0" w:rsidR="00993E33" w:rsidRPr="009E3B86" w:rsidRDefault="00993E33" w:rsidP="00993E33">
      <w:pPr>
        <w:rPr>
          <w:i/>
          <w:iCs/>
        </w:rPr>
      </w:pPr>
      <w:r w:rsidRPr="009E3B86">
        <w:rPr>
          <w:i/>
          <w:iCs/>
        </w:rPr>
        <w:t> </w:t>
      </w:r>
    </w:p>
    <w:p w14:paraId="75476014" w14:textId="77777777" w:rsidR="00993E33" w:rsidRDefault="00993E33" w:rsidP="009E3B86">
      <w:pPr>
        <w:pStyle w:val="Heading2"/>
        <w:pBdr>
          <w:bottom w:val="single" w:sz="4" w:space="1" w:color="B741AF" w:themeColor="accent4"/>
        </w:pBdr>
      </w:pPr>
      <w:r>
        <w:t>Budget</w:t>
      </w:r>
    </w:p>
    <w:p w14:paraId="4E3DCD56" w14:textId="77777777" w:rsidR="00993E33" w:rsidRPr="001C5843" w:rsidRDefault="00993E33" w:rsidP="00993E33">
      <w:pPr>
        <w:rPr>
          <w:i/>
          <w:iCs/>
        </w:rPr>
      </w:pPr>
      <w:r w:rsidRPr="001C5843">
        <w:rPr>
          <w:i/>
          <w:iCs/>
        </w:rPr>
        <w:t>Itemised breakdown of the TOTAL budget including all activity.</w:t>
      </w:r>
    </w:p>
    <w:p w14:paraId="33FB2FA3" w14:textId="77777777" w:rsidR="00993E33" w:rsidRDefault="00993E33" w:rsidP="00993E33"/>
    <w:tbl>
      <w:tblPr>
        <w:tblStyle w:val="TableGrid"/>
        <w:tblW w:w="9072" w:type="dxa"/>
        <w:tblLook w:val="0000" w:firstRow="0" w:lastRow="0" w:firstColumn="0" w:lastColumn="0" w:noHBand="0" w:noVBand="0"/>
      </w:tblPr>
      <w:tblGrid>
        <w:gridCol w:w="5529"/>
        <w:gridCol w:w="3543"/>
      </w:tblGrid>
      <w:tr w:rsidR="00EF2071" w:rsidRPr="00EF2071" w14:paraId="4C885FFF" w14:textId="77777777" w:rsidTr="007D089B">
        <w:trPr>
          <w:trHeight w:val="580"/>
        </w:trPr>
        <w:tc>
          <w:tcPr>
            <w:tcW w:w="5529" w:type="dxa"/>
          </w:tcPr>
          <w:p w14:paraId="4D7E2E33" w14:textId="77777777" w:rsidR="00EF2071" w:rsidRPr="00EF2071" w:rsidRDefault="00EF2071" w:rsidP="009F1E4E">
            <w:pPr>
              <w:rPr>
                <w:b/>
                <w:sz w:val="20"/>
                <w:szCs w:val="20"/>
              </w:rPr>
            </w:pPr>
            <w:r w:rsidRPr="00EF2071">
              <w:rPr>
                <w:b/>
                <w:sz w:val="20"/>
                <w:szCs w:val="20"/>
              </w:rPr>
              <w:t>Activity</w:t>
            </w:r>
          </w:p>
        </w:tc>
        <w:tc>
          <w:tcPr>
            <w:tcW w:w="3543" w:type="dxa"/>
          </w:tcPr>
          <w:p w14:paraId="7CBF28AD" w14:textId="77777777" w:rsidR="00EF2071" w:rsidRPr="00EF2071" w:rsidRDefault="00EF2071" w:rsidP="009F1E4E">
            <w:pPr>
              <w:rPr>
                <w:b/>
                <w:sz w:val="20"/>
                <w:szCs w:val="20"/>
              </w:rPr>
            </w:pPr>
            <w:r w:rsidRPr="00EF2071">
              <w:rPr>
                <w:b/>
                <w:sz w:val="20"/>
                <w:szCs w:val="20"/>
              </w:rPr>
              <w:t xml:space="preserve">Proposed Budget </w:t>
            </w:r>
            <w:r w:rsidRPr="00EF2071">
              <w:rPr>
                <w:b/>
                <w:sz w:val="20"/>
                <w:szCs w:val="20"/>
              </w:rPr>
              <w:br/>
              <w:t>$ ex GST</w:t>
            </w:r>
          </w:p>
        </w:tc>
      </w:tr>
      <w:tr w:rsidR="00EF2071" w:rsidRPr="00EF2071" w14:paraId="43C977A8" w14:textId="77777777" w:rsidTr="007D089B">
        <w:trPr>
          <w:trHeight w:val="465"/>
        </w:trPr>
        <w:tc>
          <w:tcPr>
            <w:tcW w:w="5529" w:type="dxa"/>
          </w:tcPr>
          <w:p w14:paraId="26D789E3" w14:textId="77777777" w:rsidR="00EF2071" w:rsidRPr="00EF2071" w:rsidRDefault="00EF2071" w:rsidP="009F1E4E">
            <w:pPr>
              <w:rPr>
                <w:sz w:val="20"/>
                <w:szCs w:val="20"/>
              </w:rPr>
            </w:pPr>
            <w:r w:rsidRPr="00EF2071">
              <w:rPr>
                <w:sz w:val="20"/>
                <w:szCs w:val="20"/>
              </w:rPr>
              <w:t>Research</w:t>
            </w:r>
          </w:p>
        </w:tc>
        <w:tc>
          <w:tcPr>
            <w:tcW w:w="3543" w:type="dxa"/>
          </w:tcPr>
          <w:p w14:paraId="35D1918C" w14:textId="77777777" w:rsidR="00EF2071" w:rsidRPr="00EF2071" w:rsidRDefault="00EF2071" w:rsidP="009F1E4E">
            <w:pPr>
              <w:rPr>
                <w:sz w:val="20"/>
                <w:szCs w:val="20"/>
              </w:rPr>
            </w:pPr>
          </w:p>
        </w:tc>
      </w:tr>
      <w:tr w:rsidR="00EF2071" w:rsidRPr="00EF2071" w14:paraId="2707A0ED" w14:textId="77777777" w:rsidTr="007D089B">
        <w:trPr>
          <w:trHeight w:val="465"/>
        </w:trPr>
        <w:tc>
          <w:tcPr>
            <w:tcW w:w="5529" w:type="dxa"/>
          </w:tcPr>
          <w:p w14:paraId="23005308" w14:textId="77777777" w:rsidR="00EF2071" w:rsidRPr="00EF2071" w:rsidRDefault="00EF2071" w:rsidP="009F1E4E">
            <w:pPr>
              <w:rPr>
                <w:sz w:val="20"/>
                <w:szCs w:val="20"/>
              </w:rPr>
            </w:pPr>
            <w:r w:rsidRPr="00EF2071">
              <w:rPr>
                <w:sz w:val="20"/>
                <w:szCs w:val="20"/>
              </w:rPr>
              <w:t>Strategy</w:t>
            </w:r>
          </w:p>
        </w:tc>
        <w:tc>
          <w:tcPr>
            <w:tcW w:w="3543" w:type="dxa"/>
          </w:tcPr>
          <w:p w14:paraId="5E7E1C11" w14:textId="77777777" w:rsidR="00EF2071" w:rsidRPr="00EF2071" w:rsidRDefault="00EF2071" w:rsidP="009F1E4E">
            <w:pPr>
              <w:rPr>
                <w:sz w:val="20"/>
                <w:szCs w:val="20"/>
              </w:rPr>
            </w:pPr>
          </w:p>
        </w:tc>
      </w:tr>
      <w:tr w:rsidR="00EF2071" w:rsidRPr="00EF2071" w14:paraId="18CF1518" w14:textId="77777777" w:rsidTr="007D089B">
        <w:trPr>
          <w:trHeight w:val="465"/>
        </w:trPr>
        <w:tc>
          <w:tcPr>
            <w:tcW w:w="5529" w:type="dxa"/>
          </w:tcPr>
          <w:p w14:paraId="6AB57B63" w14:textId="77777777" w:rsidR="00EF2071" w:rsidRPr="00EF2071" w:rsidRDefault="00EF2071" w:rsidP="009F1E4E">
            <w:pPr>
              <w:rPr>
                <w:sz w:val="20"/>
                <w:szCs w:val="20"/>
              </w:rPr>
            </w:pPr>
            <w:r w:rsidRPr="00EF2071">
              <w:rPr>
                <w:sz w:val="20"/>
                <w:szCs w:val="20"/>
              </w:rPr>
              <w:t>Media:</w:t>
            </w:r>
          </w:p>
          <w:p w14:paraId="4F4B7641" w14:textId="77777777" w:rsidR="00EF2071" w:rsidRPr="00EF2071" w:rsidRDefault="00EF2071" w:rsidP="009F1E4E">
            <w:pPr>
              <w:rPr>
                <w:sz w:val="20"/>
                <w:szCs w:val="20"/>
              </w:rPr>
            </w:pPr>
            <w:r w:rsidRPr="00EF2071">
              <w:rPr>
                <w:sz w:val="20"/>
                <w:szCs w:val="20"/>
              </w:rPr>
              <w:t>Contra</w:t>
            </w:r>
          </w:p>
          <w:p w14:paraId="1D048E08" w14:textId="77777777" w:rsidR="00EF2071" w:rsidRPr="00EF2071" w:rsidRDefault="00EF2071" w:rsidP="009F1E4E">
            <w:pPr>
              <w:rPr>
                <w:sz w:val="20"/>
                <w:szCs w:val="20"/>
              </w:rPr>
            </w:pPr>
            <w:r w:rsidRPr="00EF2071">
              <w:rPr>
                <w:sz w:val="20"/>
                <w:szCs w:val="20"/>
              </w:rPr>
              <w:t>Cash</w:t>
            </w:r>
          </w:p>
        </w:tc>
        <w:tc>
          <w:tcPr>
            <w:tcW w:w="3543" w:type="dxa"/>
          </w:tcPr>
          <w:p w14:paraId="52C98A65" w14:textId="77777777" w:rsidR="00EF2071" w:rsidRPr="00EF2071" w:rsidRDefault="00EF2071" w:rsidP="009F1E4E">
            <w:pPr>
              <w:rPr>
                <w:sz w:val="20"/>
                <w:szCs w:val="20"/>
              </w:rPr>
            </w:pPr>
          </w:p>
        </w:tc>
      </w:tr>
      <w:tr w:rsidR="00EF2071" w:rsidRPr="00EF2071" w14:paraId="0C9B9AB6" w14:textId="77777777" w:rsidTr="007D089B">
        <w:trPr>
          <w:trHeight w:val="465"/>
        </w:trPr>
        <w:tc>
          <w:tcPr>
            <w:tcW w:w="5529" w:type="dxa"/>
          </w:tcPr>
          <w:p w14:paraId="5B68E95F" w14:textId="77777777" w:rsidR="00EF2071" w:rsidRPr="00EF2071" w:rsidRDefault="00EF2071" w:rsidP="009F1E4E">
            <w:pPr>
              <w:rPr>
                <w:sz w:val="20"/>
                <w:szCs w:val="20"/>
              </w:rPr>
            </w:pPr>
            <w:r w:rsidRPr="00EF2071">
              <w:rPr>
                <w:sz w:val="20"/>
                <w:szCs w:val="20"/>
              </w:rPr>
              <w:t xml:space="preserve">Creative/Production </w:t>
            </w:r>
          </w:p>
        </w:tc>
        <w:tc>
          <w:tcPr>
            <w:tcW w:w="3543" w:type="dxa"/>
          </w:tcPr>
          <w:p w14:paraId="62CDCF6E" w14:textId="77777777" w:rsidR="00EF2071" w:rsidRPr="00EF2071" w:rsidRDefault="00EF2071" w:rsidP="009F1E4E">
            <w:pPr>
              <w:rPr>
                <w:sz w:val="20"/>
                <w:szCs w:val="20"/>
              </w:rPr>
            </w:pPr>
          </w:p>
        </w:tc>
      </w:tr>
      <w:tr w:rsidR="00EF2071" w:rsidRPr="00EF2071" w14:paraId="094CF012" w14:textId="77777777" w:rsidTr="007D089B">
        <w:trPr>
          <w:trHeight w:val="465"/>
        </w:trPr>
        <w:tc>
          <w:tcPr>
            <w:tcW w:w="5529" w:type="dxa"/>
          </w:tcPr>
          <w:p w14:paraId="488AF33C" w14:textId="77777777" w:rsidR="00EF2071" w:rsidRPr="00EF2071" w:rsidRDefault="00EF2071" w:rsidP="009F1E4E">
            <w:pPr>
              <w:tabs>
                <w:tab w:val="center" w:pos="1735"/>
              </w:tabs>
              <w:rPr>
                <w:sz w:val="20"/>
                <w:szCs w:val="20"/>
              </w:rPr>
            </w:pPr>
            <w:r w:rsidRPr="00EF2071">
              <w:rPr>
                <w:sz w:val="20"/>
                <w:szCs w:val="20"/>
              </w:rPr>
              <w:t>Events</w:t>
            </w:r>
          </w:p>
        </w:tc>
        <w:tc>
          <w:tcPr>
            <w:tcW w:w="3543" w:type="dxa"/>
          </w:tcPr>
          <w:p w14:paraId="15A22AB4" w14:textId="77777777" w:rsidR="00EF2071" w:rsidRPr="00EF2071" w:rsidRDefault="00EF2071" w:rsidP="009F1E4E">
            <w:pPr>
              <w:rPr>
                <w:sz w:val="20"/>
                <w:szCs w:val="20"/>
              </w:rPr>
            </w:pPr>
          </w:p>
        </w:tc>
      </w:tr>
      <w:tr w:rsidR="00EF2071" w:rsidRPr="00EF2071" w14:paraId="1D0A592F" w14:textId="77777777" w:rsidTr="007D089B">
        <w:trPr>
          <w:trHeight w:val="465"/>
        </w:trPr>
        <w:tc>
          <w:tcPr>
            <w:tcW w:w="5529" w:type="dxa"/>
          </w:tcPr>
          <w:p w14:paraId="67A28A40" w14:textId="77777777" w:rsidR="00EF2071" w:rsidRPr="00EF2071" w:rsidRDefault="00EF2071" w:rsidP="009F1E4E">
            <w:pPr>
              <w:rPr>
                <w:sz w:val="20"/>
                <w:szCs w:val="20"/>
              </w:rPr>
            </w:pPr>
            <w:r w:rsidRPr="00EF2071">
              <w:rPr>
                <w:sz w:val="20"/>
                <w:szCs w:val="20"/>
              </w:rPr>
              <w:t>Evaluation</w:t>
            </w:r>
          </w:p>
        </w:tc>
        <w:tc>
          <w:tcPr>
            <w:tcW w:w="3543" w:type="dxa"/>
          </w:tcPr>
          <w:p w14:paraId="619E9D6D" w14:textId="77777777" w:rsidR="00EF2071" w:rsidRPr="00EF2071" w:rsidRDefault="00EF2071" w:rsidP="009F1E4E">
            <w:pPr>
              <w:rPr>
                <w:sz w:val="20"/>
                <w:szCs w:val="20"/>
              </w:rPr>
            </w:pPr>
          </w:p>
        </w:tc>
      </w:tr>
      <w:tr w:rsidR="00EF2071" w:rsidRPr="00EF2071" w14:paraId="490CBE65" w14:textId="77777777" w:rsidTr="007D089B">
        <w:trPr>
          <w:trHeight w:val="465"/>
        </w:trPr>
        <w:tc>
          <w:tcPr>
            <w:tcW w:w="5529" w:type="dxa"/>
          </w:tcPr>
          <w:p w14:paraId="310C19D8" w14:textId="77777777" w:rsidR="00EF2071" w:rsidRPr="00EF2071" w:rsidRDefault="00EF2071" w:rsidP="009F1E4E">
            <w:pPr>
              <w:rPr>
                <w:sz w:val="20"/>
                <w:szCs w:val="20"/>
              </w:rPr>
            </w:pPr>
            <w:r w:rsidRPr="00EF2071">
              <w:rPr>
                <w:sz w:val="20"/>
                <w:szCs w:val="20"/>
              </w:rPr>
              <w:t>Agency Fees</w:t>
            </w:r>
          </w:p>
        </w:tc>
        <w:tc>
          <w:tcPr>
            <w:tcW w:w="3543" w:type="dxa"/>
          </w:tcPr>
          <w:p w14:paraId="38484F08" w14:textId="77777777" w:rsidR="00EF2071" w:rsidRPr="00EF2071" w:rsidRDefault="00EF2071" w:rsidP="009F1E4E">
            <w:pPr>
              <w:rPr>
                <w:sz w:val="20"/>
                <w:szCs w:val="20"/>
              </w:rPr>
            </w:pPr>
          </w:p>
        </w:tc>
      </w:tr>
      <w:tr w:rsidR="00EF2071" w:rsidRPr="00EF2071" w14:paraId="7C498EAD" w14:textId="77777777" w:rsidTr="007D089B">
        <w:trPr>
          <w:trHeight w:val="465"/>
        </w:trPr>
        <w:tc>
          <w:tcPr>
            <w:tcW w:w="5529" w:type="dxa"/>
          </w:tcPr>
          <w:p w14:paraId="08F11664" w14:textId="77777777" w:rsidR="00EF2071" w:rsidRPr="00EF2071" w:rsidRDefault="00EF2071" w:rsidP="009F1E4E">
            <w:pPr>
              <w:rPr>
                <w:sz w:val="20"/>
                <w:szCs w:val="20"/>
              </w:rPr>
            </w:pPr>
            <w:r w:rsidRPr="00EF2071">
              <w:rPr>
                <w:sz w:val="20"/>
                <w:szCs w:val="20"/>
              </w:rPr>
              <w:lastRenderedPageBreak/>
              <w:t>Other</w:t>
            </w:r>
          </w:p>
        </w:tc>
        <w:tc>
          <w:tcPr>
            <w:tcW w:w="3543" w:type="dxa"/>
          </w:tcPr>
          <w:p w14:paraId="23F4AACF" w14:textId="77777777" w:rsidR="00EF2071" w:rsidRPr="00EF2071" w:rsidRDefault="00EF2071" w:rsidP="009F1E4E">
            <w:pPr>
              <w:rPr>
                <w:sz w:val="20"/>
                <w:szCs w:val="20"/>
              </w:rPr>
            </w:pPr>
          </w:p>
        </w:tc>
      </w:tr>
      <w:tr w:rsidR="00EF2071" w:rsidRPr="00EF2071" w14:paraId="54A54EFD" w14:textId="77777777" w:rsidTr="007D089B">
        <w:trPr>
          <w:trHeight w:val="465"/>
        </w:trPr>
        <w:tc>
          <w:tcPr>
            <w:tcW w:w="5529" w:type="dxa"/>
          </w:tcPr>
          <w:p w14:paraId="2CF38DFE" w14:textId="77777777" w:rsidR="00EF2071" w:rsidRPr="00EF2071" w:rsidRDefault="00EF2071" w:rsidP="009F1E4E">
            <w:pPr>
              <w:rPr>
                <w:sz w:val="20"/>
                <w:szCs w:val="20"/>
              </w:rPr>
            </w:pPr>
            <w:r w:rsidRPr="00EF2071">
              <w:rPr>
                <w:sz w:val="20"/>
                <w:szCs w:val="20"/>
              </w:rPr>
              <w:t>TOTAL</w:t>
            </w:r>
          </w:p>
        </w:tc>
        <w:tc>
          <w:tcPr>
            <w:tcW w:w="3543" w:type="dxa"/>
          </w:tcPr>
          <w:p w14:paraId="169B0897" w14:textId="77777777" w:rsidR="00EF2071" w:rsidRPr="00EF2071" w:rsidRDefault="00EF2071" w:rsidP="009F1E4E">
            <w:pPr>
              <w:rPr>
                <w:sz w:val="20"/>
                <w:szCs w:val="20"/>
              </w:rPr>
            </w:pPr>
            <w:r w:rsidRPr="00EF2071">
              <w:rPr>
                <w:sz w:val="20"/>
                <w:szCs w:val="20"/>
              </w:rPr>
              <w:t>$ ex GST</w:t>
            </w:r>
          </w:p>
        </w:tc>
      </w:tr>
    </w:tbl>
    <w:p w14:paraId="6F8623C7" w14:textId="77777777" w:rsidR="00993E33" w:rsidRDefault="00993E33" w:rsidP="00993E33"/>
    <w:p w14:paraId="08177C89" w14:textId="77777777" w:rsidR="00993E33" w:rsidRDefault="00993E33" w:rsidP="00C25B04">
      <w:pPr>
        <w:pStyle w:val="Heading2"/>
        <w:pBdr>
          <w:bottom w:val="single" w:sz="4" w:space="1" w:color="B741AF" w:themeColor="accent4"/>
        </w:pBdr>
      </w:pPr>
      <w:r>
        <w:t>Timing</w:t>
      </w:r>
    </w:p>
    <w:p w14:paraId="1C03753F" w14:textId="5AE3E052" w:rsidR="00993E33" w:rsidRPr="0009732D" w:rsidRDefault="00993E33" w:rsidP="00993E33">
      <w:pPr>
        <w:rPr>
          <w:i/>
          <w:iCs/>
        </w:rPr>
      </w:pPr>
      <w:r w:rsidRPr="00C25B04">
        <w:rPr>
          <w:i/>
          <w:iCs/>
        </w:rPr>
        <w:t xml:space="preserve">What is the timing of the </w:t>
      </w:r>
      <w:r w:rsidR="000741DC">
        <w:rPr>
          <w:i/>
          <w:iCs/>
        </w:rPr>
        <w:t>communications</w:t>
      </w:r>
      <w:r w:rsidRPr="00C25B04">
        <w:rPr>
          <w:i/>
          <w:iCs/>
        </w:rPr>
        <w:t>? Outline the timeline of actions required to implement the activities; where appropriate include responsibilities and cross-reference each tactic with target audience/s and key message/s. Include communications approval process.</w:t>
      </w:r>
    </w:p>
    <w:p w14:paraId="44B9BD40" w14:textId="77777777" w:rsidR="00834563" w:rsidRDefault="00834563">
      <w:pPr>
        <w:suppressAutoHyphens w:val="0"/>
        <w:spacing w:after="0"/>
        <w:rPr>
          <w:rFonts w:ascii="Calibre Semibold" w:eastAsiaTheme="majorEastAsia" w:hAnsi="Calibre Semibold" w:cstheme="majorBidi"/>
          <w:color w:val="13242F" w:themeColor="text2"/>
          <w:sz w:val="24"/>
          <w:szCs w:val="26"/>
        </w:rPr>
      </w:pPr>
      <w:r>
        <w:br w:type="page"/>
      </w:r>
    </w:p>
    <w:p w14:paraId="4BB5C3C8" w14:textId="32C1828A" w:rsidR="00993E33" w:rsidRDefault="00993E33" w:rsidP="00C25B04">
      <w:pPr>
        <w:pStyle w:val="Heading2"/>
        <w:pBdr>
          <w:bottom w:val="single" w:sz="4" w:space="1" w:color="B741AF" w:themeColor="accent4"/>
        </w:pBdr>
      </w:pPr>
      <w:r>
        <w:lastRenderedPageBreak/>
        <w:t>Evaluation</w:t>
      </w:r>
    </w:p>
    <w:p w14:paraId="1724BDF4" w14:textId="64A5ADF8" w:rsidR="00993E33" w:rsidRPr="0009732D" w:rsidRDefault="00993E33" w:rsidP="00993E33">
      <w:pPr>
        <w:rPr>
          <w:i/>
          <w:iCs/>
        </w:rPr>
      </w:pPr>
      <w:r w:rsidRPr="0009732D">
        <w:rPr>
          <w:i/>
          <w:iCs/>
        </w:rPr>
        <w:t>How and when</w:t>
      </w:r>
      <w:r w:rsidR="009D0DEF">
        <w:rPr>
          <w:i/>
          <w:iCs/>
        </w:rPr>
        <w:t xml:space="preserve"> will</w:t>
      </w:r>
      <w:r w:rsidRPr="0009732D">
        <w:rPr>
          <w:i/>
          <w:iCs/>
        </w:rPr>
        <w:t xml:space="preserve"> the communications plan be evaluated? Include benchmarks, measurement/monitoring mechanisms, and timing of evaluation. Evaluation mechanisms should be consistent with the stated marketing objectives.</w:t>
      </w:r>
    </w:p>
    <w:p w14:paraId="1C9850BE" w14:textId="77777777" w:rsidR="00993E33" w:rsidRPr="009D0DEF" w:rsidRDefault="00993E33" w:rsidP="00993E33">
      <w:pPr>
        <w:rPr>
          <w:i/>
          <w:iCs/>
        </w:rPr>
      </w:pPr>
      <w:r w:rsidRPr="009D0DEF">
        <w:rPr>
          <w:i/>
          <w:iCs/>
        </w:rPr>
        <w:t>This could be represented in a table</w:t>
      </w:r>
    </w:p>
    <w:p w14:paraId="354598B1" w14:textId="77777777" w:rsidR="0009732D" w:rsidRDefault="0009732D" w:rsidP="00993E33"/>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11"/>
        <w:gridCol w:w="3027"/>
        <w:gridCol w:w="3016"/>
      </w:tblGrid>
      <w:tr w:rsidR="003E4EBD" w:rsidRPr="003E4EBD" w14:paraId="152E8A52" w14:textId="77777777" w:rsidTr="007D089B">
        <w:tc>
          <w:tcPr>
            <w:tcW w:w="3095" w:type="dxa"/>
            <w:shd w:val="clear" w:color="auto" w:fill="F4F4F3" w:themeFill="accent6" w:themeFillTint="33"/>
            <w:vAlign w:val="center"/>
          </w:tcPr>
          <w:p w14:paraId="5D3AB33F" w14:textId="77777777" w:rsidR="003E4EBD" w:rsidRPr="003E4EBD" w:rsidRDefault="003E4EBD" w:rsidP="003E4EBD">
            <w:r w:rsidRPr="003E4EBD">
              <w:t>Campaign Objectives</w:t>
            </w:r>
          </w:p>
          <w:p w14:paraId="2FFB53FA" w14:textId="77777777" w:rsidR="003E4EBD" w:rsidRPr="003E4EBD" w:rsidRDefault="003E4EBD" w:rsidP="003E4EBD"/>
        </w:tc>
        <w:tc>
          <w:tcPr>
            <w:tcW w:w="3096" w:type="dxa"/>
            <w:shd w:val="clear" w:color="auto" w:fill="F4F4F3" w:themeFill="accent6" w:themeFillTint="33"/>
            <w:vAlign w:val="center"/>
          </w:tcPr>
          <w:p w14:paraId="57D15A5C" w14:textId="77777777" w:rsidR="003E4EBD" w:rsidRPr="003E4EBD" w:rsidRDefault="003E4EBD" w:rsidP="003E4EBD">
            <w:r w:rsidRPr="003E4EBD">
              <w:t>Measurement of Objectives</w:t>
            </w:r>
          </w:p>
        </w:tc>
        <w:tc>
          <w:tcPr>
            <w:tcW w:w="3096" w:type="dxa"/>
            <w:shd w:val="clear" w:color="auto" w:fill="F4F4F3" w:themeFill="accent6" w:themeFillTint="33"/>
            <w:vAlign w:val="center"/>
          </w:tcPr>
          <w:p w14:paraId="158472A3" w14:textId="77777777" w:rsidR="003E4EBD" w:rsidRPr="003E4EBD" w:rsidRDefault="003E4EBD" w:rsidP="003E4EBD">
            <w:r w:rsidRPr="003E4EBD">
              <w:t>Evaluation Timing</w:t>
            </w:r>
          </w:p>
        </w:tc>
      </w:tr>
      <w:tr w:rsidR="003E4EBD" w:rsidRPr="003E4EBD" w14:paraId="7F404282" w14:textId="77777777" w:rsidTr="007D089B">
        <w:tc>
          <w:tcPr>
            <w:tcW w:w="3095" w:type="dxa"/>
            <w:shd w:val="clear" w:color="auto" w:fill="auto"/>
          </w:tcPr>
          <w:p w14:paraId="357D1A9F" w14:textId="77777777" w:rsidR="003E4EBD" w:rsidRPr="009D0DEF" w:rsidRDefault="003E4EBD" w:rsidP="003E4EBD">
            <w:pPr>
              <w:rPr>
                <w:i/>
                <w:iCs/>
              </w:rPr>
            </w:pPr>
            <w:r w:rsidRPr="009D0DEF">
              <w:rPr>
                <w:i/>
                <w:iCs/>
              </w:rPr>
              <w:t>Objectives as stated above</w:t>
            </w:r>
          </w:p>
          <w:p w14:paraId="27D5A80C" w14:textId="77777777" w:rsidR="003E4EBD" w:rsidRPr="009D0DEF" w:rsidRDefault="003E4EBD" w:rsidP="003E4EBD">
            <w:pPr>
              <w:rPr>
                <w:i/>
                <w:iCs/>
              </w:rPr>
            </w:pPr>
            <w:r w:rsidRPr="009D0DEF">
              <w:rPr>
                <w:i/>
                <w:iCs/>
              </w:rPr>
              <w:t>Example</w:t>
            </w:r>
          </w:p>
          <w:p w14:paraId="4A9C8B5B" w14:textId="77777777" w:rsidR="003E4EBD" w:rsidRPr="009D0DEF" w:rsidRDefault="003E4EBD" w:rsidP="003E4EBD">
            <w:pPr>
              <w:rPr>
                <w:i/>
                <w:iCs/>
              </w:rPr>
            </w:pPr>
            <w:r w:rsidRPr="009D0DEF">
              <w:rPr>
                <w:i/>
                <w:iCs/>
              </w:rPr>
              <w:t>Objective 1</w:t>
            </w:r>
          </w:p>
          <w:p w14:paraId="729B0855" w14:textId="77777777" w:rsidR="003E4EBD" w:rsidRPr="009D0DEF" w:rsidRDefault="003E4EBD" w:rsidP="003E4EBD">
            <w:pPr>
              <w:rPr>
                <w:i/>
                <w:iCs/>
              </w:rPr>
            </w:pPr>
            <w:r w:rsidRPr="009D0DEF">
              <w:rPr>
                <w:i/>
                <w:iCs/>
              </w:rPr>
              <w:t xml:space="preserve">Increase phone calls by 10% (175) as compared to last </w:t>
            </w:r>
            <w:proofErr w:type="spellStart"/>
            <w:r w:rsidRPr="009D0DEF">
              <w:rPr>
                <w:i/>
                <w:iCs/>
              </w:rPr>
              <w:t>years</w:t>
            </w:r>
            <w:proofErr w:type="spellEnd"/>
            <w:r w:rsidRPr="009D0DEF">
              <w:rPr>
                <w:i/>
                <w:iCs/>
              </w:rPr>
              <w:t xml:space="preserve"> phone calls of 200</w:t>
            </w:r>
          </w:p>
        </w:tc>
        <w:tc>
          <w:tcPr>
            <w:tcW w:w="3096" w:type="dxa"/>
            <w:shd w:val="clear" w:color="auto" w:fill="auto"/>
          </w:tcPr>
          <w:p w14:paraId="409BA2C2" w14:textId="77777777" w:rsidR="003E4EBD" w:rsidRPr="009D0DEF" w:rsidRDefault="003E4EBD" w:rsidP="003E4EBD">
            <w:pPr>
              <w:rPr>
                <w:i/>
                <w:iCs/>
              </w:rPr>
            </w:pPr>
          </w:p>
          <w:p w14:paraId="2DBFCC50" w14:textId="77777777" w:rsidR="003E4EBD" w:rsidRPr="009D0DEF" w:rsidRDefault="003E4EBD" w:rsidP="003E4EBD">
            <w:pPr>
              <w:rPr>
                <w:i/>
                <w:iCs/>
              </w:rPr>
            </w:pPr>
            <w:r w:rsidRPr="009D0DEF">
              <w:rPr>
                <w:i/>
                <w:iCs/>
              </w:rPr>
              <w:t>Example</w:t>
            </w:r>
          </w:p>
          <w:p w14:paraId="320DD8C1" w14:textId="77777777" w:rsidR="003E4EBD" w:rsidRPr="009D0DEF" w:rsidRDefault="003E4EBD" w:rsidP="003E4EBD">
            <w:pPr>
              <w:rPr>
                <w:i/>
                <w:iCs/>
              </w:rPr>
            </w:pPr>
            <w:r w:rsidRPr="009D0DEF">
              <w:rPr>
                <w:i/>
                <w:iCs/>
              </w:rPr>
              <w:t>Phone calls will be measured by contact management system within Department</w:t>
            </w:r>
          </w:p>
          <w:p w14:paraId="584126B9" w14:textId="77777777" w:rsidR="003E4EBD" w:rsidRPr="009D0DEF" w:rsidRDefault="003E4EBD" w:rsidP="003E4EBD">
            <w:pPr>
              <w:rPr>
                <w:i/>
                <w:iCs/>
              </w:rPr>
            </w:pPr>
          </w:p>
        </w:tc>
        <w:tc>
          <w:tcPr>
            <w:tcW w:w="3096" w:type="dxa"/>
            <w:shd w:val="clear" w:color="auto" w:fill="auto"/>
          </w:tcPr>
          <w:p w14:paraId="56777367" w14:textId="77777777" w:rsidR="003E4EBD" w:rsidRPr="009D0DEF" w:rsidRDefault="003E4EBD" w:rsidP="003E4EBD">
            <w:pPr>
              <w:rPr>
                <w:i/>
                <w:iCs/>
              </w:rPr>
            </w:pPr>
          </w:p>
          <w:p w14:paraId="3F931B59" w14:textId="77777777" w:rsidR="003E4EBD" w:rsidRPr="009D0DEF" w:rsidRDefault="003E4EBD" w:rsidP="003E4EBD">
            <w:pPr>
              <w:rPr>
                <w:i/>
                <w:iCs/>
              </w:rPr>
            </w:pPr>
            <w:r w:rsidRPr="009D0DEF">
              <w:rPr>
                <w:i/>
                <w:iCs/>
              </w:rPr>
              <w:t>Example</w:t>
            </w:r>
          </w:p>
          <w:p w14:paraId="098CF283" w14:textId="77777777" w:rsidR="003E4EBD" w:rsidRPr="009D0DEF" w:rsidRDefault="003E4EBD" w:rsidP="003E4EBD">
            <w:pPr>
              <w:rPr>
                <w:i/>
                <w:iCs/>
              </w:rPr>
            </w:pPr>
            <w:r w:rsidRPr="009D0DEF">
              <w:rPr>
                <w:i/>
                <w:iCs/>
              </w:rPr>
              <w:t xml:space="preserve">Phone calls will be monitored throughout campaign and reported upon completion of campaign </w:t>
            </w:r>
          </w:p>
        </w:tc>
      </w:tr>
    </w:tbl>
    <w:p w14:paraId="4ED4D119" w14:textId="77777777" w:rsidR="0009732D" w:rsidRDefault="0009732D" w:rsidP="00993E33"/>
    <w:p w14:paraId="3710EC7A" w14:textId="55667DC1" w:rsidR="00993E33" w:rsidRDefault="00993E33" w:rsidP="0009732D">
      <w:pPr>
        <w:pStyle w:val="Heading2"/>
        <w:pBdr>
          <w:bottom w:val="single" w:sz="4" w:space="1" w:color="B741AF" w:themeColor="accent4"/>
        </w:pBdr>
      </w:pPr>
      <w:r>
        <w:t>Evaluation Date</w:t>
      </w:r>
    </w:p>
    <w:p w14:paraId="1F4CD492" w14:textId="77777777" w:rsidR="00993E33" w:rsidRPr="009D0DEF" w:rsidRDefault="00993E33" w:rsidP="00993E33">
      <w:pPr>
        <w:rPr>
          <w:i/>
          <w:iCs/>
        </w:rPr>
      </w:pPr>
      <w:r w:rsidRPr="009D0DEF">
        <w:rPr>
          <w:i/>
          <w:iCs/>
        </w:rPr>
        <w:t xml:space="preserve">Proposed date of evaluation after campaign completion. </w:t>
      </w:r>
    </w:p>
    <w:p w14:paraId="032A2742" w14:textId="0330B8F1" w:rsidR="003F5E09" w:rsidRDefault="003F5E09" w:rsidP="00707FD6"/>
    <w:p w14:paraId="7F339E3C" w14:textId="7A4A6CD5" w:rsidR="003F5E09" w:rsidRDefault="003F5E09" w:rsidP="00707FD6"/>
    <w:p w14:paraId="143E287C" w14:textId="2FA3CF53" w:rsidR="003F5E09" w:rsidRDefault="003F5E09" w:rsidP="00707FD6"/>
    <w:p w14:paraId="3A55786C" w14:textId="012951D3" w:rsidR="003F5E09" w:rsidRDefault="003F5E09" w:rsidP="00707FD6"/>
    <w:p w14:paraId="2934AD86" w14:textId="77777777" w:rsidR="001752C8" w:rsidRDefault="001752C8" w:rsidP="00707FD6"/>
    <w:p w14:paraId="30F5FAF9" w14:textId="67AA0031" w:rsidR="003F5E09" w:rsidRDefault="003F5E09" w:rsidP="00707FD6"/>
    <w:p w14:paraId="7FD63A8D" w14:textId="589142DC" w:rsidR="003F5E09" w:rsidRDefault="003F5E09" w:rsidP="00707FD6"/>
    <w:p w14:paraId="57BED3B4" w14:textId="4ECC7BCD" w:rsidR="003F5E09" w:rsidRDefault="003F5E09" w:rsidP="00707FD6"/>
    <w:p w14:paraId="678D4B02" w14:textId="3283809E" w:rsidR="003F5E09" w:rsidRDefault="003F5E09" w:rsidP="00707FD6"/>
    <w:sectPr w:rsidR="003F5E09" w:rsidSect="00AE1F51">
      <w:headerReference w:type="even" r:id="rId13"/>
      <w:headerReference w:type="default" r:id="rId14"/>
      <w:footerReference w:type="default" r:id="rId15"/>
      <w:headerReference w:type="first" r:id="rId16"/>
      <w:pgSz w:w="11900" w:h="16840"/>
      <w:pgMar w:top="2552" w:right="1418" w:bottom="1985" w:left="1418" w:header="709" w:footer="70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0669" w14:textId="77777777" w:rsidR="00E357DA" w:rsidRDefault="00E357DA" w:rsidP="00C2783A">
      <w:pPr>
        <w:spacing w:after="0"/>
      </w:pPr>
      <w:r>
        <w:separator/>
      </w:r>
    </w:p>
  </w:endnote>
  <w:endnote w:type="continuationSeparator" w:id="0">
    <w:p w14:paraId="329C3C92" w14:textId="77777777" w:rsidR="00E357DA" w:rsidRDefault="00E357DA" w:rsidP="00C2783A">
      <w:pPr>
        <w:spacing w:after="0"/>
      </w:pPr>
      <w:r>
        <w:continuationSeparator/>
      </w:r>
    </w:p>
  </w:endnote>
  <w:endnote w:type="continuationNotice" w:id="1">
    <w:p w14:paraId="3367F661" w14:textId="77777777" w:rsidR="00B549B2" w:rsidRDefault="00B549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B7E314-8275-4692-AFB6-0F9A1151EEE2}"/>
    <w:embedBold r:id="rId2" w:fontKey="{600D4219-D423-4796-ADAE-081929F09937}"/>
    <w:embedItalic r:id="rId3" w:fontKey="{618FF982-2D45-4722-AFB3-9243E701B4A6}"/>
    <w:embedBoldItalic r:id="rId4" w:fontKey="{2C63DC85-AC7D-4DDA-83E0-ECD07D0EE71F}"/>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Medium">
    <w:altName w:val="Calibri"/>
    <w:panose1 w:val="00000000000000000000"/>
    <w:charset w:val="00"/>
    <w:family w:val="swiss"/>
    <w:notTrueType/>
    <w:pitch w:val="variable"/>
    <w:sig w:usb0="00000007" w:usb1="00000000" w:usb2="00000000" w:usb3="00000000" w:csb0="00000093" w:csb1="00000000"/>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libre">
    <w:altName w:val="Trebuchet MS"/>
    <w:panose1 w:val="00000000000000000000"/>
    <w:charset w:val="4D"/>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4797F31F-EC4D-467A-8085-FD5944A125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E5DE" w14:textId="15DD4DC3" w:rsidR="006B2915" w:rsidRPr="006870D9" w:rsidRDefault="006B2915" w:rsidP="006B2915">
    <w:pPr>
      <w:pStyle w:val="Footer"/>
      <w:tabs>
        <w:tab w:val="clear" w:pos="9360"/>
        <w:tab w:val="right" w:pos="10198"/>
      </w:tabs>
      <w:ind w:left="-426"/>
    </w:pPr>
    <w:r w:rsidRPr="00265440">
      <w:rPr>
        <w:b/>
        <w:bCs/>
        <w:color w:val="C8C8C4" w:themeColor="accent6"/>
        <w:lang w:val="en-US"/>
      </w:rPr>
      <w:t xml:space="preserve">Version {00} • </w:t>
    </w:r>
    <w:r>
      <w:rPr>
        <w:b/>
        <w:bCs/>
        <w:color w:val="C8C8C4" w:themeColor="accent6"/>
        <w:lang w:val="en-GB"/>
      </w:rPr>
      <w:t>[insert date]</w:t>
    </w:r>
    <w:r>
      <w:rPr>
        <w:lang w:val="en-GB"/>
      </w:rPr>
      <w:tab/>
    </w:r>
    <w:r>
      <w:rPr>
        <w:lang w:val="en-GB"/>
      </w:rPr>
      <w:tab/>
      <w:t xml:space="preserve">communications plan: [project title]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t>9</w:t>
    </w:r>
    <w:r w:rsidRPr="006870D9">
      <w:fldChar w:fldCharType="end"/>
    </w:r>
  </w:p>
  <w:p w14:paraId="271A6D1D" w14:textId="77777777" w:rsidR="009656BF" w:rsidRPr="006870D9" w:rsidRDefault="009656BF" w:rsidP="00BE0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BB5B" w14:textId="77777777" w:rsidR="00E357DA" w:rsidRDefault="00E357DA" w:rsidP="00C2783A">
      <w:pPr>
        <w:spacing w:after="0"/>
      </w:pPr>
      <w:r>
        <w:separator/>
      </w:r>
    </w:p>
  </w:footnote>
  <w:footnote w:type="continuationSeparator" w:id="0">
    <w:p w14:paraId="3500413A" w14:textId="77777777" w:rsidR="00E357DA" w:rsidRDefault="00E357DA" w:rsidP="00C2783A">
      <w:pPr>
        <w:spacing w:after="0"/>
      </w:pPr>
      <w:r>
        <w:continuationSeparator/>
      </w:r>
    </w:p>
  </w:footnote>
  <w:footnote w:type="continuationNotice" w:id="1">
    <w:p w14:paraId="5489EC30" w14:textId="77777777" w:rsidR="00B549B2" w:rsidRDefault="00B549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C5E5" w14:textId="21D12452" w:rsidR="00B008F1" w:rsidRDefault="00B008F1">
    <w:pPr>
      <w:pStyle w:val="Header"/>
    </w:pPr>
    <w:r>
      <w:rPr>
        <w:noProof/>
      </w:rPr>
      <mc:AlternateContent>
        <mc:Choice Requires="wps">
          <w:drawing>
            <wp:anchor distT="0" distB="0" distL="0" distR="0" simplePos="0" relativeHeight="251658241" behindDoc="0" locked="0" layoutInCell="1" allowOverlap="1" wp14:anchorId="6F6B2199" wp14:editId="1EFDA6D1">
              <wp:simplePos x="635" y="635"/>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9FE34" w14:textId="7A2A0999"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6B2199" id="_x0000_t202" coordsize="21600,21600" o:spt="202" path="m,l,21600r21600,l21600,xe">
              <v:stroke joinstyle="miter"/>
              <v:path gradientshapeok="t" o:connecttype="rect"/>
            </v:shapetype>
            <v:shape id="Text Box 3" o:spid="_x0000_s1027" type="#_x0000_t202" alt="OFFICIAL"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&#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AXj2C8gAgAARgQAAA4AAAAAAAAAAAAAAAAALgIAAGRycy9lMm9Eb2MueG1sUEsBAi0AFAAG&#10;AAgAAAAhAISw0yjWAAAAAwEAAA8AAAAAAAAAAAAAAAAAegQAAGRycy9kb3ducmV2LnhtbFBLBQYA&#10;AAAABAAEAPMAAAB9BQAAAAA=&#10;" filled="f" stroked="f">
              <v:textbox style="mso-fit-shape-to-text:t" inset="0,0,0,0">
                <w:txbxContent>
                  <w:p w14:paraId="62C9FE34" w14:textId="7A2A0999"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0934" w14:textId="7A9C2F71" w:rsidR="009656BF" w:rsidRPr="00B838AF" w:rsidRDefault="005E5EB5" w:rsidP="009656BF">
    <w:pPr>
      <w:pStyle w:val="Header"/>
      <w:rPr>
        <w:rFonts w:ascii="Arial" w:hAnsi="Arial"/>
        <w:i/>
        <w:iCs/>
        <w:sz w:val="20"/>
        <w:szCs w:val="22"/>
      </w:rPr>
    </w:pPr>
    <w:r>
      <w:rPr>
        <w:noProof/>
      </w:rPr>
      <w:drawing>
        <wp:anchor distT="0" distB="0" distL="114300" distR="114300" simplePos="0" relativeHeight="251658242" behindDoc="1" locked="0" layoutInCell="1" allowOverlap="1" wp14:anchorId="2A82E4BB" wp14:editId="5B67BDEA">
          <wp:simplePos x="0" y="0"/>
          <wp:positionH relativeFrom="page">
            <wp:align>left</wp:align>
          </wp:positionH>
          <wp:positionV relativeFrom="page">
            <wp:align>bottom</wp:align>
          </wp:positionV>
          <wp:extent cx="7559040" cy="10697210"/>
          <wp:effectExtent l="0" t="0" r="381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p>
  <w:p w14:paraId="5F58F052" w14:textId="58A540D1" w:rsidR="009656BF" w:rsidRPr="00C55CE8" w:rsidRDefault="009656BF" w:rsidP="00081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8C28" w14:textId="742E0499" w:rsidR="00B008F1" w:rsidRDefault="00B008F1">
    <w:pPr>
      <w:pStyle w:val="Header"/>
    </w:pPr>
    <w:r>
      <w:rPr>
        <w:noProof/>
      </w:rPr>
      <mc:AlternateContent>
        <mc:Choice Requires="wps">
          <w:drawing>
            <wp:anchor distT="0" distB="0" distL="0" distR="0" simplePos="0" relativeHeight="251658240" behindDoc="0" locked="0" layoutInCell="1" allowOverlap="1" wp14:anchorId="24734A69" wp14:editId="0786DDB0">
              <wp:simplePos x="635" y="635"/>
              <wp:positionH relativeFrom="column">
                <wp:align>center</wp:align>
              </wp:positionH>
              <wp:positionV relativeFrom="paragraph">
                <wp:posOffset>635</wp:posOffset>
              </wp:positionV>
              <wp:extent cx="443865" cy="443865"/>
              <wp:effectExtent l="0" t="0" r="18415" b="25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2D74E" w14:textId="33CA979D"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734A69"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MkKGdAjAgAATQQAAA4AAAAAAAAAAAAAAAAALgIAAGRycy9lMm9Eb2MueG1sUEsBAi0A&#10;FAAGAAgAAAAhAISw0yjWAAAAAwEAAA8AAAAAAAAAAAAAAAAAfQQAAGRycy9kb3ducmV2LnhtbFBL&#10;BQYAAAAABAAEAPMAAACABQAAAAA=&#10;" filled="f" stroked="f">
              <v:textbox style="mso-fit-shape-to-text:t" inset="0,0,0,0">
                <w:txbxContent>
                  <w:p w14:paraId="1EC2D74E" w14:textId="33CA979D"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926234"/>
    <w:multiLevelType w:val="hybridMultilevel"/>
    <w:tmpl w:val="62584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E64E8"/>
    <w:multiLevelType w:val="multilevel"/>
    <w:tmpl w:val="099E2C46"/>
    <w:styleLink w:val="CurrentList1"/>
    <w:lvl w:ilvl="0">
      <w:start w:val="1"/>
      <w:numFmt w:val="decimal"/>
      <w:lvlText w:val="%1."/>
      <w:lvlJc w:val="left"/>
      <w:pPr>
        <w:tabs>
          <w:tab w:val="num" w:pos="244"/>
        </w:tabs>
        <w:ind w:left="244" w:hanging="2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3C2629"/>
    <w:multiLevelType w:val="hybridMultilevel"/>
    <w:tmpl w:val="AFE6B130"/>
    <w:lvl w:ilvl="0" w:tplc="9A5C543A">
      <w:start w:val="1"/>
      <w:numFmt w:val="bullet"/>
      <w:pStyle w:val="ColourfulListAccent11"/>
      <w:lvlText w:val="—"/>
      <w:lvlJc w:val="left"/>
      <w:pPr>
        <w:tabs>
          <w:tab w:val="num" w:pos="200"/>
        </w:tabs>
        <w:ind w:left="200" w:hanging="227"/>
      </w:pPr>
      <w:rPr>
        <w:rFonts w:ascii="Arial" w:hAnsi="Arial" w:hint="default"/>
        <w:b w:val="0"/>
        <w:i w:val="0"/>
        <w:caps w:val="0"/>
        <w:strike w:val="0"/>
        <w:dstrike w:val="0"/>
        <w:vanish w:val="0"/>
        <w:color w:val="000000" w:themeColor="text1"/>
        <w:sz w:val="18"/>
        <w:u w:val="none"/>
        <w:effect w:val="none"/>
        <w:vertAlign w:val="baselin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19A926D8"/>
    <w:multiLevelType w:val="multilevel"/>
    <w:tmpl w:val="7ABE415A"/>
    <w:styleLink w:val="CurrentList3"/>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CF779B"/>
    <w:multiLevelType w:val="multilevel"/>
    <w:tmpl w:val="2CD42BDC"/>
    <w:styleLink w:val="CurrentList2"/>
    <w:lvl w:ilvl="0">
      <w:start w:val="1"/>
      <w:numFmt w:val="lowerLetter"/>
      <w:lvlText w:val="%1."/>
      <w:lvlJc w:val="left"/>
      <w:pPr>
        <w:tabs>
          <w:tab w:val="num" w:pos="244"/>
        </w:tabs>
        <w:ind w:left="244" w:firstLine="8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C103ED"/>
    <w:multiLevelType w:val="hybridMultilevel"/>
    <w:tmpl w:val="EAA8C554"/>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7B2517"/>
    <w:multiLevelType w:val="hybridMultilevel"/>
    <w:tmpl w:val="48264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1455A89"/>
    <w:multiLevelType w:val="multilevel"/>
    <w:tmpl w:val="D13682DE"/>
    <w:styleLink w:val="CurrentList4"/>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2C7DB8"/>
    <w:multiLevelType w:val="hybridMultilevel"/>
    <w:tmpl w:val="1882BC4E"/>
    <w:lvl w:ilvl="0" w:tplc="6CBC0594">
      <w:start w:val="1"/>
      <w:numFmt w:val="bullet"/>
      <w:pStyle w:val="ListBulletsL1"/>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034037"/>
    <w:multiLevelType w:val="hybridMultilevel"/>
    <w:tmpl w:val="A022C6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315361A"/>
    <w:multiLevelType w:val="hybridMultilevel"/>
    <w:tmpl w:val="A6FC9858"/>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3F27AD"/>
    <w:multiLevelType w:val="multilevel"/>
    <w:tmpl w:val="2BA8437A"/>
    <w:lvl w:ilvl="0">
      <w:start w:val="1"/>
      <w:numFmt w:val="bullet"/>
      <w:lvlText w:val="˃"/>
      <w:lvlJc w:val="left"/>
      <w:pPr>
        <w:ind w:left="502" w:hanging="360"/>
      </w:pPr>
      <w:rPr>
        <w:rFonts w:ascii="Arial" w:hAnsi="Aria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4" w15:restartNumberingAfterBreak="0">
    <w:nsid w:val="511A28C3"/>
    <w:multiLevelType w:val="hybridMultilevel"/>
    <w:tmpl w:val="F90C0DD0"/>
    <w:lvl w:ilvl="0" w:tplc="9628F0E2">
      <w:start w:val="1"/>
      <w:numFmt w:val="decimal"/>
      <w:pStyle w:val="ListNumeralsL1"/>
      <w:lvlText w:val="%1."/>
      <w:lvlJc w:val="left"/>
      <w:pPr>
        <w:tabs>
          <w:tab w:val="num" w:pos="244"/>
        </w:tabs>
        <w:ind w:left="244" w:hanging="244"/>
      </w:pPr>
      <w:rPr>
        <w:rFonts w:hint="default"/>
      </w:rPr>
    </w:lvl>
    <w:lvl w:ilvl="1" w:tplc="CBAC3DE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BE39B2"/>
    <w:multiLevelType w:val="hybridMultilevel"/>
    <w:tmpl w:val="EB00F5A6"/>
    <w:lvl w:ilvl="0" w:tplc="7374A832">
      <w:start w:val="1"/>
      <w:numFmt w:val="lowerLetter"/>
      <w:pStyle w:val="ListAlphaL2"/>
      <w:lvlText w:val="%1."/>
      <w:lvlJc w:val="left"/>
      <w:pPr>
        <w:tabs>
          <w:tab w:val="num" w:pos="363"/>
        </w:tabs>
        <w:ind w:left="488" w:hanging="244"/>
      </w:pPr>
      <w:rPr>
        <w:rFonts w:hint="default"/>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6" w15:restartNumberingAfterBreak="0">
    <w:nsid w:val="6BC3760B"/>
    <w:multiLevelType w:val="hybridMultilevel"/>
    <w:tmpl w:val="9FF4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1F6BAD"/>
    <w:multiLevelType w:val="hybridMultilevel"/>
    <w:tmpl w:val="CD220A9A"/>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9B5633"/>
    <w:multiLevelType w:val="hybridMultilevel"/>
    <w:tmpl w:val="07687DCA"/>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14"/>
  </w:num>
  <w:num w:numId="5">
    <w:abstractNumId w:val="3"/>
  </w:num>
  <w:num w:numId="6">
    <w:abstractNumId w:val="15"/>
  </w:num>
  <w:num w:numId="7">
    <w:abstractNumId w:val="6"/>
  </w:num>
  <w:num w:numId="8">
    <w:abstractNumId w:val="5"/>
  </w:num>
  <w:num w:numId="9">
    <w:abstractNumId w:val="9"/>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8"/>
  </w:num>
  <w:num w:numId="17">
    <w:abstractNumId w:val="17"/>
  </w:num>
  <w:num w:numId="18">
    <w:abstractNumId w:val="11"/>
  </w:num>
  <w:num w:numId="19">
    <w:abstractNumId w:val="4"/>
  </w:num>
  <w:num w:numId="20">
    <w:abstractNumId w:val="13"/>
  </w:num>
  <w:num w:numId="21">
    <w:abstractNumId w:val="16"/>
  </w:num>
  <w:num w:numId="22">
    <w:abstractNumId w:val="2"/>
  </w:num>
  <w:num w:numId="23">
    <w:abstractNumId w:val="18"/>
  </w:num>
  <w:num w:numId="24">
    <w:abstractNumId w:val="12"/>
  </w:num>
  <w:num w:numId="2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E8"/>
    <w:rsid w:val="00007969"/>
    <w:rsid w:val="0004215F"/>
    <w:rsid w:val="00043AE0"/>
    <w:rsid w:val="000610DC"/>
    <w:rsid w:val="00061242"/>
    <w:rsid w:val="00070E44"/>
    <w:rsid w:val="000741DC"/>
    <w:rsid w:val="00074B17"/>
    <w:rsid w:val="000816B4"/>
    <w:rsid w:val="00082A61"/>
    <w:rsid w:val="00084749"/>
    <w:rsid w:val="00086882"/>
    <w:rsid w:val="000876FF"/>
    <w:rsid w:val="0009008D"/>
    <w:rsid w:val="000921B0"/>
    <w:rsid w:val="0009732D"/>
    <w:rsid w:val="00097BBF"/>
    <w:rsid w:val="000A1BBD"/>
    <w:rsid w:val="000A6627"/>
    <w:rsid w:val="000A69F4"/>
    <w:rsid w:val="000B2ECE"/>
    <w:rsid w:val="000D1452"/>
    <w:rsid w:val="000F1D8E"/>
    <w:rsid w:val="000F4F68"/>
    <w:rsid w:val="000F713B"/>
    <w:rsid w:val="001063F7"/>
    <w:rsid w:val="00111CA8"/>
    <w:rsid w:val="001137C7"/>
    <w:rsid w:val="00135DFB"/>
    <w:rsid w:val="00135EB9"/>
    <w:rsid w:val="00143E8D"/>
    <w:rsid w:val="00147C22"/>
    <w:rsid w:val="00152A22"/>
    <w:rsid w:val="0015444A"/>
    <w:rsid w:val="00156420"/>
    <w:rsid w:val="001569FE"/>
    <w:rsid w:val="001610DA"/>
    <w:rsid w:val="00174808"/>
    <w:rsid w:val="001752C8"/>
    <w:rsid w:val="00181DE2"/>
    <w:rsid w:val="00192786"/>
    <w:rsid w:val="001A4989"/>
    <w:rsid w:val="001A4C5C"/>
    <w:rsid w:val="001B10E9"/>
    <w:rsid w:val="001B2852"/>
    <w:rsid w:val="001C301F"/>
    <w:rsid w:val="001C5843"/>
    <w:rsid w:val="001C648B"/>
    <w:rsid w:val="001D6177"/>
    <w:rsid w:val="001E4730"/>
    <w:rsid w:val="001E62BF"/>
    <w:rsid w:val="001E7909"/>
    <w:rsid w:val="001F41A4"/>
    <w:rsid w:val="001F6F34"/>
    <w:rsid w:val="00201C7E"/>
    <w:rsid w:val="002040E3"/>
    <w:rsid w:val="00204C2B"/>
    <w:rsid w:val="00207C78"/>
    <w:rsid w:val="00212322"/>
    <w:rsid w:val="002128DA"/>
    <w:rsid w:val="00215F97"/>
    <w:rsid w:val="00223938"/>
    <w:rsid w:val="002257A5"/>
    <w:rsid w:val="002271C1"/>
    <w:rsid w:val="002303CA"/>
    <w:rsid w:val="0023040A"/>
    <w:rsid w:val="00241C09"/>
    <w:rsid w:val="00252115"/>
    <w:rsid w:val="00265440"/>
    <w:rsid w:val="00267E0A"/>
    <w:rsid w:val="00291C3E"/>
    <w:rsid w:val="00291E9D"/>
    <w:rsid w:val="002A2FE1"/>
    <w:rsid w:val="002A4861"/>
    <w:rsid w:val="002A5F18"/>
    <w:rsid w:val="002A75C9"/>
    <w:rsid w:val="002A7629"/>
    <w:rsid w:val="002C5A53"/>
    <w:rsid w:val="002D12B5"/>
    <w:rsid w:val="002D6923"/>
    <w:rsid w:val="002E18FF"/>
    <w:rsid w:val="002F5A80"/>
    <w:rsid w:val="002F679C"/>
    <w:rsid w:val="00300CA0"/>
    <w:rsid w:val="00315813"/>
    <w:rsid w:val="0031600B"/>
    <w:rsid w:val="00316DA2"/>
    <w:rsid w:val="00317219"/>
    <w:rsid w:val="0033208B"/>
    <w:rsid w:val="00334A0A"/>
    <w:rsid w:val="00341013"/>
    <w:rsid w:val="003417D8"/>
    <w:rsid w:val="00342490"/>
    <w:rsid w:val="00345DDD"/>
    <w:rsid w:val="00347017"/>
    <w:rsid w:val="003517D4"/>
    <w:rsid w:val="0035393F"/>
    <w:rsid w:val="003574B9"/>
    <w:rsid w:val="00363B7C"/>
    <w:rsid w:val="003768CB"/>
    <w:rsid w:val="00384828"/>
    <w:rsid w:val="00386E8D"/>
    <w:rsid w:val="003A6478"/>
    <w:rsid w:val="003B3B5E"/>
    <w:rsid w:val="003B5EE0"/>
    <w:rsid w:val="003B6825"/>
    <w:rsid w:val="003C37F5"/>
    <w:rsid w:val="003D1C94"/>
    <w:rsid w:val="003E4EBD"/>
    <w:rsid w:val="003F172C"/>
    <w:rsid w:val="003F5E09"/>
    <w:rsid w:val="00401F70"/>
    <w:rsid w:val="00406AFA"/>
    <w:rsid w:val="0042303E"/>
    <w:rsid w:val="004336BD"/>
    <w:rsid w:val="00436052"/>
    <w:rsid w:val="00437800"/>
    <w:rsid w:val="00447C05"/>
    <w:rsid w:val="0046407F"/>
    <w:rsid w:val="00471E9C"/>
    <w:rsid w:val="0048092C"/>
    <w:rsid w:val="00481E51"/>
    <w:rsid w:val="0048535A"/>
    <w:rsid w:val="004A2BC4"/>
    <w:rsid w:val="004A55AC"/>
    <w:rsid w:val="004A5943"/>
    <w:rsid w:val="004B469E"/>
    <w:rsid w:val="004D0341"/>
    <w:rsid w:val="004D44CD"/>
    <w:rsid w:val="004E0913"/>
    <w:rsid w:val="004E7FA2"/>
    <w:rsid w:val="004F025E"/>
    <w:rsid w:val="005146D7"/>
    <w:rsid w:val="00516C1B"/>
    <w:rsid w:val="005174FE"/>
    <w:rsid w:val="0052454B"/>
    <w:rsid w:val="005554A2"/>
    <w:rsid w:val="00557FF9"/>
    <w:rsid w:val="0056031F"/>
    <w:rsid w:val="0056333A"/>
    <w:rsid w:val="005669EF"/>
    <w:rsid w:val="00582D54"/>
    <w:rsid w:val="0058752A"/>
    <w:rsid w:val="00596194"/>
    <w:rsid w:val="005A0FB7"/>
    <w:rsid w:val="005A39D5"/>
    <w:rsid w:val="005C33B8"/>
    <w:rsid w:val="005E3257"/>
    <w:rsid w:val="005E5EB5"/>
    <w:rsid w:val="005F74EA"/>
    <w:rsid w:val="006000AE"/>
    <w:rsid w:val="00600F30"/>
    <w:rsid w:val="00603280"/>
    <w:rsid w:val="00605A4F"/>
    <w:rsid w:val="00610D12"/>
    <w:rsid w:val="00617000"/>
    <w:rsid w:val="00621816"/>
    <w:rsid w:val="006312EF"/>
    <w:rsid w:val="006340DC"/>
    <w:rsid w:val="00634982"/>
    <w:rsid w:val="006374D2"/>
    <w:rsid w:val="006602E2"/>
    <w:rsid w:val="0066259C"/>
    <w:rsid w:val="00663D12"/>
    <w:rsid w:val="0067427A"/>
    <w:rsid w:val="006870D9"/>
    <w:rsid w:val="006871E8"/>
    <w:rsid w:val="006A1363"/>
    <w:rsid w:val="006A528F"/>
    <w:rsid w:val="006B2915"/>
    <w:rsid w:val="006B6FF3"/>
    <w:rsid w:val="006C01C0"/>
    <w:rsid w:val="006C6EB8"/>
    <w:rsid w:val="006D7199"/>
    <w:rsid w:val="006F72DF"/>
    <w:rsid w:val="007043AE"/>
    <w:rsid w:val="00707FD6"/>
    <w:rsid w:val="007121EC"/>
    <w:rsid w:val="0071594C"/>
    <w:rsid w:val="0072751F"/>
    <w:rsid w:val="0073043A"/>
    <w:rsid w:val="0073609D"/>
    <w:rsid w:val="00742FE5"/>
    <w:rsid w:val="00746107"/>
    <w:rsid w:val="0076382A"/>
    <w:rsid w:val="007659C3"/>
    <w:rsid w:val="007736A9"/>
    <w:rsid w:val="007843E5"/>
    <w:rsid w:val="007A0E77"/>
    <w:rsid w:val="007B0BB3"/>
    <w:rsid w:val="007B1EF1"/>
    <w:rsid w:val="007B6FFD"/>
    <w:rsid w:val="007C02AE"/>
    <w:rsid w:val="007C2DF4"/>
    <w:rsid w:val="007C319B"/>
    <w:rsid w:val="007D089B"/>
    <w:rsid w:val="007D423F"/>
    <w:rsid w:val="007F2182"/>
    <w:rsid w:val="007F2D09"/>
    <w:rsid w:val="007F6AC3"/>
    <w:rsid w:val="00803F89"/>
    <w:rsid w:val="00812530"/>
    <w:rsid w:val="00812A6E"/>
    <w:rsid w:val="00820707"/>
    <w:rsid w:val="00834563"/>
    <w:rsid w:val="008400EB"/>
    <w:rsid w:val="00861D18"/>
    <w:rsid w:val="00870AF6"/>
    <w:rsid w:val="00870C3D"/>
    <w:rsid w:val="008737A8"/>
    <w:rsid w:val="00874AFF"/>
    <w:rsid w:val="008768FB"/>
    <w:rsid w:val="008774C5"/>
    <w:rsid w:val="00882378"/>
    <w:rsid w:val="00896E27"/>
    <w:rsid w:val="008A3562"/>
    <w:rsid w:val="008B3005"/>
    <w:rsid w:val="008C0B16"/>
    <w:rsid w:val="008C7131"/>
    <w:rsid w:val="008D7A4A"/>
    <w:rsid w:val="008E1A75"/>
    <w:rsid w:val="008F1AD9"/>
    <w:rsid w:val="008F3EAB"/>
    <w:rsid w:val="00916B68"/>
    <w:rsid w:val="00925C30"/>
    <w:rsid w:val="00930746"/>
    <w:rsid w:val="009349C1"/>
    <w:rsid w:val="00934EC9"/>
    <w:rsid w:val="009375D2"/>
    <w:rsid w:val="00940269"/>
    <w:rsid w:val="00952EF3"/>
    <w:rsid w:val="009656BF"/>
    <w:rsid w:val="009715F2"/>
    <w:rsid w:val="0097242E"/>
    <w:rsid w:val="00977BCF"/>
    <w:rsid w:val="00980E6B"/>
    <w:rsid w:val="00984FD7"/>
    <w:rsid w:val="00985E78"/>
    <w:rsid w:val="00990211"/>
    <w:rsid w:val="00993E33"/>
    <w:rsid w:val="00995579"/>
    <w:rsid w:val="00995A22"/>
    <w:rsid w:val="00996ECB"/>
    <w:rsid w:val="00997996"/>
    <w:rsid w:val="009A0D52"/>
    <w:rsid w:val="009B242E"/>
    <w:rsid w:val="009B3161"/>
    <w:rsid w:val="009B35D2"/>
    <w:rsid w:val="009B6522"/>
    <w:rsid w:val="009B65AA"/>
    <w:rsid w:val="009C2E21"/>
    <w:rsid w:val="009C7B6B"/>
    <w:rsid w:val="009D0DEF"/>
    <w:rsid w:val="009D3B67"/>
    <w:rsid w:val="009D506D"/>
    <w:rsid w:val="009E3B86"/>
    <w:rsid w:val="009F1E4E"/>
    <w:rsid w:val="009F410C"/>
    <w:rsid w:val="00A14E95"/>
    <w:rsid w:val="00A14F5B"/>
    <w:rsid w:val="00A21038"/>
    <w:rsid w:val="00A3129B"/>
    <w:rsid w:val="00A3168A"/>
    <w:rsid w:val="00A34A5B"/>
    <w:rsid w:val="00A34FB0"/>
    <w:rsid w:val="00A455EF"/>
    <w:rsid w:val="00A5068D"/>
    <w:rsid w:val="00A54383"/>
    <w:rsid w:val="00A67978"/>
    <w:rsid w:val="00A72EB1"/>
    <w:rsid w:val="00A917FF"/>
    <w:rsid w:val="00AA28A5"/>
    <w:rsid w:val="00AA384E"/>
    <w:rsid w:val="00AA705D"/>
    <w:rsid w:val="00AB1812"/>
    <w:rsid w:val="00AD44E5"/>
    <w:rsid w:val="00AE1F51"/>
    <w:rsid w:val="00B008F1"/>
    <w:rsid w:val="00B121B0"/>
    <w:rsid w:val="00B1306D"/>
    <w:rsid w:val="00B17114"/>
    <w:rsid w:val="00B20BC4"/>
    <w:rsid w:val="00B21ED3"/>
    <w:rsid w:val="00B23468"/>
    <w:rsid w:val="00B24C70"/>
    <w:rsid w:val="00B3323D"/>
    <w:rsid w:val="00B337E3"/>
    <w:rsid w:val="00B371B8"/>
    <w:rsid w:val="00B44541"/>
    <w:rsid w:val="00B549B2"/>
    <w:rsid w:val="00B56A77"/>
    <w:rsid w:val="00B64D7A"/>
    <w:rsid w:val="00B7022B"/>
    <w:rsid w:val="00B7045F"/>
    <w:rsid w:val="00B72CE5"/>
    <w:rsid w:val="00B82875"/>
    <w:rsid w:val="00B9051F"/>
    <w:rsid w:val="00B921F0"/>
    <w:rsid w:val="00B953F4"/>
    <w:rsid w:val="00BA4622"/>
    <w:rsid w:val="00BB37F7"/>
    <w:rsid w:val="00BB3BD9"/>
    <w:rsid w:val="00BD059A"/>
    <w:rsid w:val="00BD27FA"/>
    <w:rsid w:val="00BD535E"/>
    <w:rsid w:val="00BE0D08"/>
    <w:rsid w:val="00BE223A"/>
    <w:rsid w:val="00BF3939"/>
    <w:rsid w:val="00C01124"/>
    <w:rsid w:val="00C1288C"/>
    <w:rsid w:val="00C1412F"/>
    <w:rsid w:val="00C22BA0"/>
    <w:rsid w:val="00C2491D"/>
    <w:rsid w:val="00C25B04"/>
    <w:rsid w:val="00C2783A"/>
    <w:rsid w:val="00C32FD6"/>
    <w:rsid w:val="00C35DF9"/>
    <w:rsid w:val="00C3662F"/>
    <w:rsid w:val="00C45CAA"/>
    <w:rsid w:val="00C55CE8"/>
    <w:rsid w:val="00C56295"/>
    <w:rsid w:val="00C57B4A"/>
    <w:rsid w:val="00C76352"/>
    <w:rsid w:val="00C86FAA"/>
    <w:rsid w:val="00C91EB2"/>
    <w:rsid w:val="00C95C65"/>
    <w:rsid w:val="00C9745F"/>
    <w:rsid w:val="00CA588E"/>
    <w:rsid w:val="00CA5968"/>
    <w:rsid w:val="00CB1FF6"/>
    <w:rsid w:val="00CB760A"/>
    <w:rsid w:val="00CC21BB"/>
    <w:rsid w:val="00CD2B5F"/>
    <w:rsid w:val="00CE2B1F"/>
    <w:rsid w:val="00CE7E77"/>
    <w:rsid w:val="00CF0E98"/>
    <w:rsid w:val="00CF17AF"/>
    <w:rsid w:val="00CF17D5"/>
    <w:rsid w:val="00CF3FDB"/>
    <w:rsid w:val="00CF4694"/>
    <w:rsid w:val="00D040E0"/>
    <w:rsid w:val="00D0478E"/>
    <w:rsid w:val="00D05A43"/>
    <w:rsid w:val="00D10A6D"/>
    <w:rsid w:val="00D11089"/>
    <w:rsid w:val="00D12D48"/>
    <w:rsid w:val="00D14F10"/>
    <w:rsid w:val="00D249D9"/>
    <w:rsid w:val="00D332C6"/>
    <w:rsid w:val="00D41DF0"/>
    <w:rsid w:val="00D43C72"/>
    <w:rsid w:val="00D47A3D"/>
    <w:rsid w:val="00D47B4A"/>
    <w:rsid w:val="00D50843"/>
    <w:rsid w:val="00D5454F"/>
    <w:rsid w:val="00D74B14"/>
    <w:rsid w:val="00D9171F"/>
    <w:rsid w:val="00D966DC"/>
    <w:rsid w:val="00DE685D"/>
    <w:rsid w:val="00DF01CB"/>
    <w:rsid w:val="00E0018E"/>
    <w:rsid w:val="00E0689B"/>
    <w:rsid w:val="00E07D85"/>
    <w:rsid w:val="00E10B92"/>
    <w:rsid w:val="00E20BD0"/>
    <w:rsid w:val="00E2267A"/>
    <w:rsid w:val="00E30ABF"/>
    <w:rsid w:val="00E3106E"/>
    <w:rsid w:val="00E357DA"/>
    <w:rsid w:val="00E3767D"/>
    <w:rsid w:val="00E464F0"/>
    <w:rsid w:val="00E46E37"/>
    <w:rsid w:val="00E53595"/>
    <w:rsid w:val="00E53E42"/>
    <w:rsid w:val="00E636E9"/>
    <w:rsid w:val="00E72D61"/>
    <w:rsid w:val="00E731F1"/>
    <w:rsid w:val="00EA046D"/>
    <w:rsid w:val="00EA294E"/>
    <w:rsid w:val="00EC1596"/>
    <w:rsid w:val="00EC4066"/>
    <w:rsid w:val="00EC5893"/>
    <w:rsid w:val="00ED0D63"/>
    <w:rsid w:val="00ED1DA3"/>
    <w:rsid w:val="00EE1AD5"/>
    <w:rsid w:val="00EE30C1"/>
    <w:rsid w:val="00EF0279"/>
    <w:rsid w:val="00EF2071"/>
    <w:rsid w:val="00EF601F"/>
    <w:rsid w:val="00F07362"/>
    <w:rsid w:val="00F07789"/>
    <w:rsid w:val="00F13082"/>
    <w:rsid w:val="00F22B47"/>
    <w:rsid w:val="00F3459F"/>
    <w:rsid w:val="00F375A8"/>
    <w:rsid w:val="00F4396C"/>
    <w:rsid w:val="00F45873"/>
    <w:rsid w:val="00F52613"/>
    <w:rsid w:val="00F6401D"/>
    <w:rsid w:val="00F73563"/>
    <w:rsid w:val="00F774D9"/>
    <w:rsid w:val="00F82C6F"/>
    <w:rsid w:val="00F83D3C"/>
    <w:rsid w:val="00F92BCF"/>
    <w:rsid w:val="00F95180"/>
    <w:rsid w:val="00FA3978"/>
    <w:rsid w:val="00FA5B43"/>
    <w:rsid w:val="00FB3D84"/>
    <w:rsid w:val="00FC2EDC"/>
    <w:rsid w:val="00FD208F"/>
    <w:rsid w:val="00FD6597"/>
    <w:rsid w:val="00FE16D0"/>
    <w:rsid w:val="00FF1F06"/>
    <w:rsid w:val="00FF20A1"/>
    <w:rsid w:val="33675E7F"/>
    <w:rsid w:val="5C660C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66B5C1"/>
  <w15:chartTrackingRefBased/>
  <w15:docId w15:val="{D3172CEE-371A-47E8-9092-57DECFC7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000"/>
    <w:pPr>
      <w:suppressAutoHyphens/>
      <w:spacing w:after="80"/>
    </w:pPr>
    <w:rPr>
      <w:rFonts w:ascii="Calibre Regular" w:hAnsi="Calibre Regular"/>
      <w:sz w:val="22"/>
    </w:rPr>
  </w:style>
  <w:style w:type="paragraph" w:styleId="Heading1">
    <w:name w:val="heading 1"/>
    <w:basedOn w:val="Normal"/>
    <w:next w:val="Normal"/>
    <w:link w:val="Heading1Char"/>
    <w:uiPriority w:val="9"/>
    <w:qFormat/>
    <w:rsid w:val="00990211"/>
    <w:pPr>
      <w:keepLines/>
      <w:spacing w:before="400" w:after="40" w:line="216" w:lineRule="auto"/>
      <w:contextualSpacing/>
      <w:outlineLvl w:val="0"/>
    </w:pPr>
    <w:rPr>
      <w:rFonts w:ascii="Calibre Semibold" w:eastAsiaTheme="majorEastAsia" w:hAnsi="Calibre Semibold" w:cs="Times New Roman (Headings CS)"/>
      <w:b/>
      <w:color w:val="13242F" w:themeColor="text2"/>
      <w:sz w:val="36"/>
      <w:szCs w:val="32"/>
    </w:rPr>
  </w:style>
  <w:style w:type="paragraph" w:styleId="Heading2">
    <w:name w:val="heading 2"/>
    <w:basedOn w:val="Normal"/>
    <w:next w:val="Normal"/>
    <w:link w:val="Heading2Char"/>
    <w:uiPriority w:val="9"/>
    <w:unhideWhenUsed/>
    <w:qFormat/>
    <w:rsid w:val="00FE16D0"/>
    <w:pPr>
      <w:keepLines/>
      <w:spacing w:before="240"/>
      <w:outlineLvl w:val="1"/>
    </w:pPr>
    <w:rPr>
      <w:rFonts w:ascii="Calibre Semibold" w:eastAsiaTheme="majorEastAsia" w:hAnsi="Calibre Semibold" w:cstheme="majorBidi"/>
      <w:color w:val="13242F" w:themeColor="text2"/>
      <w:sz w:val="24"/>
      <w:szCs w:val="26"/>
    </w:rPr>
  </w:style>
  <w:style w:type="paragraph" w:styleId="Heading3">
    <w:name w:val="heading 3"/>
    <w:basedOn w:val="Heading2"/>
    <w:next w:val="Heading2"/>
    <w:link w:val="Heading3Char"/>
    <w:autoRedefine/>
    <w:uiPriority w:val="9"/>
    <w:unhideWhenUsed/>
    <w:qFormat/>
    <w:rsid w:val="00617000"/>
    <w:pPr>
      <w:keepNext/>
      <w:spacing w:after="40"/>
      <w:outlineLvl w:val="2"/>
    </w:pPr>
    <w:rPr>
      <w:rFonts w:cs="Times New Roman (Headings CS)"/>
      <w:sz w:val="22"/>
    </w:rPr>
  </w:style>
  <w:style w:type="paragraph" w:styleId="Heading4">
    <w:name w:val="heading 4"/>
    <w:basedOn w:val="Normal"/>
    <w:next w:val="Normal"/>
    <w:link w:val="Heading4Char"/>
    <w:uiPriority w:val="9"/>
    <w:unhideWhenUsed/>
    <w:qFormat/>
    <w:rsid w:val="00A34A5B"/>
    <w:pPr>
      <w:keepNext/>
      <w:keepLines/>
      <w:spacing w:before="80" w:after="0" w:line="204" w:lineRule="auto"/>
      <w:outlineLvl w:val="3"/>
    </w:pPr>
    <w:rPr>
      <w:rFonts w:ascii="Calibre Semibold" w:eastAsiaTheme="majorEastAsia" w:hAnsi="Calibre Semibold" w:cs="Times New Roman (Headings CS)"/>
      <w:iCs/>
      <w:caps/>
      <w:color w:val="4FCEE8" w:themeColor="accent1"/>
      <w:spacing w:val="10"/>
      <w:sz w:val="16"/>
    </w:rPr>
  </w:style>
  <w:style w:type="paragraph" w:styleId="Heading5">
    <w:name w:val="heading 5"/>
    <w:basedOn w:val="Heading4"/>
    <w:next w:val="Normal"/>
    <w:link w:val="Heading5Char"/>
    <w:uiPriority w:val="9"/>
    <w:unhideWhenUsed/>
    <w:qFormat/>
    <w:rsid w:val="00617000"/>
    <w:pPr>
      <w:spacing w:before="120"/>
      <w:outlineLvl w:val="4"/>
    </w:pPr>
    <w:rPr>
      <w:rFonts w:ascii="Calibre Medium" w:hAnsi="Calibre Medium" w:cstheme="majorBidi"/>
      <w:color w:val="13242F"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nhideWhenUsed/>
    <w:rsid w:val="000816B4"/>
    <w:pPr>
      <w:tabs>
        <w:tab w:val="center" w:pos="4680"/>
        <w:tab w:val="right" w:pos="9360"/>
      </w:tabs>
      <w:jc w:val="right"/>
    </w:pPr>
    <w:rPr>
      <w:rFonts w:ascii="Calibre Bold" w:hAnsi="Calibre Bold" w:cs="Times New Roman (Body CS)"/>
      <w:bCs/>
      <w:caps/>
      <w:color w:val="13242F" w:themeColor="text2"/>
      <w:spacing w:val="50"/>
      <w:szCs w:val="32"/>
    </w:rPr>
  </w:style>
  <w:style w:type="character" w:customStyle="1" w:styleId="HeaderChar">
    <w:name w:val="Header Char"/>
    <w:basedOn w:val="DefaultParagraphFont"/>
    <w:link w:val="Header"/>
    <w:uiPriority w:val="99"/>
    <w:rsid w:val="000816B4"/>
    <w:rPr>
      <w:rFonts w:ascii="Calibre Bold" w:hAnsi="Calibre Bold" w:cs="Times New Roman (Body CS)"/>
      <w:bCs/>
      <w:caps/>
      <w:color w:val="13242F" w:themeColor="text2"/>
      <w:spacing w:val="50"/>
      <w:sz w:val="22"/>
      <w:szCs w:val="32"/>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990211"/>
    <w:rPr>
      <w:rFonts w:ascii="Calibre Semibold" w:eastAsiaTheme="majorEastAsia" w:hAnsi="Calibre Semibold" w:cs="Times New Roman (Headings CS)"/>
      <w:b/>
      <w:color w:val="13242F" w:themeColor="text2"/>
      <w:sz w:val="36"/>
      <w:szCs w:val="32"/>
    </w:rPr>
  </w:style>
  <w:style w:type="paragraph" w:customStyle="1" w:styleId="LifecycleHeading">
    <w:name w:val="Lifecycle Heading"/>
    <w:basedOn w:val="Heading1"/>
    <w:qFormat/>
    <w:rsid w:val="00990211"/>
    <w:pPr>
      <w:spacing w:before="240"/>
    </w:pPr>
    <w:rPr>
      <w:caps/>
      <w:spacing w:val="30"/>
      <w:lang w:val="en-US"/>
    </w:rPr>
  </w:style>
  <w:style w:type="character" w:styleId="Strong">
    <w:name w:val="Strong"/>
    <w:basedOn w:val="DefaultParagraphFont"/>
    <w:uiPriority w:val="22"/>
    <w:qFormat/>
    <w:rsid w:val="00621816"/>
    <w:rPr>
      <w:rFonts w:ascii="Calibre Semibold" w:hAnsi="Calibre Semibold"/>
      <w:b/>
      <w:bCs/>
      <w:i w:val="0"/>
    </w:rPr>
  </w:style>
  <w:style w:type="paragraph" w:styleId="Title">
    <w:name w:val="Title"/>
    <w:basedOn w:val="Normal"/>
    <w:next w:val="Normal"/>
    <w:link w:val="TitleChar"/>
    <w:uiPriority w:val="10"/>
    <w:qFormat/>
    <w:rsid w:val="00D11089"/>
    <w:pPr>
      <w:spacing w:after="0" w:line="192" w:lineRule="auto"/>
      <w:contextualSpacing/>
    </w:pPr>
    <w:rPr>
      <w:rFonts w:ascii="Calibre Semibold" w:eastAsiaTheme="majorEastAsia" w:hAnsi="Calibre Semibold" w:cstheme="majorBidi"/>
      <w:b/>
      <w:color w:val="FFFFFF" w:themeColor="background1"/>
      <w:spacing w:val="-10"/>
      <w:kern w:val="28"/>
      <w:sz w:val="98"/>
      <w:szCs w:val="56"/>
    </w:rPr>
  </w:style>
  <w:style w:type="character" w:customStyle="1" w:styleId="TitleChar">
    <w:name w:val="Title Char"/>
    <w:basedOn w:val="DefaultParagraphFont"/>
    <w:link w:val="Title"/>
    <w:uiPriority w:val="10"/>
    <w:rsid w:val="00D11089"/>
    <w:rPr>
      <w:rFonts w:ascii="Calibre Semibold" w:eastAsiaTheme="majorEastAsia" w:hAnsi="Calibre Semibold" w:cstheme="majorBidi"/>
      <w:b/>
      <w:color w:val="FFFFFF" w:themeColor="background1"/>
      <w:spacing w:val="-10"/>
      <w:kern w:val="28"/>
      <w:sz w:val="98"/>
      <w:szCs w:val="56"/>
    </w:rPr>
  </w:style>
  <w:style w:type="character" w:customStyle="1" w:styleId="Heading2Char">
    <w:name w:val="Heading 2 Char"/>
    <w:basedOn w:val="DefaultParagraphFont"/>
    <w:link w:val="Heading2"/>
    <w:uiPriority w:val="9"/>
    <w:rsid w:val="00FE16D0"/>
    <w:rPr>
      <w:rFonts w:ascii="Calibre Semibold" w:eastAsiaTheme="majorEastAsia" w:hAnsi="Calibre Semibold" w:cstheme="majorBidi"/>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basedOn w:val="Normal"/>
    <w:rsid w:val="006374D2"/>
    <w:pPr>
      <w:autoSpaceDE w:val="0"/>
      <w:autoSpaceDN w:val="0"/>
      <w:adjustRightInd w:val="0"/>
    </w:pPr>
    <w:rPr>
      <w:rFonts w:cs="Arial"/>
      <w:color w:val="000000"/>
      <w:lang w:val="en-GB"/>
    </w:rPr>
  </w:style>
  <w:style w:type="paragraph" w:customStyle="1" w:styleId="ListBulletsL1">
    <w:name w:val="List Bullets L1"/>
    <w:basedOn w:val="ListBullet"/>
    <w:next w:val="Normal"/>
    <w:qFormat/>
    <w:rsid w:val="00D47B4A"/>
    <w:pPr>
      <w:numPr>
        <w:numId w:val="3"/>
      </w:numPr>
      <w:tabs>
        <w:tab w:val="left" w:pos="244"/>
      </w:tabs>
    </w:pPr>
    <w:rPr>
      <w:rFonts w:cs="Times New Roman (Body CS)"/>
      <w:color w:val="000000" w:themeColor="text1"/>
      <w:lang w:val="en-US"/>
    </w:rPr>
  </w:style>
  <w:style w:type="character" w:customStyle="1" w:styleId="Heading3Char">
    <w:name w:val="Heading 3 Char"/>
    <w:basedOn w:val="DefaultParagraphFont"/>
    <w:link w:val="Heading3"/>
    <w:uiPriority w:val="9"/>
    <w:rsid w:val="00617000"/>
    <w:rPr>
      <w:rFonts w:ascii="Calibre Semibold" w:eastAsiaTheme="majorEastAsia" w:hAnsi="Calibre Semibold" w:cs="Times New Roman (Headings CS)"/>
      <w:color w:val="13242F" w:themeColor="text2"/>
      <w:sz w:val="22"/>
      <w:szCs w:val="26"/>
    </w:rPr>
  </w:style>
  <w:style w:type="table" w:styleId="TableGrid">
    <w:name w:val="Table Grid"/>
    <w:aliases w:val="LiTMUS Table Style A,none,EY Table,EP Table Grid,ICB Table,CV table"/>
    <w:basedOn w:val="TableNormal"/>
    <w:uiPriority w:val="5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2"/>
      </w:numPr>
      <w:contextualSpacing/>
    </w:pPr>
  </w:style>
  <w:style w:type="table" w:styleId="GridTable1Light-Accent1">
    <w:name w:val="Grid Table 1 Light Accent 1"/>
    <w:basedOn w:val="TableNormal"/>
    <w:uiPriority w:val="46"/>
    <w:rsid w:val="00CA588E"/>
    <w:rPr>
      <w:rFonts w:ascii="Calibre Regular" w:hAnsi="Calibre Regular" w:cs="Times New Roman (Body CS)"/>
      <w:color w:val="000000" w:themeColor="text1"/>
      <w:sz w:val="18"/>
    </w:rPr>
    <w:tblPr>
      <w:tblStyleRowBandSize w:val="1"/>
      <w:tblStyleColBandSize w:val="1"/>
      <w:tblBorders>
        <w:top w:val="single" w:sz="4" w:space="0" w:color="B8EBF5" w:themeColor="accent1" w:themeTint="66"/>
        <w:bottom w:val="single" w:sz="4" w:space="0" w:color="B8EBF5" w:themeColor="accent1" w:themeTint="66"/>
        <w:insideH w:val="single" w:sz="4" w:space="0" w:color="B8EBF5" w:themeColor="accent1" w:themeTint="66"/>
      </w:tblBorders>
    </w:tblPr>
    <w:tblStylePr w:type="firstRow">
      <w:rPr>
        <w:rFonts w:ascii="Calibre Semibold" w:hAnsi="Calibre Semibold"/>
        <w:b/>
        <w:bCs/>
        <w:i w:val="0"/>
        <w:sz w:val="20"/>
      </w:rPr>
      <w:tblPr/>
      <w:tcPr>
        <w:tcBorders>
          <w:bottom w:val="single" w:sz="12" w:space="0" w:color="4FCEE8" w:themeColor="accent1"/>
        </w:tcBorders>
      </w:tcPr>
    </w:tblStylePr>
    <w:tblStylePr w:type="lastRow">
      <w:rPr>
        <w:rFonts w:ascii="Calibre Medium" w:hAnsi="Calibre Medium"/>
        <w:b w:val="0"/>
        <w:bCs/>
        <w:i w:val="0"/>
      </w:rPr>
      <w:tblPr/>
      <w:tcPr>
        <w:tcBorders>
          <w:top w:val="single" w:sz="4" w:space="0" w:color="4FCEE8" w:themeColor="accent1"/>
        </w:tcBorders>
      </w:tcPr>
    </w:tblStylePr>
    <w:tblStylePr w:type="firstCol">
      <w:rPr>
        <w:rFonts w:ascii="Calibre Regular" w:hAnsi="Calibre Regular"/>
        <w:b w:val="0"/>
        <w:bCs/>
        <w:i w:val="0"/>
        <w:sz w:val="20"/>
      </w:rPr>
    </w:tblStylePr>
    <w:tblStylePr w:type="lastCol">
      <w:rPr>
        <w:rFonts w:ascii="Calibre Regular" w:hAnsi="Calibre Regular"/>
        <w:b w:val="0"/>
        <w:bCs/>
        <w:i w:val="0"/>
      </w:rPr>
    </w:tblStylePr>
  </w:style>
  <w:style w:type="paragraph" w:customStyle="1" w:styleId="ListNumeralsL1">
    <w:name w:val="List Numerals L1"/>
    <w:basedOn w:val="ListNumber"/>
    <w:qFormat/>
    <w:rsid w:val="001F6F34"/>
    <w:pPr>
      <w:numPr>
        <w:numId w:val="4"/>
      </w:numPr>
    </w:pPr>
  </w:style>
  <w:style w:type="character" w:customStyle="1" w:styleId="Heading4Char">
    <w:name w:val="Heading 4 Char"/>
    <w:basedOn w:val="DefaultParagraphFont"/>
    <w:link w:val="Heading4"/>
    <w:uiPriority w:val="9"/>
    <w:rsid w:val="00A34A5B"/>
    <w:rPr>
      <w:rFonts w:ascii="Calibre Semibold" w:eastAsiaTheme="majorEastAsia" w:hAnsi="Calibre Semibold" w:cs="Times New Roman (Headings CS)"/>
      <w:iCs/>
      <w:caps/>
      <w:color w:val="4FCEE8" w:themeColor="accent1"/>
      <w:spacing w:val="10"/>
      <w:sz w:val="16"/>
    </w:rPr>
  </w:style>
  <w:style w:type="paragraph" w:styleId="ListNumber">
    <w:name w:val="List Number"/>
    <w:basedOn w:val="Normal"/>
    <w:uiPriority w:val="99"/>
    <w:semiHidden/>
    <w:unhideWhenUsed/>
    <w:rsid w:val="001F6F34"/>
    <w:pPr>
      <w:numPr>
        <w:numId w:val="1"/>
      </w:numPr>
      <w:contextualSpacing/>
    </w:pPr>
  </w:style>
  <w:style w:type="paragraph" w:customStyle="1" w:styleId="Pull-ouBoxBody">
    <w:name w:val="Pull-ou Box Body"/>
    <w:basedOn w:val="Normal"/>
    <w:qFormat/>
    <w:rsid w:val="00D47A3D"/>
    <w:rPr>
      <w:rFonts w:ascii="Calibre Light" w:hAnsi="Calibre Light"/>
      <w:sz w:val="16"/>
    </w:rPr>
  </w:style>
  <w:style w:type="paragraph" w:styleId="TOC1">
    <w:name w:val="toc 1"/>
    <w:basedOn w:val="Normal"/>
    <w:next w:val="Normal"/>
    <w:autoRedefine/>
    <w:uiPriority w:val="39"/>
    <w:unhideWhenUsed/>
    <w:rsid w:val="00CB1FF6"/>
    <w:pPr>
      <w:spacing w:before="120" w:after="120"/>
    </w:pPr>
    <w:rPr>
      <w:rFonts w:ascii="Calibre Medium" w:hAnsi="Calibre Medium" w:cstheme="minorHAnsi"/>
      <w:bCs/>
      <w:szCs w:val="20"/>
    </w:rPr>
  </w:style>
  <w:style w:type="paragraph" w:styleId="TOC2">
    <w:name w:val="toc 2"/>
    <w:basedOn w:val="Normal"/>
    <w:next w:val="Normal"/>
    <w:autoRedefine/>
    <w:uiPriority w:val="39"/>
    <w:unhideWhenUsed/>
    <w:rsid w:val="00DE685D"/>
    <w:pPr>
      <w:spacing w:after="40"/>
      <w:ind w:left="198"/>
    </w:pPr>
    <w:rPr>
      <w:rFonts w:ascii="Calibre Light" w:hAnsi="Calibre Light" w:cstheme="minorHAnsi"/>
      <w:iCs/>
      <w:szCs w:val="20"/>
    </w:rPr>
  </w:style>
  <w:style w:type="character" w:customStyle="1" w:styleId="Heading5Char">
    <w:name w:val="Heading 5 Char"/>
    <w:basedOn w:val="DefaultParagraphFont"/>
    <w:link w:val="Heading5"/>
    <w:uiPriority w:val="9"/>
    <w:rsid w:val="00617000"/>
    <w:rPr>
      <w:rFonts w:ascii="Calibre Medium" w:eastAsiaTheme="majorEastAsia" w:hAnsi="Calibre Medium" w:cstheme="majorBidi"/>
      <w:iCs/>
      <w:caps/>
      <w:color w:val="13242F" w:themeColor="text2"/>
      <w:spacing w:val="10"/>
      <w:sz w:val="20"/>
    </w:rPr>
  </w:style>
  <w:style w:type="paragraph" w:customStyle="1" w:styleId="TableText">
    <w:name w:val="TableText"/>
    <w:basedOn w:val="Normal"/>
    <w:rsid w:val="009C7B6B"/>
    <w:pPr>
      <w:keepLines/>
      <w:suppressAutoHyphens w:val="0"/>
      <w:spacing w:after="40"/>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A0D52"/>
    <w:rPr>
      <w:color w:val="605E5C"/>
      <w:shd w:val="clear" w:color="auto" w:fill="E1DFDD"/>
    </w:rPr>
  </w:style>
  <w:style w:type="character" w:styleId="CommentReference">
    <w:name w:val="annotation reference"/>
    <w:basedOn w:val="DefaultParagraphFont"/>
    <w:uiPriority w:val="99"/>
    <w:semiHidden/>
    <w:unhideWhenUsed/>
    <w:rsid w:val="001137C7"/>
    <w:rPr>
      <w:sz w:val="16"/>
      <w:szCs w:val="16"/>
    </w:rPr>
  </w:style>
  <w:style w:type="character" w:customStyle="1" w:styleId="eop">
    <w:name w:val="eop"/>
    <w:basedOn w:val="DefaultParagraphFont"/>
    <w:rsid w:val="00582D54"/>
  </w:style>
  <w:style w:type="paragraph" w:customStyle="1" w:styleId="ListAlphaL2">
    <w:name w:val="List Alpha L2"/>
    <w:basedOn w:val="ListNumeralsL1"/>
    <w:next w:val="Default"/>
    <w:qFormat/>
    <w:rsid w:val="00582D54"/>
    <w:pPr>
      <w:numPr>
        <w:numId w:val="6"/>
      </w:numPr>
      <w:tabs>
        <w:tab w:val="left" w:pos="244"/>
      </w:tabs>
    </w:pPr>
  </w:style>
  <w:style w:type="character" w:styleId="Hyperlink">
    <w:name w:val="Hyperlink"/>
    <w:basedOn w:val="DefaultParagraphFont"/>
    <w:unhideWhenUsed/>
    <w:rsid w:val="00CB1FF6"/>
    <w:rPr>
      <w:color w:val="12242F" w:themeColor="hyperlink"/>
      <w:u w:val="single"/>
    </w:rPr>
  </w:style>
  <w:style w:type="numbering" w:customStyle="1" w:styleId="CurrentList1">
    <w:name w:val="Current List1"/>
    <w:uiPriority w:val="99"/>
    <w:rsid w:val="00582D54"/>
    <w:pPr>
      <w:numPr>
        <w:numId w:val="5"/>
      </w:numPr>
    </w:pPr>
  </w:style>
  <w:style w:type="numbering" w:customStyle="1" w:styleId="CurrentList2">
    <w:name w:val="Current List2"/>
    <w:uiPriority w:val="99"/>
    <w:rsid w:val="00582D54"/>
    <w:pPr>
      <w:numPr>
        <w:numId w:val="7"/>
      </w:numPr>
    </w:pPr>
  </w:style>
  <w:style w:type="numbering" w:customStyle="1" w:styleId="CurrentList3">
    <w:name w:val="Current List3"/>
    <w:uiPriority w:val="99"/>
    <w:rsid w:val="00582D54"/>
    <w:pPr>
      <w:numPr>
        <w:numId w:val="8"/>
      </w:numPr>
    </w:pPr>
  </w:style>
  <w:style w:type="numbering" w:customStyle="1" w:styleId="CurrentList4">
    <w:name w:val="Current List4"/>
    <w:uiPriority w:val="99"/>
    <w:rsid w:val="00582D54"/>
    <w:pPr>
      <w:numPr>
        <w:numId w:val="9"/>
      </w:numPr>
    </w:pPr>
  </w:style>
  <w:style w:type="paragraph" w:styleId="Caption">
    <w:name w:val="caption"/>
    <w:basedOn w:val="Normal"/>
    <w:next w:val="Normal"/>
    <w:uiPriority w:val="35"/>
    <w:unhideWhenUsed/>
    <w:qFormat/>
    <w:rsid w:val="00996ECB"/>
    <w:pPr>
      <w:keepNext/>
      <w:suppressAutoHyphens w:val="0"/>
      <w:spacing w:before="100" w:beforeAutospacing="1" w:after="0"/>
    </w:pPr>
    <w:rPr>
      <w:rFonts w:ascii="Arial" w:eastAsiaTheme="minorEastAsia" w:hAnsi="Arial"/>
      <w:b/>
      <w:i/>
      <w:iCs/>
      <w:color w:val="13242F" w:themeColor="text2"/>
      <w:sz w:val="18"/>
      <w:szCs w:val="18"/>
      <w:lang w:val="en-US" w:eastAsia="ja-JP"/>
    </w:rPr>
  </w:style>
  <w:style w:type="table" w:styleId="PlainTable2">
    <w:name w:val="Plain Table 2"/>
    <w:basedOn w:val="TableNormal"/>
    <w:uiPriority w:val="42"/>
    <w:rsid w:val="00481E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73609D"/>
    <w:rPr>
      <w:rFonts w:ascii="Calibre Regular" w:hAnsi="Calibre Regular"/>
      <w:sz w:val="18"/>
    </w:rPr>
    <w:tblPr>
      <w:tblStyleRowBandSize w:val="1"/>
      <w:tblStyleColBandSize w:val="1"/>
      <w:tblBorders>
        <w:bottom w:val="single" w:sz="2" w:space="0" w:color="5480E9" w:themeColor="accent2"/>
        <w:insideH w:val="single" w:sz="2" w:space="0" w:color="5480E9" w:themeColor="accent2"/>
      </w:tblBorders>
    </w:tblPr>
    <w:tblStylePr w:type="firstRow">
      <w:rPr>
        <w:rFonts w:ascii="Calibre Semibold" w:hAnsi="Calibre Semibold"/>
        <w:b/>
        <w:bCs/>
        <w:i w:val="0"/>
        <w:sz w:val="18"/>
      </w:rPr>
      <w:tblPr/>
      <w:tcPr>
        <w:tcBorders>
          <w:top w:val="single" w:sz="4" w:space="0" w:color="5480E9" w:themeColor="accent2"/>
          <w:bottom w:val="single" w:sz="2" w:space="0" w:color="5480E9" w:themeColor="accent2"/>
        </w:tcBorders>
      </w:tcPr>
    </w:tblStylePr>
    <w:tblStylePr w:type="lastRow">
      <w:rPr>
        <w:b/>
        <w:bCs/>
      </w:rPr>
      <w:tblPr/>
      <w:tcPr>
        <w:tcBorders>
          <w:top w:val="double" w:sz="2" w:space="0" w:color="98B2F1"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69FE"/>
    <w:tblPr>
      <w:tblStyleRowBandSize w:val="1"/>
      <w:tblStyleColBandSize w:val="1"/>
      <w:tblBorders>
        <w:top w:val="single" w:sz="2" w:space="0" w:color="D58AD0" w:themeColor="accent4" w:themeTint="99"/>
        <w:bottom w:val="single" w:sz="2" w:space="0" w:color="D58AD0" w:themeColor="accent4" w:themeTint="99"/>
        <w:insideH w:val="single" w:sz="2" w:space="0" w:color="D58AD0" w:themeColor="accent4" w:themeTint="99"/>
      </w:tblBorders>
    </w:tblPr>
    <w:tblStylePr w:type="firstRow">
      <w:rPr>
        <w:rFonts w:ascii="Calibre Semibold" w:hAnsi="Calibre Semibold"/>
        <w:b/>
        <w:bCs/>
        <w:i w:val="0"/>
        <w:sz w:val="18"/>
      </w:rPr>
      <w:tblPr/>
      <w:tcPr>
        <w:tcBorders>
          <w:bottom w:val="single" w:sz="12" w:space="0" w:color="B741AF" w:themeColor="accent4"/>
        </w:tcBorders>
      </w:tcPr>
    </w:tblStylePr>
    <w:tblStylePr w:type="lastRow">
      <w:rPr>
        <w:b/>
        <w:bCs/>
      </w:rPr>
      <w:tblPr/>
      <w:tcPr>
        <w:tcBorders>
          <w:top w:val="double" w:sz="2" w:space="0" w:color="D58AD0" w:themeColor="accent4"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8400EB"/>
    <w:rPr>
      <w:rFonts w:eastAsia="Yu Minch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A53"/>
    <w:pPr>
      <w:suppressAutoHyphens w:val="0"/>
      <w:spacing w:before="40" w:after="0" w:line="250" w:lineRule="exact"/>
      <w:ind w:left="720"/>
      <w:contextualSpacing/>
    </w:pPr>
    <w:rPr>
      <w:rFonts w:ascii="Calibre" w:eastAsia="Times New Roman" w:hAnsi="Calibre" w:cs="Arial"/>
      <w:lang w:eastAsia="en-AU"/>
    </w:rPr>
  </w:style>
  <w:style w:type="paragraph" w:customStyle="1" w:styleId="HeadingAllCaps">
    <w:name w:val="Heading AllCaps"/>
    <w:basedOn w:val="Normal"/>
    <w:qFormat/>
    <w:rsid w:val="00C55CE8"/>
    <w:rPr>
      <w:rFonts w:ascii="Calibre Semibold" w:eastAsia="Calibri" w:hAnsi="Calibre Semibold" w:cs="Times New Roman (Body CS)"/>
      <w:b/>
      <w:caps/>
      <w:color w:val="13242F"/>
      <w:spacing w:val="10"/>
      <w:sz w:val="24"/>
      <w:lang w:val="en-US"/>
    </w:rPr>
  </w:style>
  <w:style w:type="paragraph" w:customStyle="1" w:styleId="ColourfulListAccent11">
    <w:name w:val="Colourful List – Accent 11"/>
    <w:aliases w:val="Bullet points"/>
    <w:basedOn w:val="Normal"/>
    <w:uiPriority w:val="72"/>
    <w:qFormat/>
    <w:rsid w:val="00B121B0"/>
    <w:pPr>
      <w:widowControl w:val="0"/>
      <w:numPr>
        <w:numId w:val="19"/>
      </w:numPr>
      <w:autoSpaceDE w:val="0"/>
      <w:autoSpaceDN w:val="0"/>
      <w:adjustRightInd w:val="0"/>
      <w:snapToGrid w:val="0"/>
      <w:spacing w:before="40" w:after="113" w:line="250" w:lineRule="atLeast"/>
    </w:pPr>
    <w:rPr>
      <w:rFonts w:ascii="Calibre" w:eastAsia="Times New Roman" w:hAnsi="Calibre" w:cs="Arial"/>
      <w:color w:val="000000"/>
      <w:szCs w:val="18"/>
      <w:lang w:val="en-GB"/>
    </w:rPr>
  </w:style>
  <w:style w:type="table" w:customStyle="1" w:styleId="GridTable4-Accent51">
    <w:name w:val="Grid Table 4 - Accent 51"/>
    <w:basedOn w:val="TableNormal"/>
    <w:next w:val="GridTable4-Accent5"/>
    <w:uiPriority w:val="49"/>
    <w:rsid w:val="0009008D"/>
    <w:rPr>
      <w:rFonts w:ascii="Calibri" w:eastAsia="Calibri" w:hAnsi="Calibri" w:cs="Times New Roman"/>
      <w:lang w:val="en-GB"/>
    </w:rPr>
    <w:tblPr>
      <w:tblStyleRowBandSize w:val="1"/>
      <w:tblStyleColBandSize w:val="1"/>
      <w:tblBorders>
        <w:top w:val="single" w:sz="4" w:space="0" w:color="FFA39D"/>
        <w:left w:val="single" w:sz="4" w:space="0" w:color="FFA39D"/>
        <w:bottom w:val="single" w:sz="4" w:space="0" w:color="FFA39D"/>
        <w:right w:val="single" w:sz="4" w:space="0" w:color="FFA39D"/>
        <w:insideH w:val="single" w:sz="4" w:space="0" w:color="FFA39D"/>
        <w:insideV w:val="single" w:sz="4" w:space="0" w:color="FFA39D"/>
      </w:tblBorders>
    </w:tblPr>
    <w:tblStylePr w:type="firstRow">
      <w:rPr>
        <w:b/>
        <w:bCs/>
        <w:color w:val="FFFFFF"/>
      </w:rPr>
      <w:tblPr/>
      <w:tcPr>
        <w:tcBorders>
          <w:top w:val="single" w:sz="4" w:space="0" w:color="FF665D"/>
          <w:left w:val="single" w:sz="4" w:space="0" w:color="FF665D"/>
          <w:bottom w:val="single" w:sz="4" w:space="0" w:color="FF665D"/>
          <w:right w:val="single" w:sz="4" w:space="0" w:color="FF665D"/>
          <w:insideH w:val="nil"/>
          <w:insideV w:val="nil"/>
        </w:tcBorders>
        <w:shd w:val="clear" w:color="auto" w:fill="FF665D"/>
      </w:tcPr>
    </w:tblStylePr>
    <w:tblStylePr w:type="lastRow">
      <w:rPr>
        <w:b/>
        <w:bCs/>
      </w:rPr>
      <w:tblPr/>
      <w:tcPr>
        <w:tcBorders>
          <w:top w:val="double" w:sz="4" w:space="0" w:color="FF665D"/>
        </w:tcBorders>
      </w:tcPr>
    </w:tblStylePr>
    <w:tblStylePr w:type="firstCol">
      <w:rPr>
        <w:b/>
        <w:bCs/>
      </w:rPr>
    </w:tblStylePr>
    <w:tblStylePr w:type="lastCol">
      <w:rPr>
        <w:b/>
        <w:bCs/>
      </w:rPr>
    </w:tblStylePr>
    <w:tblStylePr w:type="band1Vert">
      <w:tblPr/>
      <w:tcPr>
        <w:shd w:val="clear" w:color="auto" w:fill="FFE0DE"/>
      </w:tcPr>
    </w:tblStylePr>
    <w:tblStylePr w:type="band1Horz">
      <w:tblPr/>
      <w:tcPr>
        <w:shd w:val="clear" w:color="auto" w:fill="FFE0DE"/>
      </w:tcPr>
    </w:tblStylePr>
  </w:style>
  <w:style w:type="table" w:styleId="GridTable4-Accent5">
    <w:name w:val="Grid Table 4 Accent 5"/>
    <w:basedOn w:val="TableNormal"/>
    <w:uiPriority w:val="49"/>
    <w:rsid w:val="0009008D"/>
    <w:tblPr>
      <w:tblStyleRowBandSize w:val="1"/>
      <w:tblStyleColBandSize w:val="1"/>
      <w:tblBorders>
        <w:top w:val="single" w:sz="4" w:space="0" w:color="FF9698" w:themeColor="accent5" w:themeTint="99"/>
        <w:left w:val="single" w:sz="4" w:space="0" w:color="FF9698" w:themeColor="accent5" w:themeTint="99"/>
        <w:bottom w:val="single" w:sz="4" w:space="0" w:color="FF9698" w:themeColor="accent5" w:themeTint="99"/>
        <w:right w:val="single" w:sz="4" w:space="0" w:color="FF9698" w:themeColor="accent5" w:themeTint="99"/>
        <w:insideH w:val="single" w:sz="4" w:space="0" w:color="FF9698" w:themeColor="accent5" w:themeTint="99"/>
        <w:insideV w:val="single" w:sz="4" w:space="0" w:color="FF9698" w:themeColor="accent5" w:themeTint="99"/>
      </w:tblBorders>
    </w:tblPr>
    <w:tblStylePr w:type="firstRow">
      <w:rPr>
        <w:b/>
        <w:bCs/>
        <w:color w:val="FFFFFF" w:themeColor="background1"/>
      </w:rPr>
      <w:tblPr/>
      <w:tcPr>
        <w:tcBorders>
          <w:top w:val="single" w:sz="4" w:space="0" w:color="FF5055" w:themeColor="accent5"/>
          <w:left w:val="single" w:sz="4" w:space="0" w:color="FF5055" w:themeColor="accent5"/>
          <w:bottom w:val="single" w:sz="4" w:space="0" w:color="FF5055" w:themeColor="accent5"/>
          <w:right w:val="single" w:sz="4" w:space="0" w:color="FF5055" w:themeColor="accent5"/>
          <w:insideH w:val="nil"/>
          <w:insideV w:val="nil"/>
        </w:tcBorders>
        <w:shd w:val="clear" w:color="auto" w:fill="FF5055" w:themeFill="accent5"/>
      </w:tcPr>
    </w:tblStylePr>
    <w:tblStylePr w:type="lastRow">
      <w:rPr>
        <w:b/>
        <w:bCs/>
      </w:rPr>
      <w:tblPr/>
      <w:tcPr>
        <w:tcBorders>
          <w:top w:val="double" w:sz="4" w:space="0" w:color="FF5055" w:themeColor="accent5"/>
        </w:tcBorders>
      </w:tcPr>
    </w:tblStylePr>
    <w:tblStylePr w:type="firstCol">
      <w:rPr>
        <w:b/>
        <w:bCs/>
      </w:rPr>
    </w:tblStylePr>
    <w:tblStylePr w:type="lastCol">
      <w:rPr>
        <w:b/>
        <w:bCs/>
      </w:rPr>
    </w:tblStylePr>
    <w:tblStylePr w:type="band1Vert">
      <w:tblPr/>
      <w:tcPr>
        <w:shd w:val="clear" w:color="auto" w:fill="FFDCDC" w:themeFill="accent5" w:themeFillTint="33"/>
      </w:tcPr>
    </w:tblStylePr>
    <w:tblStylePr w:type="band1Horz">
      <w:tblPr/>
      <w:tcPr>
        <w:shd w:val="clear" w:color="auto" w:fill="FFDCDC" w:themeFill="accent5" w:themeFillTint="33"/>
      </w:tcPr>
    </w:tblStylePr>
  </w:style>
  <w:style w:type="paragraph" w:styleId="CommentText">
    <w:name w:val="annotation text"/>
    <w:basedOn w:val="Normal"/>
    <w:link w:val="CommentTextChar"/>
    <w:uiPriority w:val="99"/>
    <w:semiHidden/>
    <w:unhideWhenUsed/>
    <w:rsid w:val="00C95C65"/>
    <w:rPr>
      <w:sz w:val="20"/>
      <w:szCs w:val="20"/>
    </w:rPr>
  </w:style>
  <w:style w:type="character" w:customStyle="1" w:styleId="CommentTextChar">
    <w:name w:val="Comment Text Char"/>
    <w:basedOn w:val="DefaultParagraphFont"/>
    <w:link w:val="CommentText"/>
    <w:uiPriority w:val="99"/>
    <w:semiHidden/>
    <w:rsid w:val="00C95C65"/>
    <w:rPr>
      <w:rFonts w:ascii="Calibre Regular" w:hAnsi="Calibre Regular"/>
      <w:sz w:val="20"/>
      <w:szCs w:val="20"/>
    </w:rPr>
  </w:style>
  <w:style w:type="paragraph" w:styleId="CommentSubject">
    <w:name w:val="annotation subject"/>
    <w:basedOn w:val="CommentText"/>
    <w:next w:val="CommentText"/>
    <w:link w:val="CommentSubjectChar"/>
    <w:uiPriority w:val="99"/>
    <w:semiHidden/>
    <w:unhideWhenUsed/>
    <w:rsid w:val="00C95C65"/>
    <w:rPr>
      <w:b/>
      <w:bCs/>
    </w:rPr>
  </w:style>
  <w:style w:type="character" w:customStyle="1" w:styleId="CommentSubjectChar">
    <w:name w:val="Comment Subject Char"/>
    <w:basedOn w:val="CommentTextChar"/>
    <w:link w:val="CommentSubject"/>
    <w:uiPriority w:val="99"/>
    <w:semiHidden/>
    <w:rsid w:val="00C95C65"/>
    <w:rPr>
      <w:rFonts w:ascii="Calibre Regular" w:hAnsi="Calibre Regula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ttertogether.sa.gov.au/planning-too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don11\AppData\Local\Temp\Temp1_CEIH_Templates.zip\1666_CEIH%20Project%20Lifecycle%20Plan_Template%20v2.0.dotx" TargetMode="External"/></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E83CC-C9E6-4298-BD6A-659405C8B5D9}">
  <ds:schemaRefs>
    <ds:schemaRef ds:uri="http://schemas.microsoft.com/sharepoint/v3/contenttype/forms"/>
  </ds:schemaRefs>
</ds:datastoreItem>
</file>

<file path=customXml/itemProps2.xml><?xml version="1.0" encoding="utf-8"?>
<ds:datastoreItem xmlns:ds="http://schemas.openxmlformats.org/officeDocument/2006/customXml" ds:itemID="{FEDE0D0F-54C6-4891-96B6-05E34C8A174F}">
  <ds:schemaRefs>
    <ds:schemaRef ds:uri="415f9212-d569-4691-82b3-d5d31f27ebc1"/>
    <ds:schemaRef ds:uri="2e778ee6-6ceb-46bb-b2e6-9835eb9bcf53"/>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FD02AEE-EAB1-418E-B75B-C822E33948B0}">
  <ds:schemaRefs>
    <ds:schemaRef ds:uri="http://schemas.openxmlformats.org/officeDocument/2006/bibliography"/>
  </ds:schemaRefs>
</ds:datastoreItem>
</file>

<file path=customXml/itemProps4.xml><?xml version="1.0" encoding="utf-8"?>
<ds:datastoreItem xmlns:ds="http://schemas.openxmlformats.org/officeDocument/2006/customXml" ds:itemID="{982F90BB-0EDC-4D4F-9655-4C16AD8B3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1666_CEIH Project Lifecycle Plan_Template v2.0.dotx</Template>
  <TotalTime>2</TotalTime>
  <Pages>6</Pages>
  <Words>930</Words>
  <Characters>5303</Characters>
  <Application>Microsoft Office Word</Application>
  <DocSecurity>0</DocSecurity>
  <Lines>44</Lines>
  <Paragraphs>12</Paragraphs>
  <ScaleCrop>false</ScaleCrop>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McDonald</dc:creator>
  <cp:keywords/>
  <dc:description/>
  <cp:lastModifiedBy>Bartsch, Anna (CEIH)</cp:lastModifiedBy>
  <cp:revision>2</cp:revision>
  <cp:lastPrinted>2022-07-05T06:43:00Z</cp:lastPrinted>
  <dcterms:created xsi:type="dcterms:W3CDTF">2022-12-16T02:24:00Z</dcterms:created>
  <dcterms:modified xsi:type="dcterms:W3CDTF">2022-12-16T02:24:00Z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MediaServiceImageTags">
    <vt:lpwstr/>
  </property>
  <property fmtid="{D5CDD505-2E9C-101B-9397-08002B2CF9AE}" pid="4" name="ClassificationContentMarkingHeaderShapeIds">
    <vt:lpwstr>1,3,4</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2022-11-01T22:39:11Z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21e61ba8-cc87-46c7-90da-b5bbccb5f0cf</vt:lpwstr>
  </property>
  <property fmtid="{D5CDD505-2E9C-101B-9397-08002B2CF9AE}" pid="13" name="MSIP_Label_77274858-3b1d-4431-8679-d878f40e28fd_ContentBits">
    <vt:lpwstr>1</vt:lpwstr>
  </property>
</Properties>
</file>