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F3DBF" w14:textId="765D01B2" w:rsidR="00ED34E3" w:rsidRPr="00CD43F8" w:rsidRDefault="00483514" w:rsidP="00DF01CB">
      <w:pPr>
        <w:pStyle w:val="Title"/>
        <w:rPr>
          <w:rStyle w:val="Emphasis"/>
          <w:rFonts w:ascii="Calibre Light" w:hAnsi="Calibre Light"/>
          <w:b w:val="0"/>
          <w:iCs w:val="0"/>
          <w:sz w:val="90"/>
          <w:szCs w:val="90"/>
        </w:rPr>
      </w:pPr>
      <w:r w:rsidRPr="00CD43F8">
        <w:rPr>
          <w:noProof/>
          <w:sz w:val="90"/>
          <w:szCs w:val="90"/>
        </w:rPr>
        <w:t xml:space="preserve">Project </w:t>
      </w:r>
      <w:r w:rsidR="00CD43F8" w:rsidRPr="00CD43F8">
        <w:rPr>
          <w:noProof/>
          <w:sz w:val="90"/>
          <w:szCs w:val="90"/>
        </w:rPr>
        <w:t>Evaluation</w:t>
      </w:r>
      <w:r w:rsidRPr="00CD43F8">
        <w:rPr>
          <w:noProof/>
          <w:sz w:val="90"/>
          <w:szCs w:val="90"/>
        </w:rPr>
        <w:t xml:space="preserve"> Report</w:t>
      </w:r>
      <w:r w:rsidR="00DF01CB" w:rsidRPr="00CD43F8">
        <w:rPr>
          <w:sz w:val="90"/>
          <w:szCs w:val="90"/>
        </w:rPr>
        <w:br/>
      </w:r>
      <w:r w:rsidR="00B4224D">
        <w:rPr>
          <w:rStyle w:val="Emphasis"/>
          <w:rFonts w:ascii="Calibre Light" w:hAnsi="Calibre Light"/>
          <w:b w:val="0"/>
          <w:iCs w:val="0"/>
          <w:sz w:val="90"/>
          <w:szCs w:val="90"/>
        </w:rPr>
        <w:t xml:space="preserve">[Insert </w:t>
      </w:r>
      <w:r w:rsidRPr="00CD43F8">
        <w:rPr>
          <w:rStyle w:val="Emphasis"/>
          <w:rFonts w:ascii="Calibre Light" w:hAnsi="Calibre Light"/>
          <w:b w:val="0"/>
          <w:iCs w:val="0"/>
          <w:sz w:val="90"/>
          <w:szCs w:val="90"/>
        </w:rPr>
        <w:t>Project</w:t>
      </w:r>
      <w:r w:rsidR="00ED34E3" w:rsidRPr="00CD43F8">
        <w:rPr>
          <w:rStyle w:val="Emphasis"/>
          <w:rFonts w:ascii="Calibre Light" w:hAnsi="Calibre Light"/>
          <w:b w:val="0"/>
          <w:iCs w:val="0"/>
          <w:sz w:val="90"/>
          <w:szCs w:val="90"/>
        </w:rPr>
        <w:t xml:space="preserve"> Title</w:t>
      </w:r>
      <w:r w:rsidR="00B4224D">
        <w:rPr>
          <w:rStyle w:val="Emphasis"/>
          <w:rFonts w:ascii="Calibre Light" w:hAnsi="Calibre Light"/>
          <w:b w:val="0"/>
          <w:iCs w:val="0"/>
          <w:sz w:val="90"/>
          <w:szCs w:val="90"/>
        </w:rPr>
        <w:t>]</w:t>
      </w:r>
    </w:p>
    <w:p w14:paraId="17ECB7F1" w14:textId="15EB9DBE" w:rsidR="00DF01CB" w:rsidRDefault="00DF01CB" w:rsidP="00DF01CB">
      <w:pPr>
        <w:pStyle w:val="Title"/>
        <w:rPr>
          <w:color w:val="D3D1CD"/>
          <w:lang w:val="en-US"/>
        </w:rPr>
      </w:pPr>
      <w:r w:rsidRPr="003A4E10">
        <w:rPr>
          <w:color w:val="D3D1CD"/>
          <w:lang w:val="en-US"/>
        </w:rPr>
        <w:t xml:space="preserve"> </w:t>
      </w:r>
    </w:p>
    <w:p w14:paraId="6F596640" w14:textId="77777777" w:rsidR="006D7199" w:rsidRPr="00EC1596" w:rsidRDefault="003768CB" w:rsidP="00EC1596">
      <w:pPr>
        <w:pStyle w:val="Subtitle"/>
        <w:rPr>
          <w:color w:val="D3D1CD"/>
          <w:lang w:val="en-US"/>
        </w:rPr>
        <w:sectPr w:rsidR="006D7199" w:rsidRPr="00EC1596" w:rsidSect="00DF01CB">
          <w:headerReference w:type="even" r:id="rId11"/>
          <w:headerReference w:type="default" r:id="rId12"/>
          <w:footerReference w:type="default" r:id="rId13"/>
          <w:headerReference w:type="first" r:id="rId14"/>
          <w:pgSz w:w="11900" w:h="16840"/>
          <w:pgMar w:top="11907" w:right="851" w:bottom="1985" w:left="851" w:header="2835" w:footer="709" w:gutter="0"/>
          <w:cols w:space="708"/>
          <w:docGrid w:linePitch="360"/>
        </w:sectPr>
      </w:pPr>
      <w:r w:rsidRPr="003A4E10">
        <w:rPr>
          <w:color w:val="D3D1CD"/>
          <w:lang w:val="en-US"/>
        </w:rPr>
        <w:t>[</w:t>
      </w:r>
      <w:r w:rsidRPr="00EC1DFB">
        <w:rPr>
          <w:color w:val="D3D1CD"/>
          <w:u w:val="single"/>
          <w:lang w:val="en-US"/>
        </w:rPr>
        <w:t>Do NOT</w:t>
      </w:r>
      <w:r w:rsidRPr="003A4E10">
        <w:rPr>
          <w:color w:val="D3D1CD"/>
          <w:lang w:val="en-US"/>
        </w:rPr>
        <w:t xml:space="preserve"> delete </w:t>
      </w:r>
      <w:r>
        <w:rPr>
          <w:color w:val="D3D1CD"/>
          <w:lang w:val="en-US"/>
        </w:rPr>
        <w:t xml:space="preserve">this </w:t>
      </w:r>
      <w:r w:rsidRPr="003A4E10">
        <w:rPr>
          <w:color w:val="D3D1CD"/>
          <w:lang w:val="en-US"/>
        </w:rPr>
        <w:t xml:space="preserve">section break. </w:t>
      </w:r>
      <w:r>
        <w:rPr>
          <w:color w:val="D3D1CD"/>
          <w:lang w:val="en-US"/>
        </w:rPr>
        <w:t xml:space="preserve">Once page is full, start typing on next page. </w:t>
      </w:r>
      <w:r w:rsidRPr="003A4E10">
        <w:rPr>
          <w:color w:val="D3D1CD"/>
          <w:lang w:val="en-US"/>
        </w:rPr>
        <w:t>Delete this text</w:t>
      </w:r>
      <w:r>
        <w:rPr>
          <w:color w:val="D3D1CD"/>
          <w:lang w:val="en-US"/>
        </w:rPr>
        <w:t xml:space="preserve"> before exporting]</w:t>
      </w:r>
    </w:p>
    <w:p w14:paraId="53B48CF3" w14:textId="77777777" w:rsidR="007736A9" w:rsidRDefault="007736A9" w:rsidP="007736A9">
      <w:pPr>
        <w:pStyle w:val="Heading1"/>
        <w:rPr>
          <w:lang w:val="en-US"/>
        </w:rPr>
      </w:pPr>
      <w:bookmarkStart w:id="0" w:name="_Toc108600350"/>
      <w:bookmarkStart w:id="1" w:name="_Toc122022843"/>
      <w:r>
        <w:rPr>
          <w:lang w:val="en-US"/>
        </w:rPr>
        <w:lastRenderedPageBreak/>
        <w:t>Contents</w:t>
      </w:r>
      <w:bookmarkEnd w:id="0"/>
      <w:bookmarkEnd w:id="1"/>
    </w:p>
    <w:p w14:paraId="240DD276" w14:textId="774A6CFD" w:rsidR="00617C74" w:rsidRDefault="003E1EF2">
      <w:pPr>
        <w:pStyle w:val="TOC1"/>
        <w:tabs>
          <w:tab w:val="right" w:leader="dot" w:pos="8487"/>
        </w:tabs>
        <w:rPr>
          <w:rFonts w:asciiTheme="minorHAnsi" w:eastAsiaTheme="minorEastAsia" w:hAnsiTheme="minorHAnsi" w:cstheme="minorBidi"/>
          <w:bCs w:val="0"/>
          <w:noProof/>
          <w:szCs w:val="22"/>
          <w:lang w:eastAsia="en-AU"/>
        </w:rPr>
      </w:pPr>
      <w:r>
        <w:rPr>
          <w:bCs w:val="0"/>
          <w:i/>
          <w:lang w:val="en-US"/>
        </w:rPr>
        <w:fldChar w:fldCharType="begin"/>
      </w:r>
      <w:r>
        <w:rPr>
          <w:bCs w:val="0"/>
          <w:i/>
          <w:lang w:val="en-US"/>
        </w:rPr>
        <w:instrText xml:space="preserve"> TOC \o "1-1" \h \z \u </w:instrText>
      </w:r>
      <w:r>
        <w:rPr>
          <w:bCs w:val="0"/>
          <w:i/>
          <w:lang w:val="en-US"/>
        </w:rPr>
        <w:fldChar w:fldCharType="separate"/>
      </w:r>
      <w:hyperlink w:anchor="_Toc122022843" w:history="1">
        <w:r w:rsidR="00617C74" w:rsidRPr="00D21E2F">
          <w:rPr>
            <w:rStyle w:val="Hyperlink"/>
            <w:noProof/>
            <w:lang w:val="en-US"/>
          </w:rPr>
          <w:t>Contents</w:t>
        </w:r>
        <w:r w:rsidR="00617C74">
          <w:rPr>
            <w:noProof/>
            <w:webHidden/>
          </w:rPr>
          <w:tab/>
        </w:r>
        <w:r w:rsidR="00617C74">
          <w:rPr>
            <w:noProof/>
            <w:webHidden/>
          </w:rPr>
          <w:fldChar w:fldCharType="begin"/>
        </w:r>
        <w:r w:rsidR="00617C74">
          <w:rPr>
            <w:noProof/>
            <w:webHidden/>
          </w:rPr>
          <w:instrText xml:space="preserve"> PAGEREF _Toc122022843 \h </w:instrText>
        </w:r>
        <w:r w:rsidR="00617C74">
          <w:rPr>
            <w:noProof/>
            <w:webHidden/>
          </w:rPr>
        </w:r>
        <w:r w:rsidR="00617C74">
          <w:rPr>
            <w:noProof/>
            <w:webHidden/>
          </w:rPr>
          <w:fldChar w:fldCharType="separate"/>
        </w:r>
        <w:r w:rsidR="00617C74">
          <w:rPr>
            <w:noProof/>
            <w:webHidden/>
          </w:rPr>
          <w:t>2</w:t>
        </w:r>
        <w:r w:rsidR="00617C74">
          <w:rPr>
            <w:noProof/>
            <w:webHidden/>
          </w:rPr>
          <w:fldChar w:fldCharType="end"/>
        </w:r>
      </w:hyperlink>
    </w:p>
    <w:p w14:paraId="414FC239" w14:textId="03797CC9" w:rsidR="00617C74" w:rsidRDefault="002E0CFA">
      <w:pPr>
        <w:pStyle w:val="TOC1"/>
        <w:tabs>
          <w:tab w:val="right" w:leader="dot" w:pos="8487"/>
        </w:tabs>
        <w:rPr>
          <w:rFonts w:asciiTheme="minorHAnsi" w:eastAsiaTheme="minorEastAsia" w:hAnsiTheme="minorHAnsi" w:cstheme="minorBidi"/>
          <w:bCs w:val="0"/>
          <w:noProof/>
          <w:szCs w:val="22"/>
          <w:lang w:eastAsia="en-AU"/>
        </w:rPr>
      </w:pPr>
      <w:hyperlink w:anchor="_Toc122022844" w:history="1">
        <w:r w:rsidR="00617C74" w:rsidRPr="00D21E2F">
          <w:rPr>
            <w:rStyle w:val="Hyperlink"/>
            <w:noProof/>
          </w:rPr>
          <w:t>Closure</w:t>
        </w:r>
        <w:r w:rsidR="00617C74">
          <w:rPr>
            <w:noProof/>
            <w:webHidden/>
          </w:rPr>
          <w:tab/>
        </w:r>
        <w:r w:rsidR="00617C74">
          <w:rPr>
            <w:noProof/>
            <w:webHidden/>
          </w:rPr>
          <w:fldChar w:fldCharType="begin"/>
        </w:r>
        <w:r w:rsidR="00617C74">
          <w:rPr>
            <w:noProof/>
            <w:webHidden/>
          </w:rPr>
          <w:instrText xml:space="preserve"> PAGEREF _Toc122022844 \h </w:instrText>
        </w:r>
        <w:r w:rsidR="00617C74">
          <w:rPr>
            <w:noProof/>
            <w:webHidden/>
          </w:rPr>
        </w:r>
        <w:r w:rsidR="00617C74">
          <w:rPr>
            <w:noProof/>
            <w:webHidden/>
          </w:rPr>
          <w:fldChar w:fldCharType="separate"/>
        </w:r>
        <w:r w:rsidR="00617C74">
          <w:rPr>
            <w:noProof/>
            <w:webHidden/>
          </w:rPr>
          <w:t>3</w:t>
        </w:r>
        <w:r w:rsidR="00617C74">
          <w:rPr>
            <w:noProof/>
            <w:webHidden/>
          </w:rPr>
          <w:fldChar w:fldCharType="end"/>
        </w:r>
      </w:hyperlink>
    </w:p>
    <w:p w14:paraId="2BDAD7E1" w14:textId="51D73642" w:rsidR="00617C74" w:rsidRDefault="002E0CFA">
      <w:pPr>
        <w:pStyle w:val="TOC1"/>
        <w:tabs>
          <w:tab w:val="right" w:leader="dot" w:pos="8487"/>
        </w:tabs>
        <w:rPr>
          <w:rFonts w:asciiTheme="minorHAnsi" w:eastAsiaTheme="minorEastAsia" w:hAnsiTheme="minorHAnsi" w:cstheme="minorBidi"/>
          <w:bCs w:val="0"/>
          <w:noProof/>
          <w:szCs w:val="22"/>
          <w:lang w:eastAsia="en-AU"/>
        </w:rPr>
      </w:pPr>
      <w:hyperlink w:anchor="_Toc122022845" w:history="1">
        <w:r w:rsidR="00617C74" w:rsidRPr="00D21E2F">
          <w:rPr>
            <w:rStyle w:val="Hyperlink"/>
            <w:noProof/>
            <w:lang w:val="en-US"/>
          </w:rPr>
          <w:t>Document Purpose</w:t>
        </w:r>
        <w:r w:rsidR="00617C74">
          <w:rPr>
            <w:noProof/>
            <w:webHidden/>
          </w:rPr>
          <w:tab/>
        </w:r>
        <w:r w:rsidR="00617C74">
          <w:rPr>
            <w:noProof/>
            <w:webHidden/>
          </w:rPr>
          <w:fldChar w:fldCharType="begin"/>
        </w:r>
        <w:r w:rsidR="00617C74">
          <w:rPr>
            <w:noProof/>
            <w:webHidden/>
          </w:rPr>
          <w:instrText xml:space="preserve"> PAGEREF _Toc122022845 \h </w:instrText>
        </w:r>
        <w:r w:rsidR="00617C74">
          <w:rPr>
            <w:noProof/>
            <w:webHidden/>
          </w:rPr>
        </w:r>
        <w:r w:rsidR="00617C74">
          <w:rPr>
            <w:noProof/>
            <w:webHidden/>
          </w:rPr>
          <w:fldChar w:fldCharType="separate"/>
        </w:r>
        <w:r w:rsidR="00617C74">
          <w:rPr>
            <w:noProof/>
            <w:webHidden/>
          </w:rPr>
          <w:t>3</w:t>
        </w:r>
        <w:r w:rsidR="00617C74">
          <w:rPr>
            <w:noProof/>
            <w:webHidden/>
          </w:rPr>
          <w:fldChar w:fldCharType="end"/>
        </w:r>
      </w:hyperlink>
    </w:p>
    <w:p w14:paraId="05989E0C" w14:textId="1D7AE62A" w:rsidR="00617C74" w:rsidRDefault="002E0CFA">
      <w:pPr>
        <w:pStyle w:val="TOC1"/>
        <w:tabs>
          <w:tab w:val="right" w:leader="dot" w:pos="8487"/>
        </w:tabs>
        <w:rPr>
          <w:rFonts w:asciiTheme="minorHAnsi" w:eastAsiaTheme="minorEastAsia" w:hAnsiTheme="minorHAnsi" w:cstheme="minorBidi"/>
          <w:bCs w:val="0"/>
          <w:noProof/>
          <w:szCs w:val="22"/>
          <w:lang w:eastAsia="en-AU"/>
        </w:rPr>
      </w:pPr>
      <w:hyperlink w:anchor="_Toc122022846" w:history="1">
        <w:r w:rsidR="00617C74" w:rsidRPr="00D21E2F">
          <w:rPr>
            <w:rStyle w:val="Hyperlink"/>
            <w:noProof/>
          </w:rPr>
          <w:t>Evaluation Background</w:t>
        </w:r>
        <w:r w:rsidR="00617C74">
          <w:rPr>
            <w:noProof/>
            <w:webHidden/>
          </w:rPr>
          <w:tab/>
        </w:r>
        <w:r w:rsidR="00617C74">
          <w:rPr>
            <w:noProof/>
            <w:webHidden/>
          </w:rPr>
          <w:fldChar w:fldCharType="begin"/>
        </w:r>
        <w:r w:rsidR="00617C74">
          <w:rPr>
            <w:noProof/>
            <w:webHidden/>
          </w:rPr>
          <w:instrText xml:space="preserve"> PAGEREF _Toc122022846 \h </w:instrText>
        </w:r>
        <w:r w:rsidR="00617C74">
          <w:rPr>
            <w:noProof/>
            <w:webHidden/>
          </w:rPr>
        </w:r>
        <w:r w:rsidR="00617C74">
          <w:rPr>
            <w:noProof/>
            <w:webHidden/>
          </w:rPr>
          <w:fldChar w:fldCharType="separate"/>
        </w:r>
        <w:r w:rsidR="00617C74">
          <w:rPr>
            <w:noProof/>
            <w:webHidden/>
          </w:rPr>
          <w:t>4</w:t>
        </w:r>
        <w:r w:rsidR="00617C74">
          <w:rPr>
            <w:noProof/>
            <w:webHidden/>
          </w:rPr>
          <w:fldChar w:fldCharType="end"/>
        </w:r>
      </w:hyperlink>
    </w:p>
    <w:p w14:paraId="4AF3D487" w14:textId="1BB86FFA" w:rsidR="00617C74" w:rsidRDefault="002E0CFA">
      <w:pPr>
        <w:pStyle w:val="TOC1"/>
        <w:tabs>
          <w:tab w:val="right" w:leader="dot" w:pos="8487"/>
        </w:tabs>
        <w:rPr>
          <w:rFonts w:asciiTheme="minorHAnsi" w:eastAsiaTheme="minorEastAsia" w:hAnsiTheme="minorHAnsi" w:cstheme="minorBidi"/>
          <w:bCs w:val="0"/>
          <w:noProof/>
          <w:szCs w:val="22"/>
          <w:lang w:eastAsia="en-AU"/>
        </w:rPr>
      </w:pPr>
      <w:hyperlink w:anchor="_Toc122022847" w:history="1">
        <w:r w:rsidR="00617C74" w:rsidRPr="00D21E2F">
          <w:rPr>
            <w:rStyle w:val="Hyperlink"/>
            <w:noProof/>
          </w:rPr>
          <w:t>Evaluation Results</w:t>
        </w:r>
        <w:r w:rsidR="00617C74">
          <w:rPr>
            <w:noProof/>
            <w:webHidden/>
          </w:rPr>
          <w:tab/>
        </w:r>
        <w:r w:rsidR="00617C74">
          <w:rPr>
            <w:noProof/>
            <w:webHidden/>
          </w:rPr>
          <w:fldChar w:fldCharType="begin"/>
        </w:r>
        <w:r w:rsidR="00617C74">
          <w:rPr>
            <w:noProof/>
            <w:webHidden/>
          </w:rPr>
          <w:instrText xml:space="preserve"> PAGEREF _Toc122022847 \h </w:instrText>
        </w:r>
        <w:r w:rsidR="00617C74">
          <w:rPr>
            <w:noProof/>
            <w:webHidden/>
          </w:rPr>
        </w:r>
        <w:r w:rsidR="00617C74">
          <w:rPr>
            <w:noProof/>
            <w:webHidden/>
          </w:rPr>
          <w:fldChar w:fldCharType="separate"/>
        </w:r>
        <w:r w:rsidR="00617C74">
          <w:rPr>
            <w:noProof/>
            <w:webHidden/>
          </w:rPr>
          <w:t>4</w:t>
        </w:r>
        <w:r w:rsidR="00617C74">
          <w:rPr>
            <w:noProof/>
            <w:webHidden/>
          </w:rPr>
          <w:fldChar w:fldCharType="end"/>
        </w:r>
      </w:hyperlink>
    </w:p>
    <w:p w14:paraId="072D124B" w14:textId="6B0972CA" w:rsidR="00617C74" w:rsidRDefault="002E0CFA">
      <w:pPr>
        <w:pStyle w:val="TOC1"/>
        <w:tabs>
          <w:tab w:val="right" w:leader="dot" w:pos="8487"/>
        </w:tabs>
        <w:rPr>
          <w:rFonts w:asciiTheme="minorHAnsi" w:eastAsiaTheme="minorEastAsia" w:hAnsiTheme="minorHAnsi" w:cstheme="minorBidi"/>
          <w:bCs w:val="0"/>
          <w:noProof/>
          <w:szCs w:val="22"/>
          <w:lang w:eastAsia="en-AU"/>
        </w:rPr>
      </w:pPr>
      <w:hyperlink w:anchor="_Toc122022848" w:history="1">
        <w:r w:rsidR="00617C74" w:rsidRPr="00D21E2F">
          <w:rPr>
            <w:rStyle w:val="Hyperlink"/>
            <w:noProof/>
          </w:rPr>
          <w:t>Discussion</w:t>
        </w:r>
        <w:r w:rsidR="00617C74">
          <w:rPr>
            <w:noProof/>
            <w:webHidden/>
          </w:rPr>
          <w:tab/>
        </w:r>
        <w:r w:rsidR="00617C74">
          <w:rPr>
            <w:noProof/>
            <w:webHidden/>
          </w:rPr>
          <w:fldChar w:fldCharType="begin"/>
        </w:r>
        <w:r w:rsidR="00617C74">
          <w:rPr>
            <w:noProof/>
            <w:webHidden/>
          </w:rPr>
          <w:instrText xml:space="preserve"> PAGEREF _Toc122022848 \h </w:instrText>
        </w:r>
        <w:r w:rsidR="00617C74">
          <w:rPr>
            <w:noProof/>
            <w:webHidden/>
          </w:rPr>
        </w:r>
        <w:r w:rsidR="00617C74">
          <w:rPr>
            <w:noProof/>
            <w:webHidden/>
          </w:rPr>
          <w:fldChar w:fldCharType="separate"/>
        </w:r>
        <w:r w:rsidR="00617C74">
          <w:rPr>
            <w:noProof/>
            <w:webHidden/>
          </w:rPr>
          <w:t>4</w:t>
        </w:r>
        <w:r w:rsidR="00617C74">
          <w:rPr>
            <w:noProof/>
            <w:webHidden/>
          </w:rPr>
          <w:fldChar w:fldCharType="end"/>
        </w:r>
      </w:hyperlink>
    </w:p>
    <w:p w14:paraId="67237327" w14:textId="74C09F20" w:rsidR="00617C74" w:rsidRDefault="002E0CFA">
      <w:pPr>
        <w:pStyle w:val="TOC1"/>
        <w:tabs>
          <w:tab w:val="right" w:leader="dot" w:pos="8487"/>
        </w:tabs>
        <w:rPr>
          <w:rFonts w:asciiTheme="minorHAnsi" w:eastAsiaTheme="minorEastAsia" w:hAnsiTheme="minorHAnsi" w:cstheme="minorBidi"/>
          <w:bCs w:val="0"/>
          <w:noProof/>
          <w:szCs w:val="22"/>
          <w:lang w:eastAsia="en-AU"/>
        </w:rPr>
      </w:pPr>
      <w:hyperlink w:anchor="_Toc122022849" w:history="1">
        <w:r w:rsidR="00617C74" w:rsidRPr="00D21E2F">
          <w:rPr>
            <w:rStyle w:val="Hyperlink"/>
            <w:noProof/>
          </w:rPr>
          <w:t>Conclusions and Recommendations</w:t>
        </w:r>
        <w:r w:rsidR="00617C74">
          <w:rPr>
            <w:noProof/>
            <w:webHidden/>
          </w:rPr>
          <w:tab/>
        </w:r>
        <w:r w:rsidR="00617C74">
          <w:rPr>
            <w:noProof/>
            <w:webHidden/>
          </w:rPr>
          <w:fldChar w:fldCharType="begin"/>
        </w:r>
        <w:r w:rsidR="00617C74">
          <w:rPr>
            <w:noProof/>
            <w:webHidden/>
          </w:rPr>
          <w:instrText xml:space="preserve"> PAGEREF _Toc122022849 \h </w:instrText>
        </w:r>
        <w:r w:rsidR="00617C74">
          <w:rPr>
            <w:noProof/>
            <w:webHidden/>
          </w:rPr>
        </w:r>
        <w:r w:rsidR="00617C74">
          <w:rPr>
            <w:noProof/>
            <w:webHidden/>
          </w:rPr>
          <w:fldChar w:fldCharType="separate"/>
        </w:r>
        <w:r w:rsidR="00617C74">
          <w:rPr>
            <w:noProof/>
            <w:webHidden/>
          </w:rPr>
          <w:t>4</w:t>
        </w:r>
        <w:r w:rsidR="00617C74">
          <w:rPr>
            <w:noProof/>
            <w:webHidden/>
          </w:rPr>
          <w:fldChar w:fldCharType="end"/>
        </w:r>
      </w:hyperlink>
    </w:p>
    <w:p w14:paraId="560589F1" w14:textId="5DB41013" w:rsidR="00617C74" w:rsidRDefault="002E0CFA">
      <w:pPr>
        <w:pStyle w:val="TOC1"/>
        <w:tabs>
          <w:tab w:val="right" w:leader="dot" w:pos="8487"/>
        </w:tabs>
        <w:rPr>
          <w:rFonts w:asciiTheme="minorHAnsi" w:eastAsiaTheme="minorEastAsia" w:hAnsiTheme="minorHAnsi" w:cstheme="minorBidi"/>
          <w:bCs w:val="0"/>
          <w:noProof/>
          <w:szCs w:val="22"/>
          <w:lang w:eastAsia="en-AU"/>
        </w:rPr>
      </w:pPr>
      <w:hyperlink w:anchor="_Toc122022850" w:history="1">
        <w:r w:rsidR="00617C74" w:rsidRPr="00D21E2F">
          <w:rPr>
            <w:rStyle w:val="Hyperlink"/>
            <w:noProof/>
          </w:rPr>
          <w:t>Reporting</w:t>
        </w:r>
        <w:r w:rsidR="00617C74">
          <w:rPr>
            <w:noProof/>
            <w:webHidden/>
          </w:rPr>
          <w:tab/>
        </w:r>
        <w:r w:rsidR="00617C74">
          <w:rPr>
            <w:noProof/>
            <w:webHidden/>
          </w:rPr>
          <w:fldChar w:fldCharType="begin"/>
        </w:r>
        <w:r w:rsidR="00617C74">
          <w:rPr>
            <w:noProof/>
            <w:webHidden/>
          </w:rPr>
          <w:instrText xml:space="preserve"> PAGEREF _Toc122022850 \h </w:instrText>
        </w:r>
        <w:r w:rsidR="00617C74">
          <w:rPr>
            <w:noProof/>
            <w:webHidden/>
          </w:rPr>
        </w:r>
        <w:r w:rsidR="00617C74">
          <w:rPr>
            <w:noProof/>
            <w:webHidden/>
          </w:rPr>
          <w:fldChar w:fldCharType="separate"/>
        </w:r>
        <w:r w:rsidR="00617C74">
          <w:rPr>
            <w:noProof/>
            <w:webHidden/>
          </w:rPr>
          <w:t>4</w:t>
        </w:r>
        <w:r w:rsidR="00617C74">
          <w:rPr>
            <w:noProof/>
            <w:webHidden/>
          </w:rPr>
          <w:fldChar w:fldCharType="end"/>
        </w:r>
      </w:hyperlink>
    </w:p>
    <w:p w14:paraId="2D89B62C" w14:textId="487F1062" w:rsidR="00617C74" w:rsidRDefault="002E0CFA">
      <w:pPr>
        <w:pStyle w:val="TOC1"/>
        <w:tabs>
          <w:tab w:val="right" w:leader="dot" w:pos="8487"/>
        </w:tabs>
        <w:rPr>
          <w:rFonts w:asciiTheme="minorHAnsi" w:eastAsiaTheme="minorEastAsia" w:hAnsiTheme="minorHAnsi" w:cstheme="minorBidi"/>
          <w:bCs w:val="0"/>
          <w:noProof/>
          <w:szCs w:val="22"/>
          <w:lang w:eastAsia="en-AU"/>
        </w:rPr>
      </w:pPr>
      <w:hyperlink w:anchor="_Toc122022851" w:history="1">
        <w:r w:rsidR="00617C74" w:rsidRPr="00D21E2F">
          <w:rPr>
            <w:rStyle w:val="Hyperlink"/>
            <w:noProof/>
          </w:rPr>
          <w:t>Appendix 1 – [Appendix Name]</w:t>
        </w:r>
        <w:r w:rsidR="00617C74">
          <w:rPr>
            <w:noProof/>
            <w:webHidden/>
          </w:rPr>
          <w:tab/>
        </w:r>
        <w:r w:rsidR="00617C74">
          <w:rPr>
            <w:noProof/>
            <w:webHidden/>
          </w:rPr>
          <w:fldChar w:fldCharType="begin"/>
        </w:r>
        <w:r w:rsidR="00617C74">
          <w:rPr>
            <w:noProof/>
            <w:webHidden/>
          </w:rPr>
          <w:instrText xml:space="preserve"> PAGEREF _Toc122022851 \h </w:instrText>
        </w:r>
        <w:r w:rsidR="00617C74">
          <w:rPr>
            <w:noProof/>
            <w:webHidden/>
          </w:rPr>
        </w:r>
        <w:r w:rsidR="00617C74">
          <w:rPr>
            <w:noProof/>
            <w:webHidden/>
          </w:rPr>
          <w:fldChar w:fldCharType="separate"/>
        </w:r>
        <w:r w:rsidR="00617C74">
          <w:rPr>
            <w:noProof/>
            <w:webHidden/>
          </w:rPr>
          <w:t>5</w:t>
        </w:r>
        <w:r w:rsidR="00617C74">
          <w:rPr>
            <w:noProof/>
            <w:webHidden/>
          </w:rPr>
          <w:fldChar w:fldCharType="end"/>
        </w:r>
      </w:hyperlink>
    </w:p>
    <w:p w14:paraId="171E84BD" w14:textId="316F7DAE" w:rsidR="00617C74" w:rsidRDefault="002E0CFA">
      <w:pPr>
        <w:pStyle w:val="TOC1"/>
        <w:tabs>
          <w:tab w:val="right" w:leader="dot" w:pos="8487"/>
        </w:tabs>
        <w:rPr>
          <w:rFonts w:asciiTheme="minorHAnsi" w:eastAsiaTheme="minorEastAsia" w:hAnsiTheme="minorHAnsi" w:cstheme="minorBidi"/>
          <w:bCs w:val="0"/>
          <w:noProof/>
          <w:szCs w:val="22"/>
          <w:lang w:eastAsia="en-AU"/>
        </w:rPr>
      </w:pPr>
      <w:hyperlink w:anchor="_Toc122022852" w:history="1">
        <w:r w:rsidR="00617C74" w:rsidRPr="00D21E2F">
          <w:rPr>
            <w:rStyle w:val="Hyperlink"/>
            <w:noProof/>
          </w:rPr>
          <w:t>Project Reference Controls</w:t>
        </w:r>
        <w:r w:rsidR="00617C74">
          <w:rPr>
            <w:noProof/>
            <w:webHidden/>
          </w:rPr>
          <w:tab/>
        </w:r>
        <w:r w:rsidR="00617C74">
          <w:rPr>
            <w:noProof/>
            <w:webHidden/>
          </w:rPr>
          <w:fldChar w:fldCharType="begin"/>
        </w:r>
        <w:r w:rsidR="00617C74">
          <w:rPr>
            <w:noProof/>
            <w:webHidden/>
          </w:rPr>
          <w:instrText xml:space="preserve"> PAGEREF _Toc122022852 \h </w:instrText>
        </w:r>
        <w:r w:rsidR="00617C74">
          <w:rPr>
            <w:noProof/>
            <w:webHidden/>
          </w:rPr>
        </w:r>
        <w:r w:rsidR="00617C74">
          <w:rPr>
            <w:noProof/>
            <w:webHidden/>
          </w:rPr>
          <w:fldChar w:fldCharType="separate"/>
        </w:r>
        <w:r w:rsidR="00617C74">
          <w:rPr>
            <w:noProof/>
            <w:webHidden/>
          </w:rPr>
          <w:t>6</w:t>
        </w:r>
        <w:r w:rsidR="00617C74">
          <w:rPr>
            <w:noProof/>
            <w:webHidden/>
          </w:rPr>
          <w:fldChar w:fldCharType="end"/>
        </w:r>
      </w:hyperlink>
    </w:p>
    <w:p w14:paraId="1216075F" w14:textId="08D6F678" w:rsidR="002B4D1A" w:rsidRDefault="003E1EF2" w:rsidP="003A6478">
      <w:pPr>
        <w:pStyle w:val="Subtitle"/>
        <w:rPr>
          <w:rFonts w:ascii="Calibre Medium" w:eastAsiaTheme="minorHAnsi" w:hAnsi="Calibre Medium" w:cstheme="minorHAnsi"/>
          <w:bCs/>
          <w:i w:val="0"/>
          <w:color w:val="auto"/>
          <w:sz w:val="22"/>
          <w:szCs w:val="20"/>
          <w:lang w:val="en-US"/>
        </w:rPr>
      </w:pPr>
      <w:r>
        <w:rPr>
          <w:rFonts w:ascii="Calibre Medium" w:eastAsiaTheme="minorHAnsi" w:hAnsi="Calibre Medium" w:cstheme="minorHAnsi"/>
          <w:bCs/>
          <w:i w:val="0"/>
          <w:color w:val="auto"/>
          <w:sz w:val="22"/>
          <w:szCs w:val="20"/>
          <w:lang w:val="en-US"/>
        </w:rPr>
        <w:fldChar w:fldCharType="end"/>
      </w:r>
    </w:p>
    <w:p w14:paraId="6CB5B153" w14:textId="1732C757" w:rsidR="000F713B" w:rsidRPr="003A6478" w:rsidRDefault="00D040E0" w:rsidP="003A6478">
      <w:pPr>
        <w:pStyle w:val="Subtitle"/>
        <w:rPr>
          <w:color w:val="C8C8C4" w:themeColor="accent6"/>
          <w:lang w:val="en-US"/>
        </w:rPr>
        <w:sectPr w:rsidR="000F713B" w:rsidRPr="003A6478" w:rsidSect="00803F89">
          <w:headerReference w:type="even" r:id="rId15"/>
          <w:headerReference w:type="default" r:id="rId16"/>
          <w:footerReference w:type="default" r:id="rId17"/>
          <w:headerReference w:type="first" r:id="rId18"/>
          <w:pgSz w:w="11900" w:h="16840"/>
          <w:pgMar w:top="2438" w:right="851" w:bottom="1985" w:left="2552" w:header="709" w:footer="709" w:gutter="0"/>
          <w:cols w:space="556"/>
          <w:docGrid w:linePitch="360"/>
        </w:sectPr>
      </w:pPr>
      <w:r w:rsidRPr="003A6478">
        <w:rPr>
          <w:color w:val="C8C8C4" w:themeColor="accent6"/>
          <w:lang w:val="en-US"/>
        </w:rPr>
        <w:t xml:space="preserve">[Do NOT delete section break as it keeps </w:t>
      </w:r>
      <w:r w:rsidR="001F41A4">
        <w:rPr>
          <w:color w:val="C8C8C4" w:themeColor="accent6"/>
          <w:lang w:val="en-US"/>
        </w:rPr>
        <w:t>contents</w:t>
      </w:r>
      <w:r w:rsidRPr="003A6478">
        <w:rPr>
          <w:color w:val="C8C8C4" w:themeColor="accent6"/>
          <w:lang w:val="en-US"/>
        </w:rPr>
        <w:t xml:space="preserve"> on its own page. DO delete this text]</w:t>
      </w:r>
    </w:p>
    <w:p w14:paraId="62953C46" w14:textId="77777777" w:rsidR="00D00FAB" w:rsidRDefault="00D00FAB" w:rsidP="00D00FAB">
      <w:pPr>
        <w:rPr>
          <w:lang w:val="en-US"/>
        </w:rPr>
      </w:pPr>
      <w:bookmarkStart w:id="2" w:name="_Toc108600353"/>
      <w:r>
        <w:rPr>
          <w:noProof/>
          <w:lang w:val="en-US"/>
        </w:rPr>
        <w:lastRenderedPageBreak/>
        <w:drawing>
          <wp:inline distT="0" distB="0" distL="0" distR="0" wp14:anchorId="43C86AA9" wp14:editId="552D4EF9">
            <wp:extent cx="325123" cy="3274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3" cy="32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2191" w14:textId="76FF5A36" w:rsidR="004D7D8E" w:rsidRPr="008F42F3" w:rsidRDefault="00617C74" w:rsidP="00D00FAB">
      <w:pPr>
        <w:pStyle w:val="LifecycleHeading"/>
        <w:rPr>
          <w:color w:val="49CB70" w:themeColor="accent3"/>
        </w:rPr>
      </w:pPr>
      <w:bookmarkStart w:id="3" w:name="_Toc122022844"/>
      <w:r>
        <w:rPr>
          <w:color w:val="49CB70" w:themeColor="accent3"/>
        </w:rPr>
        <w:t>Closure</w:t>
      </w:r>
      <w:bookmarkEnd w:id="3"/>
    </w:p>
    <w:p w14:paraId="62AA517A" w14:textId="08F23573" w:rsidR="00D41DF0" w:rsidRPr="00D41DF0" w:rsidRDefault="00E30ABF" w:rsidP="00D41DF0">
      <w:pPr>
        <w:pStyle w:val="Heading1"/>
      </w:pPr>
      <w:bookmarkStart w:id="4" w:name="_Toc122022845"/>
      <w:r>
        <w:rPr>
          <w:lang w:val="en-US"/>
        </w:rPr>
        <w:t xml:space="preserve">Document </w:t>
      </w:r>
      <w:r w:rsidR="00995A22">
        <w:rPr>
          <w:lang w:val="en-US"/>
        </w:rPr>
        <w:t>Purpose</w:t>
      </w:r>
      <w:bookmarkStart w:id="5" w:name="_Toc108600354"/>
      <w:bookmarkEnd w:id="2"/>
      <w:bookmarkEnd w:id="4"/>
    </w:p>
    <w:p w14:paraId="3B04A6FD" w14:textId="77777777" w:rsidR="00D41DF0" w:rsidRDefault="00D41DF0" w:rsidP="00E30ABF">
      <w:pPr>
        <w:rPr>
          <w:rFonts w:ascii="Myriad Pro" w:hAnsi="Myriad Pro"/>
          <w:i/>
        </w:rPr>
      </w:pPr>
      <w:r>
        <w:rPr>
          <w:noProof/>
        </w:rPr>
        <mc:AlternateContent>
          <mc:Choice Requires="wps">
            <w:drawing>
              <wp:inline distT="0" distB="0" distL="0" distR="0" wp14:anchorId="583B7E3A" wp14:editId="674A0D66">
                <wp:extent cx="5436000" cy="630820"/>
                <wp:effectExtent l="0" t="0" r="0" b="1905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000" cy="6308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4506FB" w14:textId="4B972E78" w:rsidR="00D41DF0" w:rsidRPr="00380D85" w:rsidRDefault="00145531" w:rsidP="00F57F3E">
                            <w:pPr>
                              <w:rPr>
                                <w:rFonts w:ascii="Calibri" w:hAnsi="Calibri"/>
                                <w:i/>
                              </w:rPr>
                            </w:pPr>
                            <w:r w:rsidRPr="00380D85">
                              <w:rPr>
                                <w:i/>
                              </w:rPr>
                              <w:t>NB:  All text in italics is instructional &amp; must be removed or replaced with non-italicised content. Refresh Table of Contents once all italicised text is removed.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3B7E3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width:428.05pt;height:4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" fillcolor="#91dfa8 [1942]" stroked="f" strokeweight=".5pt">
                <v:textbox style="mso-fit-shape-to-text:t" inset="2mm,2mm,2mm,2mm">
                  <w:txbxContent>
                    <w:p w14:paraId="574506FB" w14:textId="4B972E78" w:rsidR="00D41DF0" w:rsidRPr="00380D85" w:rsidRDefault="00145531" w:rsidP="00F57F3E">
                      <w:pPr>
                        <w:rPr>
                          <w:rFonts w:ascii="Calibri" w:hAnsi="Calibri"/>
                          <w:i/>
                        </w:rPr>
                      </w:pPr>
                      <w:r w:rsidRPr="00380D85">
                        <w:rPr>
                          <w:i/>
                        </w:rPr>
                        <w:t>NB:  All text in italics is instructional &amp; must be removed or replaced with non-italicised content. Refresh Table of Contents once all italicised text is removed.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B0799A" w14:textId="77777777" w:rsidR="0090517B" w:rsidRPr="007125C7" w:rsidRDefault="0090517B" w:rsidP="0090517B">
      <w:pPr>
        <w:rPr>
          <w:i/>
        </w:rPr>
      </w:pPr>
      <w:bookmarkStart w:id="6" w:name="_Ref226997186"/>
      <w:r w:rsidRPr="007125C7">
        <w:rPr>
          <w:i/>
        </w:rPr>
        <w:t xml:space="preserve">An evaluation report </w:t>
      </w:r>
      <w:r>
        <w:rPr>
          <w:i/>
        </w:rPr>
        <w:t>is a document</w:t>
      </w:r>
      <w:r w:rsidRPr="007125C7">
        <w:rPr>
          <w:i/>
        </w:rPr>
        <w:t xml:space="preserve"> that examines whether a product, service, </w:t>
      </w:r>
      <w:r>
        <w:rPr>
          <w:i/>
        </w:rPr>
        <w:t xml:space="preserve">project </w:t>
      </w:r>
      <w:r w:rsidRPr="007125C7">
        <w:rPr>
          <w:i/>
        </w:rPr>
        <w:t xml:space="preserve">or process is working, according to </w:t>
      </w:r>
      <w:r>
        <w:rPr>
          <w:i/>
        </w:rPr>
        <w:t>previously defined criteria/plan/</w:t>
      </w:r>
      <w:r w:rsidRPr="007125C7">
        <w:rPr>
          <w:i/>
        </w:rPr>
        <w:t xml:space="preserve">set of standards. </w:t>
      </w:r>
    </w:p>
    <w:p w14:paraId="2735EB07" w14:textId="77777777" w:rsidR="0090517B" w:rsidRPr="002D4F8A" w:rsidRDefault="0090517B" w:rsidP="0090517B">
      <w:pPr>
        <w:spacing w:after="0" w:line="240" w:lineRule="atLeast"/>
        <w:rPr>
          <w:i/>
        </w:rPr>
      </w:pPr>
      <w:r w:rsidRPr="002D4F8A">
        <w:rPr>
          <w:i/>
        </w:rPr>
        <w:t>It presents the findings</w:t>
      </w:r>
      <w:r>
        <w:rPr>
          <w:i/>
        </w:rPr>
        <w:t xml:space="preserve"> and</w:t>
      </w:r>
      <w:r w:rsidRPr="002D4F8A">
        <w:rPr>
          <w:i/>
        </w:rPr>
        <w:t xml:space="preserve"> conclusions</w:t>
      </w:r>
      <w:r w:rsidRPr="002D4F8A" w:rsidDel="0030430E">
        <w:rPr>
          <w:i/>
        </w:rPr>
        <w:t xml:space="preserve"> </w:t>
      </w:r>
      <w:r w:rsidRPr="002D4F8A">
        <w:rPr>
          <w:i/>
        </w:rPr>
        <w:t>from a particular evaluation, including recommendations for how evaluation results can be used to guide program improvement and decision making.</w:t>
      </w:r>
    </w:p>
    <w:p w14:paraId="5A863C77" w14:textId="77777777" w:rsidR="0090517B" w:rsidRDefault="0090517B" w:rsidP="0090517B">
      <w:pPr>
        <w:spacing w:after="0" w:line="240" w:lineRule="atLeast"/>
        <w:rPr>
          <w:i/>
        </w:rPr>
      </w:pPr>
    </w:p>
    <w:p w14:paraId="138353E9" w14:textId="77777777" w:rsidR="00AB5602" w:rsidRDefault="00AB5602" w:rsidP="00500E00">
      <w:pPr>
        <w:spacing w:after="0"/>
      </w:pPr>
    </w:p>
    <w:p w14:paraId="40C7A157" w14:textId="77777777" w:rsidR="00AB5602" w:rsidRDefault="00AB5602" w:rsidP="00500E00">
      <w:pPr>
        <w:spacing w:after="0"/>
      </w:pPr>
    </w:p>
    <w:p w14:paraId="2600478C" w14:textId="77777777" w:rsidR="00AB5602" w:rsidRDefault="00AB5602" w:rsidP="00500E00">
      <w:pPr>
        <w:spacing w:after="0"/>
      </w:pPr>
    </w:p>
    <w:p w14:paraId="7F448AEE" w14:textId="77777777" w:rsidR="00AB5602" w:rsidRDefault="00AB5602" w:rsidP="00500E00">
      <w:pPr>
        <w:spacing w:after="0"/>
      </w:pPr>
    </w:p>
    <w:p w14:paraId="3B3A2B85" w14:textId="77777777" w:rsidR="00AB5602" w:rsidRDefault="00AB5602" w:rsidP="00500E00">
      <w:pPr>
        <w:spacing w:after="0"/>
        <w:sectPr w:rsidR="00AB5602" w:rsidSect="00422137">
          <w:headerReference w:type="even" r:id="rId20"/>
          <w:headerReference w:type="default" r:id="rId21"/>
          <w:footerReference w:type="default" r:id="rId22"/>
          <w:headerReference w:type="first" r:id="rId23"/>
          <w:pgSz w:w="11900" w:h="16840"/>
          <w:pgMar w:top="2438" w:right="851" w:bottom="1985" w:left="2552" w:header="709" w:footer="709" w:gutter="0"/>
          <w:cols w:space="556"/>
          <w:docGrid w:linePitch="360"/>
        </w:sectPr>
      </w:pPr>
    </w:p>
    <w:p w14:paraId="312F6C25" w14:textId="77777777" w:rsidR="000F67D9" w:rsidRPr="00782FA3" w:rsidRDefault="000F67D9" w:rsidP="000F67D9">
      <w:pPr>
        <w:pStyle w:val="Heading1"/>
      </w:pPr>
      <w:bookmarkStart w:id="7" w:name="_Toc83799016"/>
      <w:bookmarkStart w:id="8" w:name="_Toc122022846"/>
      <w:bookmarkStart w:id="9" w:name="_Toc83737568"/>
      <w:r>
        <w:lastRenderedPageBreak/>
        <w:t>Evaluation Background</w:t>
      </w:r>
      <w:bookmarkEnd w:id="7"/>
      <w:bookmarkEnd w:id="8"/>
    </w:p>
    <w:p w14:paraId="4B98FDA3" w14:textId="201E80C2" w:rsidR="000F67D9" w:rsidRPr="007F33CF" w:rsidRDefault="000F67D9" w:rsidP="007F33CF">
      <w:pPr>
        <w:rPr>
          <w:i/>
        </w:rPr>
      </w:pPr>
      <w:r w:rsidRPr="006F4D8E">
        <w:rPr>
          <w:i/>
        </w:rPr>
        <w:t>A clear summary of the project</w:t>
      </w:r>
      <w:r>
        <w:rPr>
          <w:i/>
        </w:rPr>
        <w:t xml:space="preserve"> and its objectives</w:t>
      </w:r>
      <w:r w:rsidRPr="006F4D8E">
        <w:rPr>
          <w:i/>
        </w:rPr>
        <w:t>.</w:t>
      </w:r>
      <w:r>
        <w:rPr>
          <w:i/>
        </w:rPr>
        <w:t xml:space="preserve"> </w:t>
      </w:r>
      <w:bookmarkStart w:id="10" w:name="_Toc83799017"/>
      <w:r w:rsidR="007F33CF">
        <w:rPr>
          <w:i/>
        </w:rPr>
        <w:br/>
      </w:r>
    </w:p>
    <w:p w14:paraId="6A1DE460" w14:textId="40D5227D" w:rsidR="000F67D9" w:rsidRPr="006F4D8E" w:rsidRDefault="000F67D9" w:rsidP="000F67D9">
      <w:pPr>
        <w:pStyle w:val="Heading2"/>
      </w:pPr>
      <w:r>
        <w:t xml:space="preserve">Evaluation </w:t>
      </w:r>
      <w:r w:rsidRPr="006F4D8E">
        <w:t>Purpose</w:t>
      </w:r>
      <w:bookmarkEnd w:id="10"/>
    </w:p>
    <w:p w14:paraId="17CF155D" w14:textId="77777777" w:rsidR="000F67D9" w:rsidRDefault="000F67D9" w:rsidP="000F67D9">
      <w:pPr>
        <w:rPr>
          <w:i/>
        </w:rPr>
      </w:pPr>
      <w:r>
        <w:rPr>
          <w:i/>
        </w:rPr>
        <w:t>Succinct statement from the Evaluation Plan developed in the planning stage, including any refinements.</w:t>
      </w:r>
    </w:p>
    <w:p w14:paraId="3997F3D2" w14:textId="30744DEE" w:rsidR="000F67D9" w:rsidRPr="006F4D8E" w:rsidRDefault="000F67D9" w:rsidP="000F67D9">
      <w:pPr>
        <w:pStyle w:val="Heading2"/>
      </w:pPr>
      <w:bookmarkStart w:id="11" w:name="_Toc83799018"/>
      <w:r>
        <w:t xml:space="preserve">Evaluation </w:t>
      </w:r>
      <w:r w:rsidRPr="006F4D8E">
        <w:t>Scope</w:t>
      </w:r>
      <w:bookmarkEnd w:id="11"/>
    </w:p>
    <w:p w14:paraId="15719DDA" w14:textId="77777777" w:rsidR="000F67D9" w:rsidRPr="000F67D9" w:rsidRDefault="000F67D9" w:rsidP="000F67D9">
      <w:pPr>
        <w:rPr>
          <w:i/>
          <w:iCs/>
          <w:lang w:eastAsia="en-AU"/>
        </w:rPr>
      </w:pPr>
      <w:r w:rsidRPr="000F67D9">
        <w:rPr>
          <w:i/>
          <w:iCs/>
          <w:lang w:eastAsia="en-AU"/>
        </w:rPr>
        <w:t xml:space="preserve">Succinct statement from the Evaluation Plan developed in the planning stage, including any refinements. </w:t>
      </w:r>
    </w:p>
    <w:p w14:paraId="120633E6" w14:textId="69CF0BEA" w:rsidR="000F67D9" w:rsidRPr="007F33CF" w:rsidRDefault="000F67D9" w:rsidP="000F67D9">
      <w:pPr>
        <w:rPr>
          <w:i/>
          <w:iCs/>
          <w:lang w:eastAsia="en-AU"/>
        </w:rPr>
      </w:pPr>
      <w:r w:rsidRPr="000F67D9">
        <w:rPr>
          <w:i/>
          <w:iCs/>
          <w:lang w:eastAsia="en-AU"/>
        </w:rPr>
        <w:t xml:space="preserve">Describe the intervention being evaluated. What is ‘in’ and ‘out’ of scope for the evaluation? Remember that a broad scope is likely evaluated at a ‘shallow’ level, a narrower scope is likely evaluated at more depth; a simple issue of resourcing. </w:t>
      </w:r>
    </w:p>
    <w:p w14:paraId="44E399E3" w14:textId="5958A8C8" w:rsidR="000F67D9" w:rsidRPr="006F4D8E" w:rsidRDefault="000F67D9" w:rsidP="000F67D9">
      <w:pPr>
        <w:pStyle w:val="Heading2"/>
      </w:pPr>
      <w:bookmarkStart w:id="12" w:name="_Toc83799019"/>
      <w:r w:rsidRPr="000F67D9">
        <w:t>Key</w:t>
      </w:r>
      <w:r w:rsidRPr="006F4D8E">
        <w:t xml:space="preserve"> Evaluation Questions</w:t>
      </w:r>
      <w:bookmarkEnd w:id="12"/>
    </w:p>
    <w:p w14:paraId="34961633" w14:textId="6199AC45" w:rsidR="000F67D9" w:rsidRPr="007F33CF" w:rsidRDefault="000F67D9" w:rsidP="000F67D9">
      <w:pPr>
        <w:rPr>
          <w:i/>
          <w:iCs/>
          <w:lang w:eastAsia="en-AU"/>
        </w:rPr>
      </w:pPr>
      <w:r w:rsidRPr="000F67D9">
        <w:rPr>
          <w:i/>
          <w:iCs/>
          <w:lang w:eastAsia="en-AU"/>
        </w:rPr>
        <w:t xml:space="preserve">From the Evaluation Plan developed in the Planning stage, </w:t>
      </w:r>
      <w:r w:rsidRPr="000F67D9">
        <w:rPr>
          <w:i/>
          <w:iCs/>
        </w:rPr>
        <w:t>including any refinements</w:t>
      </w:r>
      <w:r w:rsidRPr="000F67D9">
        <w:rPr>
          <w:i/>
          <w:iCs/>
          <w:lang w:eastAsia="en-AU"/>
        </w:rPr>
        <w:t xml:space="preserve">. </w:t>
      </w:r>
    </w:p>
    <w:p w14:paraId="7E057770" w14:textId="367134E0" w:rsidR="000F67D9" w:rsidRPr="006F4D8E" w:rsidRDefault="000F67D9" w:rsidP="000F67D9">
      <w:pPr>
        <w:pStyle w:val="Heading2"/>
      </w:pPr>
      <w:bookmarkStart w:id="13" w:name="_Toc83799020"/>
      <w:r>
        <w:t xml:space="preserve">Evaluation </w:t>
      </w:r>
      <w:r w:rsidRPr="006F4D8E">
        <w:t>Methods</w:t>
      </w:r>
      <w:bookmarkEnd w:id="13"/>
    </w:p>
    <w:p w14:paraId="24D61394" w14:textId="0030F85E" w:rsidR="000F67D9" w:rsidRPr="00F84F4C" w:rsidRDefault="000F67D9" w:rsidP="000F67D9">
      <w:pPr>
        <w:rPr>
          <w:i/>
        </w:rPr>
      </w:pPr>
      <w:r>
        <w:rPr>
          <w:i/>
        </w:rPr>
        <w:t xml:space="preserve">From the Evaluation Plan developed in the planning stage, including any refinements. </w:t>
      </w:r>
    </w:p>
    <w:p w14:paraId="41B8880B" w14:textId="77777777" w:rsidR="000F67D9" w:rsidRPr="00782FA3" w:rsidRDefault="000F67D9" w:rsidP="000F67D9">
      <w:pPr>
        <w:pStyle w:val="Heading1"/>
      </w:pPr>
      <w:bookmarkStart w:id="14" w:name="_Toc83799021"/>
      <w:bookmarkStart w:id="15" w:name="_Toc122022847"/>
      <w:r w:rsidRPr="000F67D9">
        <w:t>Evaluation</w:t>
      </w:r>
      <w:r>
        <w:t xml:space="preserve"> Results</w:t>
      </w:r>
      <w:bookmarkEnd w:id="14"/>
      <w:bookmarkEnd w:id="15"/>
    </w:p>
    <w:p w14:paraId="61FAEC6A" w14:textId="76C3F0C1" w:rsidR="000F67D9" w:rsidRDefault="000F67D9" w:rsidP="000F67D9">
      <w:pPr>
        <w:rPr>
          <w:i/>
        </w:rPr>
      </w:pPr>
      <w:r>
        <w:rPr>
          <w:i/>
        </w:rPr>
        <w:t>Present the results of the evaluation.</w:t>
      </w:r>
    </w:p>
    <w:p w14:paraId="7FED43BC" w14:textId="77777777" w:rsidR="000F67D9" w:rsidRPr="00782FA3" w:rsidRDefault="000F67D9" w:rsidP="000F67D9">
      <w:pPr>
        <w:pStyle w:val="Heading1"/>
      </w:pPr>
      <w:bookmarkStart w:id="16" w:name="_Toc83799022"/>
      <w:bookmarkStart w:id="17" w:name="_Toc122022848"/>
      <w:r w:rsidRPr="000F67D9">
        <w:t>Discussion</w:t>
      </w:r>
      <w:bookmarkEnd w:id="16"/>
      <w:bookmarkEnd w:id="17"/>
    </w:p>
    <w:p w14:paraId="4C4C80CD" w14:textId="77777777" w:rsidR="000F67D9" w:rsidRDefault="000F67D9" w:rsidP="000F67D9">
      <w:pPr>
        <w:rPr>
          <w:i/>
        </w:rPr>
      </w:pPr>
      <w:r>
        <w:rPr>
          <w:i/>
        </w:rPr>
        <w:t>Provide a discussion of the results of the evaluation.</w:t>
      </w:r>
    </w:p>
    <w:p w14:paraId="7472EFB0" w14:textId="753B02F9" w:rsidR="000F67D9" w:rsidRPr="00782FA3" w:rsidRDefault="000F67D9" w:rsidP="000F67D9">
      <w:pPr>
        <w:pStyle w:val="Heading1"/>
      </w:pPr>
      <w:bookmarkStart w:id="18" w:name="_Toc83799023"/>
      <w:bookmarkStart w:id="19" w:name="_Toc122022849"/>
      <w:r>
        <w:t>Conclusions and Recommendations</w:t>
      </w:r>
      <w:bookmarkEnd w:id="18"/>
      <w:bookmarkEnd w:id="19"/>
    </w:p>
    <w:p w14:paraId="7862311D" w14:textId="77777777" w:rsidR="000F67D9" w:rsidRDefault="000F67D9" w:rsidP="000F67D9">
      <w:pPr>
        <w:rPr>
          <w:i/>
        </w:rPr>
      </w:pPr>
      <w:r>
        <w:rPr>
          <w:i/>
        </w:rPr>
        <w:t>Provide conclusions, including a reflection on how these have addressed the articulated evaluation purpose.</w:t>
      </w:r>
    </w:p>
    <w:p w14:paraId="6A03213D" w14:textId="77777777" w:rsidR="000F67D9" w:rsidRDefault="000F67D9" w:rsidP="000F67D9">
      <w:pPr>
        <w:rPr>
          <w:i/>
        </w:rPr>
      </w:pPr>
      <w:r>
        <w:rPr>
          <w:i/>
        </w:rPr>
        <w:t>Include recommendations based on the evaluation for future action e.g. any improvements for related work, further exploratory work required, judgement regarding scaling up of the approach etc.</w:t>
      </w:r>
    </w:p>
    <w:p w14:paraId="34CEFF10" w14:textId="77777777" w:rsidR="000F67D9" w:rsidRPr="006310DB" w:rsidRDefault="000F67D9" w:rsidP="000F67D9">
      <w:pPr>
        <w:pStyle w:val="Heading1"/>
      </w:pPr>
      <w:bookmarkStart w:id="20" w:name="_Toc83799024"/>
      <w:bookmarkStart w:id="21" w:name="_Toc122022850"/>
      <w:r w:rsidRPr="000F67D9">
        <w:t>Reporting</w:t>
      </w:r>
      <w:bookmarkEnd w:id="20"/>
      <w:bookmarkEnd w:id="21"/>
    </w:p>
    <w:p w14:paraId="041BD9F7" w14:textId="77777777" w:rsidR="000F67D9" w:rsidRPr="006310DB" w:rsidRDefault="000F67D9" w:rsidP="000F67D9">
      <w:pPr>
        <w:rPr>
          <w:i/>
        </w:rPr>
      </w:pPr>
      <w:r w:rsidRPr="006310DB">
        <w:rPr>
          <w:i/>
        </w:rPr>
        <w:t>Who will the results of the evaluation be reported to and how (refer to the Evaluation Plan</w:t>
      </w:r>
      <w:r>
        <w:rPr>
          <w:i/>
        </w:rPr>
        <w:t xml:space="preserve"> developed in the planning phase</w:t>
      </w:r>
      <w:r w:rsidRPr="006310DB">
        <w:rPr>
          <w:i/>
        </w:rPr>
        <w:t>)?</w:t>
      </w:r>
    </w:p>
    <w:p w14:paraId="3B858158" w14:textId="77777777" w:rsidR="000F67D9" w:rsidRDefault="000F67D9" w:rsidP="000F67D9">
      <w:pPr>
        <w:spacing w:after="0"/>
      </w:pPr>
    </w:p>
    <w:p w14:paraId="0BBFD1AE" w14:textId="77777777" w:rsidR="000F67D9" w:rsidRDefault="000F67D9" w:rsidP="000F67D9">
      <w:pPr>
        <w:spacing w:after="0"/>
      </w:pPr>
      <w:r>
        <w:br w:type="page"/>
      </w:r>
    </w:p>
    <w:p w14:paraId="7AF4679D" w14:textId="4EBA7342" w:rsidR="00964849" w:rsidRDefault="007B5028" w:rsidP="007B5028">
      <w:pPr>
        <w:pStyle w:val="Heading1"/>
      </w:pPr>
      <w:bookmarkStart w:id="22" w:name="_Toc122022851"/>
      <w:r>
        <w:lastRenderedPageBreak/>
        <w:t xml:space="preserve">Appendix 1 – </w:t>
      </w:r>
      <w:r w:rsidR="000F67D9">
        <w:t>[Appendix Name]</w:t>
      </w:r>
      <w:bookmarkEnd w:id="22"/>
    </w:p>
    <w:p w14:paraId="092E5448" w14:textId="77777777" w:rsidR="00715DC8" w:rsidRPr="00FA3885" w:rsidRDefault="00715DC8" w:rsidP="00715DC8">
      <w:pPr>
        <w:rPr>
          <w:i/>
        </w:rPr>
      </w:pPr>
      <w:r w:rsidRPr="00FA3885">
        <w:rPr>
          <w:i/>
        </w:rPr>
        <w:t>Add appendix information as needed.</w:t>
      </w:r>
    </w:p>
    <w:p w14:paraId="34D970FB" w14:textId="14D00E13" w:rsidR="00964849" w:rsidRDefault="00964849" w:rsidP="00715DC8"/>
    <w:p w14:paraId="0CB8ADEC" w14:textId="26D4663B" w:rsidR="00964849" w:rsidRDefault="00964849" w:rsidP="00964849"/>
    <w:p w14:paraId="3D62B5C2" w14:textId="0EE3A287" w:rsidR="006E611B" w:rsidRDefault="006E611B" w:rsidP="00964849"/>
    <w:p w14:paraId="4DDEE0B8" w14:textId="7A5FDE36" w:rsidR="006E611B" w:rsidRDefault="006E611B" w:rsidP="00964849"/>
    <w:p w14:paraId="4ADCC8FC" w14:textId="13173FB2" w:rsidR="006E611B" w:rsidRDefault="006E611B" w:rsidP="00964849"/>
    <w:p w14:paraId="7DF34276" w14:textId="7849AEE9" w:rsidR="006E611B" w:rsidRDefault="006E611B" w:rsidP="00964849"/>
    <w:p w14:paraId="3DC81F33" w14:textId="4161B96D" w:rsidR="006E611B" w:rsidRDefault="006E611B" w:rsidP="00964849"/>
    <w:p w14:paraId="5D135287" w14:textId="4951ED45" w:rsidR="006E611B" w:rsidRDefault="006E611B" w:rsidP="00964849"/>
    <w:p w14:paraId="67083CF1" w14:textId="4216D154" w:rsidR="006E611B" w:rsidRDefault="006E611B" w:rsidP="00964849"/>
    <w:p w14:paraId="00694CF3" w14:textId="62B9BA0D" w:rsidR="006E611B" w:rsidRDefault="006E611B" w:rsidP="00964849"/>
    <w:p w14:paraId="0A237246" w14:textId="0CE3985C" w:rsidR="006E611B" w:rsidRDefault="006E611B" w:rsidP="00964849"/>
    <w:p w14:paraId="1258CC5A" w14:textId="73A464BF" w:rsidR="006E611B" w:rsidRDefault="006E611B" w:rsidP="00964849"/>
    <w:p w14:paraId="04B9DB3E" w14:textId="691C83B5" w:rsidR="006E611B" w:rsidRDefault="006E611B" w:rsidP="00964849"/>
    <w:p w14:paraId="05F59AB6" w14:textId="3A3CF76F" w:rsidR="006E611B" w:rsidRDefault="006E611B" w:rsidP="00964849"/>
    <w:p w14:paraId="4FED2375" w14:textId="577619F1" w:rsidR="006E611B" w:rsidRDefault="006E611B" w:rsidP="00964849"/>
    <w:p w14:paraId="68CE159B" w14:textId="451FBA18" w:rsidR="006E611B" w:rsidRDefault="006E611B" w:rsidP="00964849"/>
    <w:p w14:paraId="6D32FBF0" w14:textId="57F8227E" w:rsidR="006E611B" w:rsidRDefault="006E611B" w:rsidP="00964849"/>
    <w:p w14:paraId="655022CC" w14:textId="4E53E2F2" w:rsidR="006E611B" w:rsidRDefault="006E611B" w:rsidP="00964849"/>
    <w:p w14:paraId="03363AE7" w14:textId="527E735A" w:rsidR="006E611B" w:rsidRDefault="006E611B" w:rsidP="00964849"/>
    <w:p w14:paraId="581C2FD1" w14:textId="4C6359E3" w:rsidR="006E611B" w:rsidRDefault="006E611B" w:rsidP="00964849"/>
    <w:p w14:paraId="1A7C4810" w14:textId="2CE54530" w:rsidR="006E611B" w:rsidRDefault="006E611B" w:rsidP="00964849"/>
    <w:p w14:paraId="729BFED4" w14:textId="658BF44A" w:rsidR="006E611B" w:rsidRDefault="006E611B" w:rsidP="00964849"/>
    <w:p w14:paraId="45279CAA" w14:textId="1BB2012C" w:rsidR="006E611B" w:rsidRDefault="006E611B" w:rsidP="00964849"/>
    <w:p w14:paraId="7DE8E224" w14:textId="6A387550" w:rsidR="006D60C7" w:rsidRDefault="006D60C7" w:rsidP="00964849"/>
    <w:p w14:paraId="12F9702E" w14:textId="065160B1" w:rsidR="006D60C7" w:rsidRDefault="006D60C7" w:rsidP="00964849"/>
    <w:p w14:paraId="7AF720D1" w14:textId="75B2ECCE" w:rsidR="006D60C7" w:rsidRDefault="006D60C7" w:rsidP="00964849"/>
    <w:p w14:paraId="6C3396D7" w14:textId="122EA7A0" w:rsidR="006D60C7" w:rsidRDefault="006D60C7" w:rsidP="00964849"/>
    <w:p w14:paraId="22E15FCC" w14:textId="3B24D134" w:rsidR="006D60C7" w:rsidRDefault="006D60C7" w:rsidP="00964849"/>
    <w:p w14:paraId="0E7A854B" w14:textId="0D585A14" w:rsidR="006D60C7" w:rsidRDefault="006D60C7" w:rsidP="00964849"/>
    <w:p w14:paraId="11845DDA" w14:textId="1E112A98" w:rsidR="006D60C7" w:rsidRDefault="006D60C7" w:rsidP="00964849"/>
    <w:p w14:paraId="139BDE1E" w14:textId="5DA4D0A8" w:rsidR="006D60C7" w:rsidRDefault="006D60C7" w:rsidP="00964849"/>
    <w:p w14:paraId="16E599DF" w14:textId="014CB584" w:rsidR="006D60C7" w:rsidRDefault="006D60C7" w:rsidP="00964849"/>
    <w:p w14:paraId="1AE51780" w14:textId="77777777" w:rsidR="00FE25D0" w:rsidRDefault="00FE25D0" w:rsidP="00FE25D0">
      <w:pPr>
        <w:pStyle w:val="Heading1"/>
      </w:pPr>
      <w:bookmarkStart w:id="23" w:name="_Toc121139326"/>
      <w:bookmarkStart w:id="24" w:name="_Toc122022852"/>
      <w:bookmarkEnd w:id="6"/>
      <w:bookmarkEnd w:id="9"/>
      <w:r>
        <w:t>Project Reference Controls</w:t>
      </w:r>
      <w:bookmarkEnd w:id="23"/>
      <w:bookmarkEnd w:id="24"/>
    </w:p>
    <w:p w14:paraId="61C34B6F" w14:textId="77777777" w:rsidR="00FE25D0" w:rsidRPr="00D75267" w:rsidRDefault="00FE25D0" w:rsidP="00FE25D0">
      <w:pPr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1877C1AB" wp14:editId="454D6F06">
                <wp:extent cx="5395595" cy="1008522"/>
                <wp:effectExtent l="0" t="0" r="0" b="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5595" cy="100852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665E1" w14:textId="77777777" w:rsidR="00FE25D0" w:rsidRPr="00D41DF0" w:rsidRDefault="00FE25D0" w:rsidP="00FE25D0">
                            <w:r>
                              <w:t>Record any project reference material information as it becomes available.  Include GitHub, Mural, PowerBI, database location, Lucidchart etc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77C1AB" id="Text Box 13" o:spid="_x0000_s1027" type="#_x0000_t202" style="width:424.85pt;height:7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" fillcolor="#f4f4f3 [665]" stroked="f" strokeweight=".5pt">
                <v:textbox style="mso-fit-shape-to-text:t" inset="2mm,2mm,2mm,2mm">
                  <w:txbxContent>
                    <w:p w14:paraId="391665E1" w14:textId="77777777" w:rsidR="00FE25D0" w:rsidRPr="00D41DF0" w:rsidRDefault="00FE25D0" w:rsidP="00FE25D0">
                      <w:r>
                        <w:t>Record any project reference material information as it becomes available.  Include GitHub, Mural, PowerBI, database location, Lucidchart etc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dTable1Light-Accent1"/>
        <w:tblW w:w="8505" w:type="dxa"/>
        <w:tblCellMar>
          <w:left w:w="28" w:type="dxa"/>
        </w:tblCellMar>
        <w:tblLook w:val="04A0" w:firstRow="1" w:lastRow="0" w:firstColumn="1" w:lastColumn="0" w:noHBand="0" w:noVBand="1"/>
      </w:tblPr>
      <w:tblGrid>
        <w:gridCol w:w="1442"/>
        <w:gridCol w:w="2102"/>
        <w:gridCol w:w="4961"/>
      </w:tblGrid>
      <w:tr w:rsidR="00FE25D0" w:rsidRPr="00240D14" w14:paraId="09C40B05" w14:textId="77777777" w:rsidTr="00180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single" w:sz="4" w:space="0" w:color="91DFA8" w:themeColor="accent3" w:themeTint="99"/>
              <w:left w:val="nil"/>
              <w:bottom w:val="single" w:sz="12" w:space="0" w:color="91DFA8" w:themeColor="accent3" w:themeTint="99"/>
              <w:right w:val="nil"/>
            </w:tcBorders>
          </w:tcPr>
          <w:p w14:paraId="1C31DB89" w14:textId="77777777" w:rsidR="00FE25D0" w:rsidRPr="00240D14" w:rsidRDefault="00FE25D0" w:rsidP="009F16C1">
            <w:pPr>
              <w:rPr>
                <w:rStyle w:val="SubtleEmphasis"/>
                <w:bCs w:val="0"/>
                <w:iCs w:val="0"/>
              </w:rPr>
            </w:pPr>
            <w:r w:rsidRPr="00240D14">
              <w:rPr>
                <w:rStyle w:val="SubtleEmphasis"/>
                <w:bCs w:val="0"/>
                <w:iCs w:val="0"/>
              </w:rPr>
              <w:t>Date</w:t>
            </w:r>
          </w:p>
        </w:tc>
        <w:tc>
          <w:tcPr>
            <w:tcW w:w="2102" w:type="dxa"/>
            <w:tcBorders>
              <w:top w:val="single" w:sz="4" w:space="0" w:color="91DFA8" w:themeColor="accent3" w:themeTint="99"/>
              <w:left w:val="nil"/>
              <w:bottom w:val="single" w:sz="12" w:space="0" w:color="91DFA8" w:themeColor="accent3" w:themeTint="99"/>
              <w:right w:val="nil"/>
            </w:tcBorders>
          </w:tcPr>
          <w:p w14:paraId="3FBFD410" w14:textId="77777777" w:rsidR="00FE25D0" w:rsidRPr="00240D14" w:rsidRDefault="00FE25D0" w:rsidP="009F16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bCs w:val="0"/>
                <w:iCs w:val="0"/>
              </w:rPr>
            </w:pPr>
            <w:r w:rsidRPr="00240D14">
              <w:rPr>
                <w:rStyle w:val="SubtleEmphasis"/>
                <w:bCs w:val="0"/>
                <w:iCs w:val="0"/>
              </w:rPr>
              <w:t>C</w:t>
            </w:r>
            <w:r w:rsidRPr="00240D14">
              <w:rPr>
                <w:rStyle w:val="SubtleEmphasis"/>
                <w:bCs w:val="0"/>
              </w:rPr>
              <w:t>ontent type</w:t>
            </w:r>
          </w:p>
        </w:tc>
        <w:tc>
          <w:tcPr>
            <w:tcW w:w="4961" w:type="dxa"/>
            <w:tcBorders>
              <w:top w:val="single" w:sz="4" w:space="0" w:color="91DFA8" w:themeColor="accent3" w:themeTint="99"/>
              <w:left w:val="nil"/>
              <w:bottom w:val="single" w:sz="12" w:space="0" w:color="91DFA8" w:themeColor="accent3" w:themeTint="99"/>
              <w:right w:val="nil"/>
            </w:tcBorders>
          </w:tcPr>
          <w:p w14:paraId="3D37339E" w14:textId="77777777" w:rsidR="00FE25D0" w:rsidRPr="00240D14" w:rsidRDefault="00FE25D0" w:rsidP="009F16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bCs w:val="0"/>
                <w:iCs w:val="0"/>
              </w:rPr>
            </w:pPr>
            <w:r w:rsidRPr="00240D14">
              <w:rPr>
                <w:rStyle w:val="SubtleEmphasis"/>
                <w:bCs w:val="0"/>
                <w:iCs w:val="0"/>
              </w:rPr>
              <w:t>R</w:t>
            </w:r>
            <w:r w:rsidRPr="00240D14">
              <w:rPr>
                <w:rStyle w:val="SubtleEmphasis"/>
                <w:bCs w:val="0"/>
              </w:rPr>
              <w:t>eference</w:t>
            </w:r>
          </w:p>
        </w:tc>
      </w:tr>
      <w:tr w:rsidR="00FE25D0" w14:paraId="7C3A4CA1" w14:textId="77777777" w:rsidTr="001809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single" w:sz="12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40E77165" w14:textId="77777777" w:rsidR="00FE25D0" w:rsidRDefault="00FE25D0" w:rsidP="009F16C1">
            <w:r>
              <w:t>[00/00/23]</w:t>
            </w:r>
          </w:p>
        </w:tc>
        <w:tc>
          <w:tcPr>
            <w:tcW w:w="2102" w:type="dxa"/>
            <w:tcBorders>
              <w:top w:val="single" w:sz="12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09F5FA79" w14:textId="77777777" w:rsidR="00FE25D0" w:rsidRDefault="00FE25D0" w:rsidP="009F1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Working files </w:t>
            </w:r>
          </w:p>
        </w:tc>
        <w:tc>
          <w:tcPr>
            <w:tcW w:w="4961" w:type="dxa"/>
            <w:tcBorders>
              <w:top w:val="single" w:sz="12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3C96B213" w14:textId="77777777" w:rsidR="00FE25D0" w:rsidRDefault="00FE25D0" w:rsidP="009F1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[URL/file location]</w:t>
            </w:r>
          </w:p>
        </w:tc>
      </w:tr>
      <w:tr w:rsidR="00FE25D0" w14:paraId="2B3C0160" w14:textId="77777777" w:rsidTr="001809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single" w:sz="4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639AB280" w14:textId="77777777" w:rsidR="00FE25D0" w:rsidRDefault="00FE25D0" w:rsidP="009F16C1"/>
        </w:tc>
        <w:tc>
          <w:tcPr>
            <w:tcW w:w="2102" w:type="dxa"/>
            <w:tcBorders>
              <w:top w:val="single" w:sz="4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40BEB5A3" w14:textId="77777777" w:rsidR="00FE25D0" w:rsidRDefault="00FE25D0" w:rsidP="009F1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Final documents </w:t>
            </w:r>
          </w:p>
        </w:tc>
        <w:tc>
          <w:tcPr>
            <w:tcW w:w="4961" w:type="dxa"/>
            <w:tcBorders>
              <w:top w:val="single" w:sz="4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6F4AFF96" w14:textId="77777777" w:rsidR="00FE25D0" w:rsidRDefault="00FE25D0" w:rsidP="009F1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[File Reference ID]</w:t>
            </w:r>
          </w:p>
        </w:tc>
      </w:tr>
      <w:tr w:rsidR="00FE25D0" w14:paraId="156979D2" w14:textId="77777777" w:rsidTr="001809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single" w:sz="4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380D784C" w14:textId="77777777" w:rsidR="00FE25D0" w:rsidRDefault="00FE25D0" w:rsidP="009F16C1"/>
        </w:tc>
        <w:tc>
          <w:tcPr>
            <w:tcW w:w="2102" w:type="dxa"/>
            <w:tcBorders>
              <w:top w:val="single" w:sz="4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77CCCCD4" w14:textId="77777777" w:rsidR="00FE25D0" w:rsidRDefault="00FE25D0" w:rsidP="009F1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Project board (Location on project management software)</w:t>
            </w:r>
          </w:p>
        </w:tc>
        <w:tc>
          <w:tcPr>
            <w:tcW w:w="4961" w:type="dxa"/>
            <w:tcBorders>
              <w:top w:val="single" w:sz="4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06DADD53" w14:textId="77777777" w:rsidR="00FE25D0" w:rsidRDefault="00FE25D0" w:rsidP="009F1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[Project ID / URL]</w:t>
            </w:r>
          </w:p>
        </w:tc>
      </w:tr>
      <w:tr w:rsidR="00FE25D0" w14:paraId="114ED616" w14:textId="77777777" w:rsidTr="001809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tcBorders>
              <w:top w:val="single" w:sz="4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0A731767" w14:textId="77777777" w:rsidR="00FE25D0" w:rsidRDefault="00FE25D0" w:rsidP="009F16C1"/>
        </w:tc>
        <w:tc>
          <w:tcPr>
            <w:tcW w:w="2102" w:type="dxa"/>
            <w:tcBorders>
              <w:top w:val="single" w:sz="4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7C55810A" w14:textId="77777777" w:rsidR="00FE25D0" w:rsidRDefault="00FE25D0" w:rsidP="009F1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[Description]</w:t>
            </w:r>
          </w:p>
        </w:tc>
        <w:tc>
          <w:tcPr>
            <w:tcW w:w="4961" w:type="dxa"/>
            <w:tcBorders>
              <w:top w:val="single" w:sz="4" w:space="0" w:color="91DFA8" w:themeColor="accent3" w:themeTint="99"/>
              <w:left w:val="nil"/>
              <w:bottom w:val="single" w:sz="4" w:space="0" w:color="91DFA8" w:themeColor="accent3" w:themeTint="99"/>
              <w:right w:val="nil"/>
            </w:tcBorders>
          </w:tcPr>
          <w:p w14:paraId="7744466E" w14:textId="77777777" w:rsidR="00FE25D0" w:rsidRDefault="00FE25D0" w:rsidP="009F1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[Reference]</w:t>
            </w:r>
          </w:p>
        </w:tc>
      </w:tr>
    </w:tbl>
    <w:p w14:paraId="4CF18E1F" w14:textId="77777777" w:rsidR="00500E00" w:rsidRPr="00FA3885" w:rsidRDefault="00500E00" w:rsidP="00150447">
      <w:pPr>
        <w:pStyle w:val="Heading2"/>
      </w:pPr>
      <w:r w:rsidRPr="00FA3885">
        <w:t>Document history</w:t>
      </w:r>
    </w:p>
    <w:tbl>
      <w:tblPr>
        <w:tblStyle w:val="GridTable1Light-Accent4"/>
        <w:tblW w:w="8505" w:type="dxa"/>
        <w:tblLayout w:type="fixed"/>
        <w:tblLook w:val="04A0" w:firstRow="1" w:lastRow="0" w:firstColumn="1" w:lastColumn="0" w:noHBand="0" w:noVBand="1"/>
      </w:tblPr>
      <w:tblGrid>
        <w:gridCol w:w="1372"/>
        <w:gridCol w:w="1151"/>
        <w:gridCol w:w="4423"/>
        <w:gridCol w:w="1559"/>
      </w:tblGrid>
      <w:tr w:rsidR="00150447" w:rsidRPr="00240D14" w14:paraId="10D23FFD" w14:textId="77777777" w:rsidTr="00180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tcBorders>
              <w:top w:val="single" w:sz="4" w:space="0" w:color="91DFA8" w:themeColor="accent3" w:themeTint="99"/>
              <w:bottom w:val="single" w:sz="12" w:space="0" w:color="91DFA8" w:themeColor="accent3" w:themeTint="99"/>
            </w:tcBorders>
            <w:vAlign w:val="center"/>
            <w:hideMark/>
          </w:tcPr>
          <w:p w14:paraId="69E615EC" w14:textId="77777777" w:rsidR="00500E00" w:rsidRPr="00240D14" w:rsidRDefault="00500E00" w:rsidP="00150447">
            <w:pPr>
              <w:pStyle w:val="Tablehead1"/>
              <w:spacing w:before="120" w:after="120"/>
              <w:ind w:left="-2"/>
              <w:jc w:val="left"/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</w:pPr>
            <w:r w:rsidRPr="00240D14"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  <w:t>Version</w:t>
            </w:r>
          </w:p>
        </w:tc>
        <w:tc>
          <w:tcPr>
            <w:tcW w:w="1151" w:type="dxa"/>
            <w:tcBorders>
              <w:top w:val="single" w:sz="4" w:space="0" w:color="91DFA8" w:themeColor="accent3" w:themeTint="99"/>
              <w:bottom w:val="single" w:sz="12" w:space="0" w:color="91DFA8" w:themeColor="accent3" w:themeTint="99"/>
            </w:tcBorders>
            <w:vAlign w:val="center"/>
            <w:hideMark/>
          </w:tcPr>
          <w:p w14:paraId="3AE3F6B2" w14:textId="77777777" w:rsidR="00500E00" w:rsidRPr="00240D14" w:rsidRDefault="00500E00" w:rsidP="00150447">
            <w:pPr>
              <w:pStyle w:val="Tablehead1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</w:pPr>
            <w:r w:rsidRPr="00240D14"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  <w:t>Date</w:t>
            </w:r>
          </w:p>
        </w:tc>
        <w:tc>
          <w:tcPr>
            <w:tcW w:w="4423" w:type="dxa"/>
            <w:tcBorders>
              <w:top w:val="single" w:sz="4" w:space="0" w:color="91DFA8" w:themeColor="accent3" w:themeTint="99"/>
              <w:bottom w:val="single" w:sz="12" w:space="0" w:color="91DFA8" w:themeColor="accent3" w:themeTint="99"/>
            </w:tcBorders>
            <w:vAlign w:val="center"/>
            <w:hideMark/>
          </w:tcPr>
          <w:p w14:paraId="567BDD16" w14:textId="77777777" w:rsidR="00500E00" w:rsidRPr="00240D14" w:rsidRDefault="00500E00" w:rsidP="00150447">
            <w:pPr>
              <w:pStyle w:val="Tablehead1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</w:pPr>
            <w:r w:rsidRPr="00240D14"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  <w:t>Additions/Modifications</w:t>
            </w:r>
          </w:p>
        </w:tc>
        <w:tc>
          <w:tcPr>
            <w:tcW w:w="1559" w:type="dxa"/>
            <w:tcBorders>
              <w:top w:val="single" w:sz="4" w:space="0" w:color="91DFA8" w:themeColor="accent3" w:themeTint="99"/>
              <w:bottom w:val="single" w:sz="12" w:space="0" w:color="91DFA8" w:themeColor="accent3" w:themeTint="99"/>
            </w:tcBorders>
            <w:vAlign w:val="center"/>
            <w:hideMark/>
          </w:tcPr>
          <w:p w14:paraId="68DD6756" w14:textId="77777777" w:rsidR="00500E00" w:rsidRPr="00240D14" w:rsidRDefault="00500E00" w:rsidP="00150447">
            <w:pPr>
              <w:pStyle w:val="Tablehead1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</w:pPr>
            <w:r w:rsidRPr="00240D14"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  <w:t>Prepared / Revised by</w:t>
            </w:r>
          </w:p>
        </w:tc>
      </w:tr>
      <w:tr w:rsidR="00150447" w:rsidRPr="00801DB8" w14:paraId="1010BB8D" w14:textId="77777777" w:rsidTr="001809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tcBorders>
              <w:top w:val="single" w:sz="12" w:space="0" w:color="91DFA8" w:themeColor="accent3" w:themeTint="99"/>
              <w:bottom w:val="single" w:sz="4" w:space="0" w:color="91DFA8" w:themeColor="accent3" w:themeTint="99"/>
            </w:tcBorders>
            <w:vAlign w:val="center"/>
          </w:tcPr>
          <w:p w14:paraId="6CED760B" w14:textId="77777777" w:rsidR="00500E00" w:rsidRPr="00801DB8" w:rsidRDefault="00500E00" w:rsidP="00FE25D0">
            <w:pPr>
              <w:pStyle w:val="Tabletext0"/>
            </w:pPr>
          </w:p>
        </w:tc>
        <w:tc>
          <w:tcPr>
            <w:tcW w:w="1151" w:type="dxa"/>
            <w:tcBorders>
              <w:top w:val="single" w:sz="12" w:space="0" w:color="91DFA8" w:themeColor="accent3" w:themeTint="99"/>
              <w:bottom w:val="single" w:sz="4" w:space="0" w:color="91DFA8" w:themeColor="accent3" w:themeTint="99"/>
            </w:tcBorders>
            <w:vAlign w:val="center"/>
          </w:tcPr>
          <w:p w14:paraId="6CD6797B" w14:textId="77777777" w:rsidR="00500E00" w:rsidRPr="00801DB8" w:rsidRDefault="00500E00" w:rsidP="00FE25D0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23" w:type="dxa"/>
            <w:tcBorders>
              <w:top w:val="single" w:sz="12" w:space="0" w:color="91DFA8" w:themeColor="accent3" w:themeTint="99"/>
              <w:bottom w:val="single" w:sz="4" w:space="0" w:color="91DFA8" w:themeColor="accent3" w:themeTint="99"/>
            </w:tcBorders>
            <w:vAlign w:val="center"/>
          </w:tcPr>
          <w:p w14:paraId="7AFF5CB1" w14:textId="77777777" w:rsidR="00500E00" w:rsidRPr="00801DB8" w:rsidRDefault="00500E00" w:rsidP="00FE25D0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  <w:tcBorders>
              <w:top w:val="single" w:sz="12" w:space="0" w:color="91DFA8" w:themeColor="accent3" w:themeTint="99"/>
              <w:bottom w:val="single" w:sz="4" w:space="0" w:color="91DFA8" w:themeColor="accent3" w:themeTint="99"/>
            </w:tcBorders>
            <w:vAlign w:val="center"/>
          </w:tcPr>
          <w:p w14:paraId="3193D9A1" w14:textId="77777777" w:rsidR="00500E00" w:rsidRPr="00801DB8" w:rsidRDefault="00500E00" w:rsidP="00FE25D0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50447" w:rsidRPr="00801DB8" w14:paraId="1919E03C" w14:textId="77777777" w:rsidTr="001809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tcBorders>
              <w:top w:val="single" w:sz="4" w:space="0" w:color="91DFA8" w:themeColor="accent3" w:themeTint="99"/>
              <w:bottom w:val="single" w:sz="4" w:space="0" w:color="91DFA8" w:themeColor="accent3" w:themeTint="99"/>
            </w:tcBorders>
          </w:tcPr>
          <w:p w14:paraId="6CF7BD54" w14:textId="77777777" w:rsidR="00500E00" w:rsidRPr="00801DB8" w:rsidRDefault="00500E00" w:rsidP="00FE25D0">
            <w:pPr>
              <w:pStyle w:val="Tabletext0"/>
            </w:pPr>
          </w:p>
        </w:tc>
        <w:tc>
          <w:tcPr>
            <w:tcW w:w="1151" w:type="dxa"/>
            <w:tcBorders>
              <w:top w:val="single" w:sz="4" w:space="0" w:color="91DFA8" w:themeColor="accent3" w:themeTint="99"/>
              <w:bottom w:val="single" w:sz="4" w:space="0" w:color="91DFA8" w:themeColor="accent3" w:themeTint="99"/>
            </w:tcBorders>
          </w:tcPr>
          <w:p w14:paraId="772726B0" w14:textId="77777777" w:rsidR="00500E00" w:rsidRPr="00801DB8" w:rsidRDefault="00500E00" w:rsidP="00FE25D0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23" w:type="dxa"/>
            <w:tcBorders>
              <w:top w:val="single" w:sz="4" w:space="0" w:color="91DFA8" w:themeColor="accent3" w:themeTint="99"/>
              <w:bottom w:val="single" w:sz="4" w:space="0" w:color="91DFA8" w:themeColor="accent3" w:themeTint="99"/>
            </w:tcBorders>
          </w:tcPr>
          <w:p w14:paraId="340432C9" w14:textId="77777777" w:rsidR="00500E00" w:rsidRPr="00801DB8" w:rsidRDefault="00500E00" w:rsidP="00FE25D0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  <w:tcBorders>
              <w:top w:val="single" w:sz="4" w:space="0" w:color="91DFA8" w:themeColor="accent3" w:themeTint="99"/>
              <w:bottom w:val="single" w:sz="4" w:space="0" w:color="91DFA8" w:themeColor="accent3" w:themeTint="99"/>
            </w:tcBorders>
          </w:tcPr>
          <w:p w14:paraId="201D24CF" w14:textId="77777777" w:rsidR="00500E00" w:rsidRPr="00801DB8" w:rsidRDefault="00500E00" w:rsidP="00FE25D0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0BC18C5" w14:textId="77777777" w:rsidR="00500E00" w:rsidRPr="009C2D33" w:rsidRDefault="00500E00" w:rsidP="00150447">
      <w:pPr>
        <w:pStyle w:val="Heading2"/>
      </w:pPr>
      <w:r w:rsidRPr="009C2D33">
        <w:t>Document distribution</w:t>
      </w:r>
    </w:p>
    <w:p w14:paraId="0EAD576E" w14:textId="77777777" w:rsidR="00392893" w:rsidRPr="00FA3885" w:rsidRDefault="00392893" w:rsidP="00392893">
      <w:r w:rsidRPr="00FA3885">
        <w:t>The following people are designated recipients of the final version of this document:</w:t>
      </w:r>
    </w:p>
    <w:tbl>
      <w:tblPr>
        <w:tblStyle w:val="GridTable1Light-Accent3"/>
        <w:tblW w:w="8505" w:type="dxa"/>
        <w:tblLayout w:type="fixed"/>
        <w:tblLook w:val="04A0" w:firstRow="1" w:lastRow="0" w:firstColumn="1" w:lastColumn="0" w:noHBand="0" w:noVBand="1"/>
      </w:tblPr>
      <w:tblGrid>
        <w:gridCol w:w="2127"/>
        <w:gridCol w:w="6378"/>
      </w:tblGrid>
      <w:tr w:rsidR="00392893" w:rsidRPr="00240D14" w14:paraId="6D1884B3" w14:textId="77777777" w:rsidTr="00180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91DFA8" w:themeColor="accent3" w:themeTint="99"/>
              <w:left w:val="nil"/>
              <w:right w:val="nil"/>
            </w:tcBorders>
            <w:hideMark/>
          </w:tcPr>
          <w:p w14:paraId="09948BCA" w14:textId="0233ABBE" w:rsidR="00392893" w:rsidRPr="00240D14" w:rsidRDefault="00392893" w:rsidP="00FD6E6A">
            <w:pPr>
              <w:pStyle w:val="Tablehead1"/>
              <w:spacing w:before="120" w:after="120"/>
              <w:ind w:left="-2"/>
              <w:jc w:val="left"/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</w:pPr>
            <w:r w:rsidRPr="00240D14"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  <w:t>Name</w:t>
            </w:r>
          </w:p>
        </w:tc>
        <w:tc>
          <w:tcPr>
            <w:tcW w:w="6378" w:type="dxa"/>
            <w:tcBorders>
              <w:top w:val="single" w:sz="4" w:space="0" w:color="91DFA8" w:themeColor="accent3" w:themeTint="99"/>
              <w:left w:val="nil"/>
              <w:right w:val="nil"/>
            </w:tcBorders>
            <w:hideMark/>
          </w:tcPr>
          <w:p w14:paraId="22C3729E" w14:textId="42EF4106" w:rsidR="00392893" w:rsidRPr="00240D14" w:rsidRDefault="00392893" w:rsidP="00FD6E6A">
            <w:pPr>
              <w:pStyle w:val="Tablehead1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</w:pPr>
            <w:r w:rsidRPr="00240D14">
              <w:rPr>
                <w:rFonts w:ascii="Calibre Medium" w:hAnsi="Calibre Medium" w:cs="Arial"/>
                <w:b/>
                <w:bCs/>
                <w:color w:val="auto"/>
                <w:sz w:val="22"/>
                <w:szCs w:val="22"/>
              </w:rPr>
              <w:t>Organisation/Title</w:t>
            </w:r>
          </w:p>
        </w:tc>
      </w:tr>
      <w:tr w:rsidR="007F33CF" w:rsidRPr="00FE25D0" w14:paraId="52B41E2F" w14:textId="77777777" w:rsidTr="001809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il"/>
              <w:right w:val="nil"/>
            </w:tcBorders>
          </w:tcPr>
          <w:p w14:paraId="60A7C97A" w14:textId="0696290F" w:rsidR="007F33CF" w:rsidRPr="00FE25D0" w:rsidRDefault="00296AEA" w:rsidP="00FE25D0">
            <w:pPr>
              <w:pStyle w:val="Tabletext0"/>
              <w:rPr>
                <w:rFonts w:cs="Arial"/>
                <w:b w:val="0"/>
                <w:bCs w:val="0"/>
              </w:rPr>
            </w:pPr>
            <w:r w:rsidRPr="00FE25D0">
              <w:rPr>
                <w:b w:val="0"/>
                <w:bCs w:val="0"/>
              </w:rPr>
              <w:t>[</w:t>
            </w:r>
            <w:r w:rsidR="007F33CF" w:rsidRPr="00FE25D0">
              <w:rPr>
                <w:b w:val="0"/>
                <w:bCs w:val="0"/>
              </w:rPr>
              <w:t>Name</w:t>
            </w:r>
            <w:r w:rsidRPr="00FE25D0">
              <w:rPr>
                <w:b w:val="0"/>
                <w:bCs w:val="0"/>
              </w:rPr>
              <w:t>]</w:t>
            </w:r>
          </w:p>
        </w:tc>
        <w:tc>
          <w:tcPr>
            <w:tcW w:w="6378" w:type="dxa"/>
            <w:tcBorders>
              <w:left w:val="nil"/>
              <w:right w:val="nil"/>
            </w:tcBorders>
          </w:tcPr>
          <w:p w14:paraId="1FE9473B" w14:textId="3F769DA2" w:rsidR="007F33CF" w:rsidRPr="00FE25D0" w:rsidRDefault="00296AEA" w:rsidP="00FE25D0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FE25D0">
              <w:t>[</w:t>
            </w:r>
            <w:r w:rsidR="007F33CF" w:rsidRPr="00FE25D0">
              <w:t>Organisation</w:t>
            </w:r>
            <w:r w:rsidRPr="00FE25D0">
              <w:t xml:space="preserve"> and role]</w:t>
            </w:r>
          </w:p>
        </w:tc>
      </w:tr>
      <w:tr w:rsidR="00392893" w:rsidRPr="00801DB8" w14:paraId="08482EAF" w14:textId="77777777" w:rsidTr="001809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il"/>
              <w:bottom w:val="single" w:sz="4" w:space="0" w:color="91DFA8" w:themeColor="accent3" w:themeTint="99"/>
              <w:right w:val="nil"/>
            </w:tcBorders>
          </w:tcPr>
          <w:p w14:paraId="62F6D819" w14:textId="77777777" w:rsidR="00392893" w:rsidRPr="00801DB8" w:rsidRDefault="00392893" w:rsidP="00FE25D0">
            <w:pPr>
              <w:pStyle w:val="Tabletext0"/>
            </w:pPr>
          </w:p>
        </w:tc>
        <w:tc>
          <w:tcPr>
            <w:tcW w:w="6378" w:type="dxa"/>
            <w:tcBorders>
              <w:left w:val="nil"/>
              <w:bottom w:val="single" w:sz="4" w:space="0" w:color="91DFA8" w:themeColor="accent3" w:themeTint="99"/>
              <w:right w:val="nil"/>
            </w:tcBorders>
          </w:tcPr>
          <w:p w14:paraId="32CD2DEB" w14:textId="77777777" w:rsidR="00392893" w:rsidRPr="00801DB8" w:rsidRDefault="00392893" w:rsidP="00FE25D0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A5C5216" w14:textId="77777777" w:rsidR="00500E00" w:rsidRPr="00714D98" w:rsidRDefault="00500E00" w:rsidP="00500E00">
      <w:pPr>
        <w:pStyle w:val="DocumentInformation"/>
      </w:pPr>
    </w:p>
    <w:p w14:paraId="02C5EA37" w14:textId="77777777" w:rsidR="00500E00" w:rsidRPr="000D29C5" w:rsidRDefault="00500E00" w:rsidP="00500E00"/>
    <w:bookmarkEnd w:id="5"/>
    <w:p w14:paraId="6CAA686B" w14:textId="77777777" w:rsidR="00617000" w:rsidRPr="004A55AC" w:rsidRDefault="00617000" w:rsidP="004A55AC"/>
    <w:sectPr w:rsidR="00617000" w:rsidRPr="004A55AC" w:rsidSect="00422137">
      <w:pgSz w:w="11900" w:h="16840"/>
      <w:pgMar w:top="2438" w:right="851" w:bottom="1985" w:left="2552" w:header="709" w:footer="709" w:gutter="0"/>
      <w:cols w:space="55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976ED" w14:textId="77777777" w:rsidR="00C44B98" w:rsidRDefault="00C44B98" w:rsidP="00C2783A">
      <w:pPr>
        <w:spacing w:after="0"/>
      </w:pPr>
      <w:r>
        <w:separator/>
      </w:r>
    </w:p>
  </w:endnote>
  <w:endnote w:type="continuationSeparator" w:id="0">
    <w:p w14:paraId="6335B545" w14:textId="77777777" w:rsidR="00C44B98" w:rsidRDefault="00C44B98" w:rsidP="00C278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e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F63857-04BC-4801-BFD9-19C071385A8E}"/>
    <w:embedBold r:id="rId2" w:fontKey="{3E29310C-34D1-4F0D-9D77-5F6F71075B74}"/>
    <w:embedItalic r:id="rId3" w:fontKey="{17EB6870-0369-4479-B53A-0D507C3DFD67}"/>
  </w:font>
  <w:font w:name="Calibre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e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e Thin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Calibre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74C361-3815-4752-B2F4-43372877239A}"/>
  </w:font>
  <w:font w:name="Times">
    <w:panose1 w:val="02020603050405020304"/>
    <w:charset w:val="00"/>
    <w:family w:val="roman"/>
    <w:notTrueType/>
    <w:pitch w:val="default"/>
    <w:embedRegular r:id="rId5" w:fontKey="{1A1377A6-E454-41F5-A42D-68E19CB92225}"/>
    <w:embedBold r:id="rId6" w:fontKey="{89094EB9-902E-4032-A4AE-5E68B2DD63EC}"/>
  </w:font>
  <w:font w:name="Arial Bold">
    <w:altName w:val="Arial"/>
    <w:panose1 w:val="00000000000000000000"/>
    <w:charset w:val="00"/>
    <w:family w:val="roman"/>
    <w:notTrueType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F90ED09-A207-49B7-BAD8-91098BE380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CBB54" w14:textId="08127085" w:rsidR="007043AE" w:rsidRPr="006870D9" w:rsidRDefault="007043AE" w:rsidP="00C57B4A">
    <w:pPr>
      <w:pStyle w:val="Footer"/>
      <w:ind w:left="-311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13921" w14:textId="5C944BAB" w:rsidR="006D7199" w:rsidRDefault="006D7199" w:rsidP="00803F89">
    <w:pPr>
      <w:pStyle w:val="Footer"/>
      <w:tabs>
        <w:tab w:val="clear" w:pos="9360"/>
        <w:tab w:val="right" w:pos="10198"/>
      </w:tabs>
      <w:ind w:left="-1701"/>
    </w:pPr>
    <w:r w:rsidRPr="00265440">
      <w:rPr>
        <w:b/>
        <w:bCs/>
        <w:color w:val="C8C8C4" w:themeColor="accent6"/>
        <w:lang w:val="en-US"/>
      </w:rPr>
      <w:t xml:space="preserve">Version {00} • </w:t>
    </w:r>
    <w:r w:rsidR="00FA2203">
      <w:rPr>
        <w:b/>
        <w:bCs/>
        <w:color w:val="C8C8C4" w:themeColor="accent6"/>
        <w:lang w:val="en-GB"/>
      </w:rPr>
      <w:fldChar w:fldCharType="begin"/>
    </w:r>
    <w:r w:rsidR="00FA2203">
      <w:rPr>
        <w:b/>
        <w:bCs/>
        <w:color w:val="C8C8C4" w:themeColor="accent6"/>
        <w:lang w:val="en-US"/>
      </w:rPr>
      <w:instrText xml:space="preserve"> CREATEDATE  \@ "d MMMM yyyy" </w:instrText>
    </w:r>
    <w:r w:rsidR="00FA2203">
      <w:rPr>
        <w:b/>
        <w:bCs/>
        <w:color w:val="C8C8C4" w:themeColor="accent6"/>
        <w:lang w:val="en-GB"/>
      </w:rPr>
      <w:fldChar w:fldCharType="separate"/>
    </w:r>
    <w:r w:rsidR="00DC3E5D">
      <w:rPr>
        <w:b/>
        <w:bCs/>
        <w:noProof/>
        <w:color w:val="C8C8C4" w:themeColor="accent6"/>
        <w:lang w:val="en-US"/>
      </w:rPr>
      <w:t>17 August 2022</w:t>
    </w:r>
    <w:r w:rsidR="00FA2203">
      <w:rPr>
        <w:b/>
        <w:bCs/>
        <w:color w:val="C8C8C4" w:themeColor="accent6"/>
        <w:lang w:val="en-GB"/>
      </w:rPr>
      <w:fldChar w:fldCharType="end"/>
    </w:r>
    <w:r>
      <w:rPr>
        <w:lang w:val="en-GB"/>
      </w:rPr>
      <w:tab/>
    </w:r>
    <w:r>
      <w:rPr>
        <w:lang w:val="en-GB"/>
      </w:rPr>
      <w:tab/>
    </w:r>
    <w:r w:rsidR="003C3F84">
      <w:rPr>
        <w:lang w:val="en-GB"/>
      </w:rPr>
      <w:t>Evaluation report</w:t>
    </w:r>
    <w:r w:rsidR="003A4D62">
      <w:rPr>
        <w:lang w:val="en-GB"/>
      </w:rPr>
      <w:t>:[project title]</w:t>
    </w:r>
    <w:r>
      <w:rPr>
        <w:lang w:val="en-GB"/>
      </w:rPr>
      <w:t xml:space="preserve"> </w:t>
    </w:r>
    <w:r w:rsidRPr="00291C3E">
      <w:rPr>
        <w:lang w:val="en-US"/>
      </w:rPr>
      <w:t>•</w:t>
    </w:r>
    <w:r w:rsidRPr="006870D9">
      <w:t xml:space="preserve"> </w:t>
    </w:r>
    <w:r w:rsidRPr="006870D9">
      <w:fldChar w:fldCharType="begin"/>
    </w:r>
    <w:r w:rsidRPr="006870D9">
      <w:instrText xml:space="preserve"> PAGE </w:instrText>
    </w:r>
    <w:r w:rsidRPr="006870D9">
      <w:fldChar w:fldCharType="separate"/>
    </w:r>
    <w:r w:rsidRPr="006870D9">
      <w:t>2</w:t>
    </w:r>
    <w:r w:rsidRPr="006870D9">
      <w:fldChar w:fldCharType="end"/>
    </w:r>
  </w:p>
  <w:p w14:paraId="2336379A" w14:textId="77F5FDDE" w:rsidR="00150447" w:rsidRPr="00150447" w:rsidRDefault="00150447" w:rsidP="00150447">
    <w:pPr>
      <w:pStyle w:val="Footer"/>
      <w:tabs>
        <w:tab w:val="clear" w:pos="9360"/>
        <w:tab w:val="right" w:pos="10198"/>
      </w:tabs>
      <w:ind w:left="-1701"/>
      <w:jc w:val="center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12C6D" w14:textId="0BCA8999" w:rsidR="00150447" w:rsidRPr="00617C74" w:rsidRDefault="00617000" w:rsidP="00617C74">
    <w:pPr>
      <w:pStyle w:val="Footer"/>
      <w:tabs>
        <w:tab w:val="clear" w:pos="9360"/>
        <w:tab w:val="right" w:pos="15138"/>
      </w:tabs>
      <w:ind w:left="-1701"/>
      <w:jc w:val="center"/>
    </w:pPr>
    <w:r w:rsidRPr="00265440">
      <w:rPr>
        <w:b/>
        <w:bCs/>
        <w:color w:val="C8C8C4" w:themeColor="accent6"/>
        <w:lang w:val="en-US"/>
      </w:rPr>
      <w:t xml:space="preserve">Version {00} • </w:t>
    </w:r>
    <w:r w:rsidR="007C587F">
      <w:rPr>
        <w:b/>
        <w:bCs/>
        <w:color w:val="C8C8C4" w:themeColor="accent6"/>
        <w:lang w:val="en-GB"/>
      </w:rPr>
      <w:t>[insert date]</w:t>
    </w:r>
    <w:r>
      <w:rPr>
        <w:lang w:val="en-GB"/>
      </w:rPr>
      <w:tab/>
    </w:r>
    <w:r>
      <w:rPr>
        <w:lang w:val="en-GB"/>
      </w:rPr>
      <w:tab/>
    </w:r>
    <w:r w:rsidR="00AB5602">
      <w:rPr>
        <w:lang w:val="en-GB"/>
      </w:rPr>
      <w:t>e</w:t>
    </w:r>
    <w:r w:rsidR="003C3F84">
      <w:rPr>
        <w:lang w:val="en-GB"/>
      </w:rPr>
      <w:t>valuation</w:t>
    </w:r>
    <w:r w:rsidR="00AB5602">
      <w:rPr>
        <w:lang w:val="en-GB"/>
      </w:rPr>
      <w:t xml:space="preserve"> report</w:t>
    </w:r>
    <w:r w:rsidR="003A4D62">
      <w:rPr>
        <w:lang w:val="en-GB"/>
      </w:rPr>
      <w:t>:[project title]</w:t>
    </w:r>
    <w:r w:rsidRPr="00291C3E">
      <w:rPr>
        <w:lang w:val="en-US"/>
      </w:rPr>
      <w:t>•</w:t>
    </w:r>
    <w:r w:rsidRPr="006870D9">
      <w:t xml:space="preserve"> </w:t>
    </w:r>
    <w:r w:rsidRPr="006870D9">
      <w:fldChar w:fldCharType="begin"/>
    </w:r>
    <w:r w:rsidRPr="006870D9">
      <w:instrText xml:space="preserve"> PAGE </w:instrText>
    </w:r>
    <w:r w:rsidRPr="006870D9">
      <w:fldChar w:fldCharType="separate"/>
    </w:r>
    <w:r w:rsidRPr="006870D9">
      <w:t>2</w:t>
    </w:r>
    <w:r w:rsidRPr="006870D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CE11C" w14:textId="77777777" w:rsidR="00C44B98" w:rsidRDefault="00C44B98" w:rsidP="00C2783A">
      <w:pPr>
        <w:spacing w:after="0"/>
      </w:pPr>
      <w:r>
        <w:separator/>
      </w:r>
    </w:p>
  </w:footnote>
  <w:footnote w:type="continuationSeparator" w:id="0">
    <w:p w14:paraId="0D064FF9" w14:textId="77777777" w:rsidR="00C44B98" w:rsidRDefault="00C44B98" w:rsidP="00C278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78B1B" w14:textId="6665DFD2" w:rsidR="00C50BDC" w:rsidRDefault="00C50B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6D48714C" wp14:editId="1B65E20F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4" name="Text Box 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7393B" w14:textId="580B3C29" w:rsidR="00C50BDC" w:rsidRPr="00C50BDC" w:rsidRDefault="00C50BDC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50BDC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4871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margin-left:0;margin-top:.05pt;width:34.95pt;height:34.95pt;z-index:25167769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" filled="f" stroked="f">
              <v:textbox style="mso-fit-shape-to-text:t" inset="0,0,0,0">
                <w:txbxContent>
                  <w:p w14:paraId="0967393B" w14:textId="580B3C29" w:rsidR="00C50BDC" w:rsidRPr="00C50BDC" w:rsidRDefault="00C50BDC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50BDC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DF85B" w14:textId="05285ACF" w:rsidR="007043AE" w:rsidRDefault="00C50BDC" w:rsidP="00DF01CB"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7830777C" wp14:editId="3C1F7123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5" name="Text Box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09EB99" w14:textId="7AA026CB" w:rsidR="00C50BDC" w:rsidRPr="00C50BDC" w:rsidRDefault="00C50BDC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50BDC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30777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.05pt;width:34.95pt;height:34.95pt;z-index:25167872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NiquPgjAgAATQ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3F09EB99" w14:textId="7AA026CB" w:rsidR="00C50BDC" w:rsidRPr="00C50BDC" w:rsidRDefault="00C50BDC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50BDC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74B17">
      <w:rPr>
        <w:noProof/>
      </w:rPr>
      <w:drawing>
        <wp:anchor distT="0" distB="0" distL="114300" distR="114300" simplePos="0" relativeHeight="251668480" behindDoc="1" locked="0" layoutInCell="1" allowOverlap="1" wp14:anchorId="55D14E04" wp14:editId="59AACB3D">
          <wp:simplePos x="0" y="0"/>
          <wp:positionH relativeFrom="margin">
            <wp:posOffset>-540385</wp:posOffset>
          </wp:positionH>
          <wp:positionV relativeFrom="page">
            <wp:posOffset>0</wp:posOffset>
          </wp:positionV>
          <wp:extent cx="7558743" cy="10696574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43" cy="10696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11C6" w14:textId="1F7631A2" w:rsidR="00C50BDC" w:rsidRDefault="00C50B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145AE5C0" wp14:editId="3D729DB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EFF2A4" w14:textId="3C3C45F6" w:rsidR="00C50BDC" w:rsidRPr="00C50BDC" w:rsidRDefault="00C50BDC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50BDC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5AE5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alt="OFFICIAL" style="position:absolute;margin-left:0;margin-top:.05pt;width:34.95pt;height:34.95pt;z-index:25167667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BpvG8cjAgAATQ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1CEFF2A4" w14:textId="3C3C45F6" w:rsidR="00C50BDC" w:rsidRPr="00C50BDC" w:rsidRDefault="00C50BDC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50BDC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9F12D" w14:textId="4BA65A30" w:rsidR="00C50BDC" w:rsidRDefault="00C50B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47DEBEB3" wp14:editId="4BB5AD3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7" name="Text Box 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9559D7" w14:textId="5DA462BF" w:rsidR="00C50BDC" w:rsidRPr="00C50BDC" w:rsidRDefault="00C50BDC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50BDC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DEBEB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" style="position:absolute;margin-left:0;margin-top:.05pt;width:34.95pt;height:34.95pt;z-index:25168076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C6E7viJAIAAE0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559559D7" w14:textId="5DA462BF" w:rsidR="00C50BDC" w:rsidRPr="00C50BDC" w:rsidRDefault="00C50BDC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50BDC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8ADFE" w14:textId="4D1B6DF1" w:rsidR="006D7199" w:rsidRDefault="00C50BDC" w:rsidP="00861D1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30558E38" wp14:editId="3F25E07D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8" name="Text Box 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6E17AC" w14:textId="618F06A3" w:rsidR="00C50BDC" w:rsidRPr="00C50BDC" w:rsidRDefault="00C50BDC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50BDC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558E3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alt="OFFICIAL" style="position:absolute;margin-left:0;margin-top:.05pt;width:34.95pt;height:34.95pt;z-index:25168179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I9E/ZAjAgAATQ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736E17AC" w14:textId="618F06A3" w:rsidR="00C50BDC" w:rsidRPr="00C50BDC" w:rsidRDefault="00C50BDC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50BDC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96E27">
      <w:rPr>
        <w:noProof/>
      </w:rPr>
      <w:drawing>
        <wp:anchor distT="0" distB="0" distL="114300" distR="114300" simplePos="0" relativeHeight="251671552" behindDoc="1" locked="0" layoutInCell="1" allowOverlap="1" wp14:anchorId="4656E756" wp14:editId="0EF5B187">
          <wp:simplePos x="0" y="0"/>
          <wp:positionH relativeFrom="margin">
            <wp:posOffset>-1620520</wp:posOffset>
          </wp:positionH>
          <wp:positionV relativeFrom="page">
            <wp:posOffset>0</wp:posOffset>
          </wp:positionV>
          <wp:extent cx="7559040" cy="10697210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8E65" w14:textId="5858E0E2" w:rsidR="00C50BDC" w:rsidRDefault="00C50B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64B82DD1" wp14:editId="5635124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6" name="Text Box 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287683" w14:textId="0A577934" w:rsidR="00C50BDC" w:rsidRPr="00C50BDC" w:rsidRDefault="00C50BDC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50BDC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B82DD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alt="OFFICIAL" style="position:absolute;margin-left:0;margin-top:.05pt;width:34.95pt;height:34.95pt;z-index:25167974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CxAgJhJAIAAE0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6B287683" w14:textId="0A577934" w:rsidR="00C50BDC" w:rsidRPr="00C50BDC" w:rsidRDefault="00C50BDC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50BDC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F740" w14:textId="52D8F243" w:rsidR="00C50BDC" w:rsidRDefault="00C50B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3840" behindDoc="0" locked="0" layoutInCell="1" allowOverlap="1" wp14:anchorId="67D2D359" wp14:editId="4198173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11" name="Text Box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DAD07E" w14:textId="2A7D30CA" w:rsidR="00C50BDC" w:rsidRPr="00C50BDC" w:rsidRDefault="00C50BDC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50BDC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2D35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alt="OFFICIAL" style="position:absolute;margin-left:0;margin-top:.05pt;width:34.95pt;height:34.95pt;z-index:2516838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I3HmLIjAgAATw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09DAD07E" w14:textId="2A7D30CA" w:rsidR="00C50BDC" w:rsidRPr="00C50BDC" w:rsidRDefault="00C50BDC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50BDC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69D99" w14:textId="67EE20E4" w:rsidR="00617000" w:rsidRDefault="00861D18" w:rsidP="00861D18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02A82F02" wp14:editId="3570B022">
          <wp:simplePos x="0" y="0"/>
          <wp:positionH relativeFrom="column">
            <wp:posOffset>-1631154</wp:posOffset>
          </wp:positionH>
          <wp:positionV relativeFrom="paragraph">
            <wp:posOffset>-471480</wp:posOffset>
          </wp:positionV>
          <wp:extent cx="7676707" cy="10857546"/>
          <wp:effectExtent l="0" t="0" r="635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033" cy="10866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C0F1" w14:textId="0E2141C3" w:rsidR="00C50BDC" w:rsidRDefault="00C50B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2CE48845" wp14:editId="7F00A1F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10" name="Text Box 1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81CF59" w14:textId="47FC39A9" w:rsidR="00C50BDC" w:rsidRPr="00C50BDC" w:rsidRDefault="00C50BDC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50BDC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E4884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alt="OFFICIAL" style="position:absolute;margin-left:0;margin-top:.05pt;width:34.95pt;height:34.95pt;z-index:25168281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" filled="f" stroked="f">
              <v:textbox style="mso-fit-shape-to-text:t" inset="0,0,0,0">
                <w:txbxContent>
                  <w:p w14:paraId="0D81CF59" w14:textId="47FC39A9" w:rsidR="00C50BDC" w:rsidRPr="00C50BDC" w:rsidRDefault="00C50BDC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50BDC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2D81032"/>
    <w:lvl w:ilvl="0">
      <w:start w:val="1"/>
      <w:numFmt w:val="decimal"/>
      <w:pStyle w:val="ListNumber"/>
      <w:lvlText w:val="%1."/>
      <w:lvlJc w:val="left"/>
      <w:pPr>
        <w:tabs>
          <w:tab w:val="num" w:pos="1275"/>
        </w:tabs>
        <w:ind w:left="1275" w:hanging="360"/>
      </w:pPr>
    </w:lvl>
  </w:abstractNum>
  <w:abstractNum w:abstractNumId="1" w15:restartNumberingAfterBreak="0">
    <w:nsid w:val="FFFFFF89"/>
    <w:multiLevelType w:val="singleLevel"/>
    <w:tmpl w:val="9CEA2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3C2544"/>
    <w:multiLevelType w:val="hybridMultilevel"/>
    <w:tmpl w:val="CC64A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E64E8"/>
    <w:multiLevelType w:val="multilevel"/>
    <w:tmpl w:val="099E2C46"/>
    <w:styleLink w:val="CurrentList1"/>
    <w:lvl w:ilvl="0">
      <w:start w:val="1"/>
      <w:numFmt w:val="decimal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6149B"/>
    <w:multiLevelType w:val="hybridMultilevel"/>
    <w:tmpl w:val="657EF85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D45147"/>
    <w:multiLevelType w:val="hybridMultilevel"/>
    <w:tmpl w:val="77A67710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19A926D8"/>
    <w:multiLevelType w:val="multilevel"/>
    <w:tmpl w:val="7ABE415A"/>
    <w:styleLink w:val="CurrentList3"/>
    <w:lvl w:ilvl="0">
      <w:start w:val="1"/>
      <w:numFmt w:val="lowerLetter"/>
      <w:lvlText w:val="%1."/>
      <w:lvlJc w:val="left"/>
      <w:pPr>
        <w:tabs>
          <w:tab w:val="num" w:pos="244"/>
        </w:tabs>
        <w:ind w:left="24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F779B"/>
    <w:multiLevelType w:val="multilevel"/>
    <w:tmpl w:val="2CD42BDC"/>
    <w:styleLink w:val="CurrentList2"/>
    <w:lvl w:ilvl="0">
      <w:start w:val="1"/>
      <w:numFmt w:val="lowerLetter"/>
      <w:lvlText w:val="%1."/>
      <w:lvlJc w:val="left"/>
      <w:pPr>
        <w:tabs>
          <w:tab w:val="num" w:pos="244"/>
        </w:tabs>
        <w:ind w:left="244" w:firstLine="83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C21A5"/>
    <w:multiLevelType w:val="hybridMultilevel"/>
    <w:tmpl w:val="BDD29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04008"/>
    <w:multiLevelType w:val="hybridMultilevel"/>
    <w:tmpl w:val="4D4A6F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41952"/>
    <w:multiLevelType w:val="hybridMultilevel"/>
    <w:tmpl w:val="400C6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55A89"/>
    <w:multiLevelType w:val="multilevel"/>
    <w:tmpl w:val="D13682DE"/>
    <w:styleLink w:val="CurrentList4"/>
    <w:lvl w:ilvl="0">
      <w:start w:val="1"/>
      <w:numFmt w:val="lowerLetter"/>
      <w:lvlText w:val="%1."/>
      <w:lvlJc w:val="left"/>
      <w:pPr>
        <w:tabs>
          <w:tab w:val="num" w:pos="244"/>
        </w:tabs>
        <w:ind w:left="24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076F1"/>
    <w:multiLevelType w:val="hybridMultilevel"/>
    <w:tmpl w:val="932442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C7DB8"/>
    <w:multiLevelType w:val="hybridMultilevel"/>
    <w:tmpl w:val="443ABBA4"/>
    <w:lvl w:ilvl="0" w:tplc="6CBC0594">
      <w:start w:val="1"/>
      <w:numFmt w:val="bullet"/>
      <w:lvlText w:val=""/>
      <w:lvlJc w:val="left"/>
      <w:pPr>
        <w:tabs>
          <w:tab w:val="num" w:pos="244"/>
        </w:tabs>
        <w:ind w:left="244" w:hanging="244"/>
      </w:pPr>
      <w:rPr>
        <w:rFonts w:ascii="Symbol" w:hAnsi="Symbol" w:hint="default"/>
        <w:color w:val="4FCEE8" w:themeColor="accent1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B56CA"/>
    <w:multiLevelType w:val="hybridMultilevel"/>
    <w:tmpl w:val="8600384E"/>
    <w:lvl w:ilvl="0" w:tplc="1A64EBB2">
      <w:start w:val="1510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D32700"/>
    <w:multiLevelType w:val="hybridMultilevel"/>
    <w:tmpl w:val="ECB4350A"/>
    <w:lvl w:ilvl="0" w:tplc="6F0CB882">
      <w:start w:val="1"/>
      <w:numFmt w:val="bullet"/>
      <w:pStyle w:val="ListBulletsL1"/>
      <w:lvlText w:val=""/>
      <w:lvlJc w:val="left"/>
      <w:pPr>
        <w:tabs>
          <w:tab w:val="num" w:pos="244"/>
        </w:tabs>
        <w:ind w:left="244" w:hanging="244"/>
      </w:pPr>
      <w:rPr>
        <w:rFonts w:ascii="Symbol" w:hAnsi="Symbol" w:hint="default"/>
        <w:color w:val="000000" w:themeColor="text1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34037"/>
    <w:multiLevelType w:val="hybridMultilevel"/>
    <w:tmpl w:val="A022C60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6A0AF6"/>
    <w:multiLevelType w:val="hybridMultilevel"/>
    <w:tmpl w:val="99783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A1EF6"/>
    <w:multiLevelType w:val="hybridMultilevel"/>
    <w:tmpl w:val="1A962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72224"/>
    <w:multiLevelType w:val="hybridMultilevel"/>
    <w:tmpl w:val="F01AD3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1A28C3"/>
    <w:multiLevelType w:val="hybridMultilevel"/>
    <w:tmpl w:val="6E4E1264"/>
    <w:lvl w:ilvl="0" w:tplc="CADAA826">
      <w:start w:val="1"/>
      <w:numFmt w:val="decimal"/>
      <w:pStyle w:val="ListNumeralsL1"/>
      <w:lvlText w:val="%1."/>
      <w:lvlJc w:val="left"/>
      <w:pPr>
        <w:tabs>
          <w:tab w:val="num" w:pos="244"/>
        </w:tabs>
        <w:ind w:left="244" w:hanging="244"/>
      </w:pPr>
      <w:rPr>
        <w:rFonts w:hint="default"/>
        <w:b w:val="0"/>
        <w:bCs w:val="0"/>
      </w:rPr>
    </w:lvl>
    <w:lvl w:ilvl="1" w:tplc="CBAC3DEC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25B77"/>
    <w:multiLevelType w:val="hybridMultilevel"/>
    <w:tmpl w:val="4D5C2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F40650"/>
    <w:multiLevelType w:val="hybridMultilevel"/>
    <w:tmpl w:val="E036F2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BBE39B2"/>
    <w:multiLevelType w:val="hybridMultilevel"/>
    <w:tmpl w:val="EB00F5A6"/>
    <w:lvl w:ilvl="0" w:tplc="7374A832">
      <w:start w:val="1"/>
      <w:numFmt w:val="lowerLetter"/>
      <w:pStyle w:val="ListAlphaL2"/>
      <w:lvlText w:val="%1."/>
      <w:lvlJc w:val="left"/>
      <w:pPr>
        <w:tabs>
          <w:tab w:val="num" w:pos="363"/>
        </w:tabs>
        <w:ind w:left="488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4" w:hanging="360"/>
      </w:pPr>
    </w:lvl>
    <w:lvl w:ilvl="2" w:tplc="0809001B" w:tentative="1">
      <w:start w:val="1"/>
      <w:numFmt w:val="lowerRoman"/>
      <w:lvlText w:val="%3."/>
      <w:lvlJc w:val="right"/>
      <w:pPr>
        <w:ind w:left="2404" w:hanging="180"/>
      </w:pPr>
    </w:lvl>
    <w:lvl w:ilvl="3" w:tplc="0809000F" w:tentative="1">
      <w:start w:val="1"/>
      <w:numFmt w:val="decimal"/>
      <w:lvlText w:val="%4."/>
      <w:lvlJc w:val="left"/>
      <w:pPr>
        <w:ind w:left="3124" w:hanging="360"/>
      </w:pPr>
    </w:lvl>
    <w:lvl w:ilvl="4" w:tplc="08090019" w:tentative="1">
      <w:start w:val="1"/>
      <w:numFmt w:val="lowerLetter"/>
      <w:lvlText w:val="%5."/>
      <w:lvlJc w:val="left"/>
      <w:pPr>
        <w:ind w:left="3844" w:hanging="360"/>
      </w:pPr>
    </w:lvl>
    <w:lvl w:ilvl="5" w:tplc="0809001B" w:tentative="1">
      <w:start w:val="1"/>
      <w:numFmt w:val="lowerRoman"/>
      <w:lvlText w:val="%6."/>
      <w:lvlJc w:val="right"/>
      <w:pPr>
        <w:ind w:left="4564" w:hanging="180"/>
      </w:pPr>
    </w:lvl>
    <w:lvl w:ilvl="6" w:tplc="0809000F" w:tentative="1">
      <w:start w:val="1"/>
      <w:numFmt w:val="decimal"/>
      <w:lvlText w:val="%7."/>
      <w:lvlJc w:val="left"/>
      <w:pPr>
        <w:ind w:left="5284" w:hanging="360"/>
      </w:pPr>
    </w:lvl>
    <w:lvl w:ilvl="7" w:tplc="08090019" w:tentative="1">
      <w:start w:val="1"/>
      <w:numFmt w:val="lowerLetter"/>
      <w:lvlText w:val="%8."/>
      <w:lvlJc w:val="left"/>
      <w:pPr>
        <w:ind w:left="6004" w:hanging="360"/>
      </w:pPr>
    </w:lvl>
    <w:lvl w:ilvl="8" w:tplc="080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24" w15:restartNumberingAfterBreak="0">
    <w:nsid w:val="73C649C1"/>
    <w:multiLevelType w:val="multilevel"/>
    <w:tmpl w:val="D3FE3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25" w15:restartNumberingAfterBreak="0">
    <w:nsid w:val="78163C10"/>
    <w:multiLevelType w:val="hybridMultilevel"/>
    <w:tmpl w:val="5540F27C"/>
    <w:lvl w:ilvl="0" w:tplc="67FA79CE">
      <w:numFmt w:val="bullet"/>
      <w:lvlText w:val="•"/>
      <w:lvlJc w:val="left"/>
      <w:pPr>
        <w:ind w:left="1080" w:hanging="720"/>
      </w:pPr>
      <w:rPr>
        <w:rFonts w:ascii="Calibre Regular" w:eastAsiaTheme="minorHAnsi" w:hAnsi="Calibre Regular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101E4"/>
    <w:multiLevelType w:val="hybridMultilevel"/>
    <w:tmpl w:val="C352A774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0"/>
  </w:num>
  <w:num w:numId="5">
    <w:abstractNumId w:val="3"/>
  </w:num>
  <w:num w:numId="6">
    <w:abstractNumId w:val="23"/>
  </w:num>
  <w:num w:numId="7">
    <w:abstractNumId w:val="7"/>
  </w:num>
  <w:num w:numId="8">
    <w:abstractNumId w:val="6"/>
  </w:num>
  <w:num w:numId="9">
    <w:abstractNumId w:val="11"/>
  </w:num>
  <w:num w:numId="10">
    <w:abstractNumId w:val="20"/>
    <w:lvlOverride w:ilvl="0">
      <w:startOverride w:val="1"/>
    </w:lvlOverride>
  </w:num>
  <w:num w:numId="11">
    <w:abstractNumId w:val="20"/>
    <w:lvlOverride w:ilvl="0">
      <w:startOverride w:val="1"/>
    </w:lvlOverride>
  </w:num>
  <w:num w:numId="12">
    <w:abstractNumId w:val="20"/>
    <w:lvlOverride w:ilvl="0">
      <w:startOverride w:val="1"/>
    </w:lvlOverride>
  </w:num>
  <w:num w:numId="13">
    <w:abstractNumId w:val="20"/>
    <w:lvlOverride w:ilvl="0">
      <w:startOverride w:val="1"/>
    </w:lvlOverride>
  </w:num>
  <w:num w:numId="14">
    <w:abstractNumId w:val="20"/>
    <w:lvlOverride w:ilvl="0">
      <w:startOverride w:val="1"/>
    </w:lvlOverride>
  </w:num>
  <w:num w:numId="15">
    <w:abstractNumId w:val="20"/>
    <w:lvlOverride w:ilvl="0">
      <w:startOverride w:val="1"/>
    </w:lvlOverride>
  </w:num>
  <w:num w:numId="16">
    <w:abstractNumId w:val="16"/>
  </w:num>
  <w:num w:numId="17">
    <w:abstractNumId w:val="12"/>
  </w:num>
  <w:num w:numId="18">
    <w:abstractNumId w:val="26"/>
  </w:num>
  <w:num w:numId="19">
    <w:abstractNumId w:val="14"/>
  </w:num>
  <w:num w:numId="20">
    <w:abstractNumId w:val="5"/>
  </w:num>
  <w:num w:numId="21">
    <w:abstractNumId w:val="25"/>
  </w:num>
  <w:num w:numId="22">
    <w:abstractNumId w:val="20"/>
    <w:lvlOverride w:ilvl="0">
      <w:startOverride w:val="1"/>
    </w:lvlOverride>
  </w:num>
  <w:num w:numId="23">
    <w:abstractNumId w:val="22"/>
  </w:num>
  <w:num w:numId="24">
    <w:abstractNumId w:val="15"/>
  </w:num>
  <w:num w:numId="25">
    <w:abstractNumId w:val="4"/>
  </w:num>
  <w:num w:numId="26">
    <w:abstractNumId w:val="18"/>
  </w:num>
  <w:num w:numId="27">
    <w:abstractNumId w:val="8"/>
  </w:num>
  <w:num w:numId="28">
    <w:abstractNumId w:val="10"/>
  </w:num>
  <w:num w:numId="29">
    <w:abstractNumId w:val="17"/>
  </w:num>
  <w:num w:numId="30">
    <w:abstractNumId w:val="2"/>
  </w:num>
  <w:num w:numId="31">
    <w:abstractNumId w:val="19"/>
  </w:num>
  <w:num w:numId="32">
    <w:abstractNumId w:val="9"/>
  </w:num>
  <w:num w:numId="33">
    <w:abstractNumId w:val="24"/>
  </w:num>
  <w:num w:numId="34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hideSpellingError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267"/>
    <w:rsid w:val="00007969"/>
    <w:rsid w:val="000154AF"/>
    <w:rsid w:val="0002259F"/>
    <w:rsid w:val="00041E9C"/>
    <w:rsid w:val="0004215F"/>
    <w:rsid w:val="00043AE0"/>
    <w:rsid w:val="000562A5"/>
    <w:rsid w:val="00056AC1"/>
    <w:rsid w:val="00061242"/>
    <w:rsid w:val="00064A33"/>
    <w:rsid w:val="00070E44"/>
    <w:rsid w:val="00072923"/>
    <w:rsid w:val="00074B17"/>
    <w:rsid w:val="00082A61"/>
    <w:rsid w:val="00085A34"/>
    <w:rsid w:val="00086882"/>
    <w:rsid w:val="000876FF"/>
    <w:rsid w:val="000921B0"/>
    <w:rsid w:val="0009461B"/>
    <w:rsid w:val="00097BBF"/>
    <w:rsid w:val="000A1BBD"/>
    <w:rsid w:val="000A289B"/>
    <w:rsid w:val="000A6627"/>
    <w:rsid w:val="000A69F4"/>
    <w:rsid w:val="000B0214"/>
    <w:rsid w:val="000B27A3"/>
    <w:rsid w:val="000B2ECE"/>
    <w:rsid w:val="000C211B"/>
    <w:rsid w:val="000E18F2"/>
    <w:rsid w:val="000F1D8E"/>
    <w:rsid w:val="000F67D9"/>
    <w:rsid w:val="000F713B"/>
    <w:rsid w:val="00100C94"/>
    <w:rsid w:val="0010202D"/>
    <w:rsid w:val="001063F7"/>
    <w:rsid w:val="00111CA8"/>
    <w:rsid w:val="001137C7"/>
    <w:rsid w:val="00125D79"/>
    <w:rsid w:val="001312E8"/>
    <w:rsid w:val="001327E6"/>
    <w:rsid w:val="00135DFB"/>
    <w:rsid w:val="00135EB9"/>
    <w:rsid w:val="00143E8D"/>
    <w:rsid w:val="00145531"/>
    <w:rsid w:val="00147C22"/>
    <w:rsid w:val="00150447"/>
    <w:rsid w:val="00150989"/>
    <w:rsid w:val="00152A22"/>
    <w:rsid w:val="0015444A"/>
    <w:rsid w:val="00156420"/>
    <w:rsid w:val="001568DA"/>
    <w:rsid w:val="001569FE"/>
    <w:rsid w:val="00174808"/>
    <w:rsid w:val="00174B3F"/>
    <w:rsid w:val="00180964"/>
    <w:rsid w:val="0018313B"/>
    <w:rsid w:val="001A42A6"/>
    <w:rsid w:val="001A4DC0"/>
    <w:rsid w:val="001B1813"/>
    <w:rsid w:val="001B2852"/>
    <w:rsid w:val="001B7A26"/>
    <w:rsid w:val="001C301F"/>
    <w:rsid w:val="001C648B"/>
    <w:rsid w:val="001C7346"/>
    <w:rsid w:val="001E4730"/>
    <w:rsid w:val="001E62BF"/>
    <w:rsid w:val="001E6C76"/>
    <w:rsid w:val="001E7909"/>
    <w:rsid w:val="001F1AAE"/>
    <w:rsid w:val="001F41A4"/>
    <w:rsid w:val="001F5575"/>
    <w:rsid w:val="001F6F34"/>
    <w:rsid w:val="00201C7E"/>
    <w:rsid w:val="00204C2B"/>
    <w:rsid w:val="002149B4"/>
    <w:rsid w:val="00215F97"/>
    <w:rsid w:val="00220F25"/>
    <w:rsid w:val="002257A5"/>
    <w:rsid w:val="002271C1"/>
    <w:rsid w:val="002303CA"/>
    <w:rsid w:val="00240D14"/>
    <w:rsid w:val="00241C09"/>
    <w:rsid w:val="00247B34"/>
    <w:rsid w:val="00250FA4"/>
    <w:rsid w:val="00252D6B"/>
    <w:rsid w:val="00265306"/>
    <w:rsid w:val="00265440"/>
    <w:rsid w:val="00267E0A"/>
    <w:rsid w:val="00275A0F"/>
    <w:rsid w:val="00290DAB"/>
    <w:rsid w:val="00291C3E"/>
    <w:rsid w:val="00296AEA"/>
    <w:rsid w:val="00297AEE"/>
    <w:rsid w:val="002A2FE1"/>
    <w:rsid w:val="002A5F18"/>
    <w:rsid w:val="002A75C9"/>
    <w:rsid w:val="002A7629"/>
    <w:rsid w:val="002B4D1A"/>
    <w:rsid w:val="002C0A3E"/>
    <w:rsid w:val="002C6914"/>
    <w:rsid w:val="002D12B5"/>
    <w:rsid w:val="002D6923"/>
    <w:rsid w:val="002E0CFA"/>
    <w:rsid w:val="002E14E7"/>
    <w:rsid w:val="002F470B"/>
    <w:rsid w:val="002F7685"/>
    <w:rsid w:val="00300CA0"/>
    <w:rsid w:val="00307382"/>
    <w:rsid w:val="00307AAF"/>
    <w:rsid w:val="00315813"/>
    <w:rsid w:val="00315DCC"/>
    <w:rsid w:val="0031600B"/>
    <w:rsid w:val="00316DA2"/>
    <w:rsid w:val="00317219"/>
    <w:rsid w:val="00317F03"/>
    <w:rsid w:val="003220B4"/>
    <w:rsid w:val="00327F77"/>
    <w:rsid w:val="0033208B"/>
    <w:rsid w:val="00334A0A"/>
    <w:rsid w:val="003370B6"/>
    <w:rsid w:val="003417D8"/>
    <w:rsid w:val="00342490"/>
    <w:rsid w:val="00345DDD"/>
    <w:rsid w:val="00347017"/>
    <w:rsid w:val="0035393F"/>
    <w:rsid w:val="003574B9"/>
    <w:rsid w:val="003768CB"/>
    <w:rsid w:val="00380D85"/>
    <w:rsid w:val="00381DDB"/>
    <w:rsid w:val="00384828"/>
    <w:rsid w:val="00385836"/>
    <w:rsid w:val="00392893"/>
    <w:rsid w:val="00393A39"/>
    <w:rsid w:val="003A4D62"/>
    <w:rsid w:val="003A6478"/>
    <w:rsid w:val="003B5EE0"/>
    <w:rsid w:val="003C1BBA"/>
    <w:rsid w:val="003C37F5"/>
    <w:rsid w:val="003C3F84"/>
    <w:rsid w:val="003E1EF2"/>
    <w:rsid w:val="003F14CA"/>
    <w:rsid w:val="003F172C"/>
    <w:rsid w:val="003F7078"/>
    <w:rsid w:val="00401F70"/>
    <w:rsid w:val="00406AFA"/>
    <w:rsid w:val="00422137"/>
    <w:rsid w:val="004336BD"/>
    <w:rsid w:val="00435BD5"/>
    <w:rsid w:val="00436052"/>
    <w:rsid w:val="00437800"/>
    <w:rsid w:val="004431C0"/>
    <w:rsid w:val="00460DA7"/>
    <w:rsid w:val="00461A77"/>
    <w:rsid w:val="00471E9C"/>
    <w:rsid w:val="00476E84"/>
    <w:rsid w:val="0048092C"/>
    <w:rsid w:val="00481E51"/>
    <w:rsid w:val="00483514"/>
    <w:rsid w:val="004859E0"/>
    <w:rsid w:val="004A55AC"/>
    <w:rsid w:val="004A5943"/>
    <w:rsid w:val="004B469E"/>
    <w:rsid w:val="004C3A5A"/>
    <w:rsid w:val="004D0341"/>
    <w:rsid w:val="004D6A94"/>
    <w:rsid w:val="004D7D8E"/>
    <w:rsid w:val="004E0913"/>
    <w:rsid w:val="004F025E"/>
    <w:rsid w:val="00500E00"/>
    <w:rsid w:val="00507360"/>
    <w:rsid w:val="005130B5"/>
    <w:rsid w:val="00547F7B"/>
    <w:rsid w:val="00551A42"/>
    <w:rsid w:val="005554A2"/>
    <w:rsid w:val="00557FF9"/>
    <w:rsid w:val="005625A0"/>
    <w:rsid w:val="0056333A"/>
    <w:rsid w:val="00563A86"/>
    <w:rsid w:val="00564508"/>
    <w:rsid w:val="00582D54"/>
    <w:rsid w:val="00583300"/>
    <w:rsid w:val="00591C15"/>
    <w:rsid w:val="00593D44"/>
    <w:rsid w:val="00594BEB"/>
    <w:rsid w:val="00596194"/>
    <w:rsid w:val="005A0FB7"/>
    <w:rsid w:val="005A74DE"/>
    <w:rsid w:val="005C33B8"/>
    <w:rsid w:val="005D144D"/>
    <w:rsid w:val="005D2595"/>
    <w:rsid w:val="005D5CB8"/>
    <w:rsid w:val="005E3257"/>
    <w:rsid w:val="005F673D"/>
    <w:rsid w:val="006000AE"/>
    <w:rsid w:val="00600F30"/>
    <w:rsid w:val="00601A1E"/>
    <w:rsid w:val="00603280"/>
    <w:rsid w:val="00610D12"/>
    <w:rsid w:val="006114BC"/>
    <w:rsid w:val="00617000"/>
    <w:rsid w:val="00617C74"/>
    <w:rsid w:val="00621816"/>
    <w:rsid w:val="00622FDB"/>
    <w:rsid w:val="0062713D"/>
    <w:rsid w:val="006301BB"/>
    <w:rsid w:val="006312EF"/>
    <w:rsid w:val="006340DC"/>
    <w:rsid w:val="00634982"/>
    <w:rsid w:val="006374D2"/>
    <w:rsid w:val="0064358E"/>
    <w:rsid w:val="0066259C"/>
    <w:rsid w:val="00663D12"/>
    <w:rsid w:val="00673BA9"/>
    <w:rsid w:val="0067427A"/>
    <w:rsid w:val="006759F4"/>
    <w:rsid w:val="00676A2C"/>
    <w:rsid w:val="006870D9"/>
    <w:rsid w:val="006A1363"/>
    <w:rsid w:val="006A528F"/>
    <w:rsid w:val="006B6FF3"/>
    <w:rsid w:val="006C14C9"/>
    <w:rsid w:val="006C6EB8"/>
    <w:rsid w:val="006D60C7"/>
    <w:rsid w:val="006D6890"/>
    <w:rsid w:val="006D7199"/>
    <w:rsid w:val="006E4DE8"/>
    <w:rsid w:val="006E611B"/>
    <w:rsid w:val="006E64A6"/>
    <w:rsid w:val="006F0660"/>
    <w:rsid w:val="006F10AD"/>
    <w:rsid w:val="007036D2"/>
    <w:rsid w:val="007043AE"/>
    <w:rsid w:val="007060C6"/>
    <w:rsid w:val="007117ED"/>
    <w:rsid w:val="007121EC"/>
    <w:rsid w:val="00715DC8"/>
    <w:rsid w:val="00720233"/>
    <w:rsid w:val="007300AA"/>
    <w:rsid w:val="0073043A"/>
    <w:rsid w:val="0073609D"/>
    <w:rsid w:val="007375ED"/>
    <w:rsid w:val="007403B5"/>
    <w:rsid w:val="00746107"/>
    <w:rsid w:val="007517DC"/>
    <w:rsid w:val="00752309"/>
    <w:rsid w:val="0075451F"/>
    <w:rsid w:val="00754A6A"/>
    <w:rsid w:val="0076382A"/>
    <w:rsid w:val="007659C3"/>
    <w:rsid w:val="007736A9"/>
    <w:rsid w:val="0078133E"/>
    <w:rsid w:val="00781A10"/>
    <w:rsid w:val="007843E5"/>
    <w:rsid w:val="007845C4"/>
    <w:rsid w:val="007B0BB3"/>
    <w:rsid w:val="007B1EF1"/>
    <w:rsid w:val="007B5028"/>
    <w:rsid w:val="007C319B"/>
    <w:rsid w:val="007C511C"/>
    <w:rsid w:val="007C587F"/>
    <w:rsid w:val="007C5B66"/>
    <w:rsid w:val="007C6FA7"/>
    <w:rsid w:val="007C7C69"/>
    <w:rsid w:val="007D2BFA"/>
    <w:rsid w:val="007D423F"/>
    <w:rsid w:val="007F2182"/>
    <w:rsid w:val="007F2D09"/>
    <w:rsid w:val="007F33CF"/>
    <w:rsid w:val="00801DB8"/>
    <w:rsid w:val="00803F89"/>
    <w:rsid w:val="00806A24"/>
    <w:rsid w:val="00812530"/>
    <w:rsid w:val="00812A6E"/>
    <w:rsid w:val="00820707"/>
    <w:rsid w:val="00861D18"/>
    <w:rsid w:val="008702F5"/>
    <w:rsid w:val="00870C3D"/>
    <w:rsid w:val="00874AFF"/>
    <w:rsid w:val="008768FB"/>
    <w:rsid w:val="008774C5"/>
    <w:rsid w:val="00882378"/>
    <w:rsid w:val="008853D7"/>
    <w:rsid w:val="00890D45"/>
    <w:rsid w:val="00896E27"/>
    <w:rsid w:val="008A3562"/>
    <w:rsid w:val="008A7B70"/>
    <w:rsid w:val="008C0B16"/>
    <w:rsid w:val="008C7131"/>
    <w:rsid w:val="008C7473"/>
    <w:rsid w:val="008D7A4A"/>
    <w:rsid w:val="008E16A9"/>
    <w:rsid w:val="008E1A75"/>
    <w:rsid w:val="008F1648"/>
    <w:rsid w:val="008F1AD9"/>
    <w:rsid w:val="008F2632"/>
    <w:rsid w:val="008F3EAB"/>
    <w:rsid w:val="008F42F3"/>
    <w:rsid w:val="0090517B"/>
    <w:rsid w:val="00916B68"/>
    <w:rsid w:val="00925C30"/>
    <w:rsid w:val="00934EC9"/>
    <w:rsid w:val="009375D2"/>
    <w:rsid w:val="00940269"/>
    <w:rsid w:val="00952EF3"/>
    <w:rsid w:val="00964849"/>
    <w:rsid w:val="009672CB"/>
    <w:rsid w:val="00977BCF"/>
    <w:rsid w:val="00980E6B"/>
    <w:rsid w:val="00990211"/>
    <w:rsid w:val="00991033"/>
    <w:rsid w:val="00994AE5"/>
    <w:rsid w:val="00995579"/>
    <w:rsid w:val="00995772"/>
    <w:rsid w:val="00995A22"/>
    <w:rsid w:val="00996ECB"/>
    <w:rsid w:val="00997996"/>
    <w:rsid w:val="009A0D52"/>
    <w:rsid w:val="009A3006"/>
    <w:rsid w:val="009A5AB9"/>
    <w:rsid w:val="009B3161"/>
    <w:rsid w:val="009B35D2"/>
    <w:rsid w:val="009B6522"/>
    <w:rsid w:val="009C2E21"/>
    <w:rsid w:val="009C7B6B"/>
    <w:rsid w:val="009D506D"/>
    <w:rsid w:val="009D6E08"/>
    <w:rsid w:val="009E172E"/>
    <w:rsid w:val="009E793C"/>
    <w:rsid w:val="009F0B97"/>
    <w:rsid w:val="009F410C"/>
    <w:rsid w:val="009F7E90"/>
    <w:rsid w:val="00A07C15"/>
    <w:rsid w:val="00A21038"/>
    <w:rsid w:val="00A31257"/>
    <w:rsid w:val="00A3129B"/>
    <w:rsid w:val="00A3168A"/>
    <w:rsid w:val="00A34A5B"/>
    <w:rsid w:val="00A34FB0"/>
    <w:rsid w:val="00A455EF"/>
    <w:rsid w:val="00A504AB"/>
    <w:rsid w:val="00A54383"/>
    <w:rsid w:val="00A71526"/>
    <w:rsid w:val="00A72EB1"/>
    <w:rsid w:val="00A775F7"/>
    <w:rsid w:val="00A87B4F"/>
    <w:rsid w:val="00AA28A5"/>
    <w:rsid w:val="00AA384E"/>
    <w:rsid w:val="00AA4584"/>
    <w:rsid w:val="00AA6AE6"/>
    <w:rsid w:val="00AA705D"/>
    <w:rsid w:val="00AB0FB1"/>
    <w:rsid w:val="00AB1812"/>
    <w:rsid w:val="00AB5602"/>
    <w:rsid w:val="00AD44E5"/>
    <w:rsid w:val="00AE6B60"/>
    <w:rsid w:val="00AF3766"/>
    <w:rsid w:val="00AF3B6E"/>
    <w:rsid w:val="00B11C75"/>
    <w:rsid w:val="00B1306D"/>
    <w:rsid w:val="00B21ED3"/>
    <w:rsid w:val="00B23468"/>
    <w:rsid w:val="00B24C70"/>
    <w:rsid w:val="00B3323D"/>
    <w:rsid w:val="00B337E3"/>
    <w:rsid w:val="00B37768"/>
    <w:rsid w:val="00B4224D"/>
    <w:rsid w:val="00B44541"/>
    <w:rsid w:val="00B5096D"/>
    <w:rsid w:val="00B56A77"/>
    <w:rsid w:val="00B57FB0"/>
    <w:rsid w:val="00B64D7A"/>
    <w:rsid w:val="00B7022B"/>
    <w:rsid w:val="00B7045F"/>
    <w:rsid w:val="00B74872"/>
    <w:rsid w:val="00B823FE"/>
    <w:rsid w:val="00B825F9"/>
    <w:rsid w:val="00B82875"/>
    <w:rsid w:val="00B9051F"/>
    <w:rsid w:val="00B921F0"/>
    <w:rsid w:val="00B953F4"/>
    <w:rsid w:val="00BA24A4"/>
    <w:rsid w:val="00BA3B76"/>
    <w:rsid w:val="00BA4622"/>
    <w:rsid w:val="00BB37F7"/>
    <w:rsid w:val="00BB52D1"/>
    <w:rsid w:val="00BD059A"/>
    <w:rsid w:val="00BD27FA"/>
    <w:rsid w:val="00BD4671"/>
    <w:rsid w:val="00BD535E"/>
    <w:rsid w:val="00BE7AAA"/>
    <w:rsid w:val="00BF090A"/>
    <w:rsid w:val="00C07102"/>
    <w:rsid w:val="00C1288C"/>
    <w:rsid w:val="00C22BA0"/>
    <w:rsid w:val="00C2783A"/>
    <w:rsid w:val="00C32FD6"/>
    <w:rsid w:val="00C35DF9"/>
    <w:rsid w:val="00C3662F"/>
    <w:rsid w:val="00C44B98"/>
    <w:rsid w:val="00C45755"/>
    <w:rsid w:val="00C45CAA"/>
    <w:rsid w:val="00C50BDC"/>
    <w:rsid w:val="00C57B4A"/>
    <w:rsid w:val="00C7055E"/>
    <w:rsid w:val="00C70A29"/>
    <w:rsid w:val="00C7320D"/>
    <w:rsid w:val="00C739EB"/>
    <w:rsid w:val="00C76352"/>
    <w:rsid w:val="00C823B2"/>
    <w:rsid w:val="00C858CB"/>
    <w:rsid w:val="00C86FAA"/>
    <w:rsid w:val="00C953C0"/>
    <w:rsid w:val="00C9745F"/>
    <w:rsid w:val="00CA588E"/>
    <w:rsid w:val="00CB1FF6"/>
    <w:rsid w:val="00CB760A"/>
    <w:rsid w:val="00CC21BB"/>
    <w:rsid w:val="00CC592D"/>
    <w:rsid w:val="00CD2B5F"/>
    <w:rsid w:val="00CD3247"/>
    <w:rsid w:val="00CD3E07"/>
    <w:rsid w:val="00CD43F8"/>
    <w:rsid w:val="00CE2B1F"/>
    <w:rsid w:val="00CE7E77"/>
    <w:rsid w:val="00CF0E98"/>
    <w:rsid w:val="00CF17AF"/>
    <w:rsid w:val="00CF2B45"/>
    <w:rsid w:val="00CF3FDB"/>
    <w:rsid w:val="00CF4694"/>
    <w:rsid w:val="00D008A0"/>
    <w:rsid w:val="00D00FAB"/>
    <w:rsid w:val="00D040E0"/>
    <w:rsid w:val="00D0424A"/>
    <w:rsid w:val="00D0478E"/>
    <w:rsid w:val="00D05A43"/>
    <w:rsid w:val="00D10A6D"/>
    <w:rsid w:val="00D11089"/>
    <w:rsid w:val="00D12D48"/>
    <w:rsid w:val="00D14F10"/>
    <w:rsid w:val="00D30D83"/>
    <w:rsid w:val="00D31B67"/>
    <w:rsid w:val="00D332C6"/>
    <w:rsid w:val="00D41DF0"/>
    <w:rsid w:val="00D43409"/>
    <w:rsid w:val="00D47A3D"/>
    <w:rsid w:val="00D47B4A"/>
    <w:rsid w:val="00D5454F"/>
    <w:rsid w:val="00D64915"/>
    <w:rsid w:val="00D718FD"/>
    <w:rsid w:val="00D74B14"/>
    <w:rsid w:val="00D75267"/>
    <w:rsid w:val="00D9171F"/>
    <w:rsid w:val="00D95A84"/>
    <w:rsid w:val="00D966DC"/>
    <w:rsid w:val="00DC3E5D"/>
    <w:rsid w:val="00DC5D8B"/>
    <w:rsid w:val="00DD0136"/>
    <w:rsid w:val="00DE0631"/>
    <w:rsid w:val="00DE216D"/>
    <w:rsid w:val="00DE22A8"/>
    <w:rsid w:val="00DE685D"/>
    <w:rsid w:val="00DE7500"/>
    <w:rsid w:val="00DF01CB"/>
    <w:rsid w:val="00DF7ADB"/>
    <w:rsid w:val="00DF7E18"/>
    <w:rsid w:val="00E0018E"/>
    <w:rsid w:val="00E0689B"/>
    <w:rsid w:val="00E07D85"/>
    <w:rsid w:val="00E10B92"/>
    <w:rsid w:val="00E20BD0"/>
    <w:rsid w:val="00E2267A"/>
    <w:rsid w:val="00E30ABF"/>
    <w:rsid w:val="00E3106E"/>
    <w:rsid w:val="00E3767D"/>
    <w:rsid w:val="00E464F0"/>
    <w:rsid w:val="00E53595"/>
    <w:rsid w:val="00E53E42"/>
    <w:rsid w:val="00E636E9"/>
    <w:rsid w:val="00E731F1"/>
    <w:rsid w:val="00E77F44"/>
    <w:rsid w:val="00E8694C"/>
    <w:rsid w:val="00E8736C"/>
    <w:rsid w:val="00E949DB"/>
    <w:rsid w:val="00EA294E"/>
    <w:rsid w:val="00EA469E"/>
    <w:rsid w:val="00EB58D6"/>
    <w:rsid w:val="00EC1596"/>
    <w:rsid w:val="00EC257C"/>
    <w:rsid w:val="00EC4066"/>
    <w:rsid w:val="00EC4BFC"/>
    <w:rsid w:val="00EC5893"/>
    <w:rsid w:val="00ED0D63"/>
    <w:rsid w:val="00ED1DA3"/>
    <w:rsid w:val="00ED34E3"/>
    <w:rsid w:val="00EE0D47"/>
    <w:rsid w:val="00EE1281"/>
    <w:rsid w:val="00EE1AD5"/>
    <w:rsid w:val="00EE30C1"/>
    <w:rsid w:val="00EE71A8"/>
    <w:rsid w:val="00EF0279"/>
    <w:rsid w:val="00EF601F"/>
    <w:rsid w:val="00F07362"/>
    <w:rsid w:val="00F22B47"/>
    <w:rsid w:val="00F3459F"/>
    <w:rsid w:val="00F375A8"/>
    <w:rsid w:val="00F434BA"/>
    <w:rsid w:val="00F4396C"/>
    <w:rsid w:val="00F52613"/>
    <w:rsid w:val="00F57F3E"/>
    <w:rsid w:val="00F6033A"/>
    <w:rsid w:val="00F6401D"/>
    <w:rsid w:val="00F6523F"/>
    <w:rsid w:val="00F658AC"/>
    <w:rsid w:val="00F774D9"/>
    <w:rsid w:val="00F83D3C"/>
    <w:rsid w:val="00FA2203"/>
    <w:rsid w:val="00FA3978"/>
    <w:rsid w:val="00FA5B43"/>
    <w:rsid w:val="00FB5F6F"/>
    <w:rsid w:val="00FC2EDC"/>
    <w:rsid w:val="00FC5104"/>
    <w:rsid w:val="00FD208F"/>
    <w:rsid w:val="00FD263A"/>
    <w:rsid w:val="00FD548B"/>
    <w:rsid w:val="00FD6597"/>
    <w:rsid w:val="00FE16D0"/>
    <w:rsid w:val="00FE25D0"/>
    <w:rsid w:val="00FF1F06"/>
    <w:rsid w:val="00FF20A1"/>
    <w:rsid w:val="00FF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A0F5CE"/>
  <w15:chartTrackingRefBased/>
  <w15:docId w15:val="{93B543B8-3AC8-4798-A972-479EA3274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836"/>
    <w:pPr>
      <w:suppressAutoHyphens/>
      <w:spacing w:after="120"/>
    </w:pPr>
    <w:rPr>
      <w:rFonts w:ascii="Calibre Regular" w:hAnsi="Calibre Regular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211"/>
    <w:pPr>
      <w:keepLines/>
      <w:spacing w:before="400" w:after="40" w:line="216" w:lineRule="auto"/>
      <w:contextualSpacing/>
      <w:outlineLvl w:val="0"/>
    </w:pPr>
    <w:rPr>
      <w:rFonts w:ascii="Calibre Semibold" w:eastAsiaTheme="majorEastAsia" w:hAnsi="Calibre Semibold" w:cs="Times New Roman (Headings CS)"/>
      <w:b/>
      <w:color w:val="13242F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6D0"/>
    <w:pPr>
      <w:keepLines/>
      <w:spacing w:before="240"/>
      <w:outlineLvl w:val="1"/>
    </w:pPr>
    <w:rPr>
      <w:rFonts w:ascii="Calibre Semibold" w:eastAsiaTheme="majorEastAsia" w:hAnsi="Calibre Semibold" w:cstheme="majorBidi"/>
      <w:color w:val="13242F" w:themeColor="text2"/>
      <w:sz w:val="24"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617000"/>
    <w:pPr>
      <w:keepNext/>
      <w:spacing w:after="40"/>
      <w:outlineLvl w:val="2"/>
    </w:pPr>
    <w:rPr>
      <w:rFonts w:cs="Times New Roman (Headings CS)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5B66"/>
    <w:pPr>
      <w:keepNext/>
      <w:keepLines/>
      <w:spacing w:before="80" w:after="0" w:line="204" w:lineRule="auto"/>
      <w:outlineLvl w:val="3"/>
    </w:pPr>
    <w:rPr>
      <w:rFonts w:ascii="Calibre Semibold" w:eastAsiaTheme="majorEastAsia" w:hAnsi="Calibre Semibold" w:cs="Times New Roman (Headings CS)"/>
      <w:iCs/>
      <w:caps/>
      <w:color w:val="4FCEE8" w:themeColor="accent1"/>
      <w:spacing w:val="10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617000"/>
    <w:pPr>
      <w:spacing w:before="120"/>
      <w:outlineLvl w:val="4"/>
    </w:pPr>
    <w:rPr>
      <w:rFonts w:ascii="Calibre Medium" w:hAnsi="Calibre Medium" w:cstheme="majorBidi"/>
      <w:color w:val="13242F" w:themeColor="tex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861D18"/>
    <w:pPr>
      <w:tabs>
        <w:tab w:val="center" w:pos="4680"/>
        <w:tab w:val="right" w:pos="9360"/>
      </w:tabs>
    </w:pPr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61D18"/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paragraph" w:styleId="Footer">
    <w:name w:val="footer"/>
    <w:basedOn w:val="Normal"/>
    <w:link w:val="FooterChar"/>
    <w:uiPriority w:val="99"/>
    <w:unhideWhenUsed/>
    <w:rsid w:val="006870D9"/>
    <w:pPr>
      <w:tabs>
        <w:tab w:val="center" w:pos="4680"/>
        <w:tab w:val="right" w:pos="9360"/>
      </w:tabs>
    </w:pPr>
    <w:rPr>
      <w:rFonts w:cs="Times New Roman (Body CS)"/>
      <w:caps/>
      <w:color w:val="13242F" w:themeColor="text2"/>
      <w:spacing w:val="3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870D9"/>
    <w:rPr>
      <w:rFonts w:ascii="Calibre Regular" w:hAnsi="Calibre Regular" w:cs="Times New Roman (Body CS)"/>
      <w:caps/>
      <w:color w:val="13242F" w:themeColor="text2"/>
      <w:spacing w:val="30"/>
      <w:sz w:val="14"/>
    </w:rPr>
  </w:style>
  <w:style w:type="paragraph" w:styleId="NoSpacing">
    <w:name w:val="No Spacing"/>
    <w:uiPriority w:val="1"/>
    <w:qFormat/>
    <w:rsid w:val="00812530"/>
    <w:pPr>
      <w:keepNext/>
      <w:suppressAutoHyphens/>
    </w:pPr>
    <w:rPr>
      <w:rFonts w:ascii="Calibre Regular" w:hAnsi="Calibre Regular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90211"/>
    <w:rPr>
      <w:rFonts w:ascii="Calibre Semibold" w:eastAsiaTheme="majorEastAsia" w:hAnsi="Calibre Semibold" w:cs="Times New Roman (Headings CS)"/>
      <w:b/>
      <w:color w:val="13242F" w:themeColor="text2"/>
      <w:sz w:val="36"/>
      <w:szCs w:val="32"/>
    </w:rPr>
  </w:style>
  <w:style w:type="paragraph" w:customStyle="1" w:styleId="LifecycleHeading">
    <w:name w:val="Lifecycle Heading"/>
    <w:basedOn w:val="Heading1"/>
    <w:qFormat/>
    <w:rsid w:val="00990211"/>
    <w:pPr>
      <w:spacing w:before="240"/>
    </w:pPr>
    <w:rPr>
      <w:caps/>
      <w:spacing w:val="30"/>
      <w:lang w:val="en-US"/>
    </w:rPr>
  </w:style>
  <w:style w:type="character" w:styleId="Strong">
    <w:name w:val="Strong"/>
    <w:basedOn w:val="DefaultParagraphFont"/>
    <w:uiPriority w:val="22"/>
    <w:qFormat/>
    <w:rsid w:val="00621816"/>
    <w:rPr>
      <w:rFonts w:ascii="Calibre Semibold" w:hAnsi="Calibre Semibold"/>
      <w:b/>
      <w:bCs/>
      <w:i w:val="0"/>
    </w:rPr>
  </w:style>
  <w:style w:type="paragraph" w:styleId="Title">
    <w:name w:val="Title"/>
    <w:basedOn w:val="Normal"/>
    <w:next w:val="Normal"/>
    <w:link w:val="TitleChar"/>
    <w:uiPriority w:val="10"/>
    <w:qFormat/>
    <w:rsid w:val="00D11089"/>
    <w:pPr>
      <w:spacing w:after="0" w:line="192" w:lineRule="auto"/>
      <w:contextualSpacing/>
    </w:pPr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089"/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E16D0"/>
    <w:rPr>
      <w:rFonts w:ascii="Calibre Semibold" w:eastAsiaTheme="majorEastAsia" w:hAnsi="Calibre Semibold" w:cstheme="majorBidi"/>
      <w:color w:val="13242F" w:themeColor="text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6DC"/>
    <w:pPr>
      <w:numPr>
        <w:ilvl w:val="1"/>
      </w:numPr>
      <w:spacing w:after="160"/>
    </w:pPr>
    <w:rPr>
      <w:rFonts w:eastAsiaTheme="minorEastAsia" w:cs="Times New Roman (Body CS)"/>
      <w:i/>
      <w:color w:val="13242F" w:themeColor="text2"/>
      <w:sz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66DC"/>
    <w:rPr>
      <w:rFonts w:ascii="Calibre Regular" w:eastAsiaTheme="minorEastAsia" w:hAnsi="Calibre Regular" w:cs="Times New Roman (Body CS)"/>
      <w:i/>
      <w:color w:val="13242F" w:themeColor="text2"/>
      <w:sz w:val="15"/>
      <w:szCs w:val="22"/>
    </w:rPr>
  </w:style>
  <w:style w:type="character" w:styleId="SubtleEmphasis">
    <w:name w:val="Subtle Emphasis"/>
    <w:aliases w:val="Medium Emphasis"/>
    <w:basedOn w:val="DefaultParagraphFont"/>
    <w:uiPriority w:val="19"/>
    <w:qFormat/>
    <w:rsid w:val="00D966DC"/>
    <w:rPr>
      <w:rFonts w:ascii="Calibre Medium" w:hAnsi="Calibre Medium"/>
      <w:b w:val="0"/>
      <w:i w:val="0"/>
      <w:iCs/>
      <w:color w:val="auto"/>
    </w:rPr>
  </w:style>
  <w:style w:type="character" w:styleId="BookTitle">
    <w:name w:val="Book Title"/>
    <w:basedOn w:val="DefaultParagraphFont"/>
    <w:uiPriority w:val="33"/>
    <w:qFormat/>
    <w:rsid w:val="00D966DC"/>
    <w:rPr>
      <w:b/>
      <w:bCs/>
      <w:i/>
      <w:iCs/>
      <w:spacing w:val="5"/>
    </w:rPr>
  </w:style>
  <w:style w:type="character" w:styleId="Emphasis">
    <w:name w:val="Emphasis"/>
    <w:aliases w:val="Light Emphasis"/>
    <w:basedOn w:val="DefaultParagraphFont"/>
    <w:uiPriority w:val="20"/>
    <w:qFormat/>
    <w:rsid w:val="00EE30C1"/>
    <w:rPr>
      <w:rFonts w:ascii="Calibre Thin" w:hAnsi="Calibre Thin"/>
      <w:b w:val="0"/>
      <w:i w:val="0"/>
      <w:iCs/>
    </w:rPr>
  </w:style>
  <w:style w:type="paragraph" w:customStyle="1" w:styleId="Default">
    <w:name w:val="Default"/>
    <w:basedOn w:val="Normal"/>
    <w:rsid w:val="006374D2"/>
    <w:pPr>
      <w:autoSpaceDE w:val="0"/>
      <w:autoSpaceDN w:val="0"/>
      <w:adjustRightInd w:val="0"/>
    </w:pPr>
    <w:rPr>
      <w:rFonts w:cs="Arial"/>
      <w:color w:val="000000"/>
      <w:lang w:val="en-GB"/>
    </w:rPr>
  </w:style>
  <w:style w:type="paragraph" w:customStyle="1" w:styleId="ListBulletsL1">
    <w:name w:val="List Bullets L1"/>
    <w:basedOn w:val="ListBullet"/>
    <w:next w:val="Normal"/>
    <w:qFormat/>
    <w:rsid w:val="00D47B4A"/>
    <w:pPr>
      <w:numPr>
        <w:numId w:val="24"/>
      </w:numPr>
    </w:pPr>
    <w:rPr>
      <w:rFonts w:cs="Times New Roman (Body CS)"/>
      <w:color w:val="000000" w:themeColor="text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17000"/>
    <w:rPr>
      <w:rFonts w:ascii="Calibre Semibold" w:eastAsiaTheme="majorEastAsia" w:hAnsi="Calibre Semibold" w:cs="Times New Roman (Headings CS)"/>
      <w:color w:val="13242F" w:themeColor="text2"/>
      <w:sz w:val="22"/>
      <w:szCs w:val="26"/>
    </w:rPr>
  </w:style>
  <w:style w:type="table" w:styleId="TableGrid">
    <w:name w:val="Table Grid"/>
    <w:aliases w:val="LiTMUS Table Style A,none,EY Table,EP Table Grid,ICB Table,CV table"/>
    <w:basedOn w:val="TableNormal"/>
    <w:uiPriority w:val="59"/>
    <w:rsid w:val="00D05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unhideWhenUsed/>
    <w:rsid w:val="00D47B4A"/>
    <w:pPr>
      <w:numPr>
        <w:numId w:val="2"/>
      </w:numPr>
      <w:contextualSpacing/>
    </w:pPr>
  </w:style>
  <w:style w:type="table" w:styleId="GridTable1Light-Accent1">
    <w:name w:val="Grid Table 1 Light Accent 1"/>
    <w:basedOn w:val="TableNormal"/>
    <w:uiPriority w:val="46"/>
    <w:rsid w:val="00CA588E"/>
    <w:rPr>
      <w:rFonts w:ascii="Calibre Regular" w:hAnsi="Calibre Regular" w:cs="Times New Roman (Body CS)"/>
      <w:color w:val="000000" w:themeColor="text1"/>
      <w:sz w:val="18"/>
    </w:rPr>
    <w:tblPr>
      <w:tblStyleRowBandSize w:val="1"/>
      <w:tblStyleColBandSize w:val="1"/>
      <w:tblBorders>
        <w:top w:val="single" w:sz="4" w:space="0" w:color="B8EBF5" w:themeColor="accent1" w:themeTint="66"/>
        <w:bottom w:val="single" w:sz="4" w:space="0" w:color="B8EBF5" w:themeColor="accent1" w:themeTint="66"/>
        <w:insideH w:val="single" w:sz="4" w:space="0" w:color="B8EBF5" w:themeColor="accent1" w:themeTint="66"/>
      </w:tblBorders>
    </w:tblPr>
    <w:tblStylePr w:type="firstRow">
      <w:rPr>
        <w:rFonts w:ascii="Calibre Semibold" w:hAnsi="Calibre Semibold"/>
        <w:b/>
        <w:bCs/>
        <w:i w:val="0"/>
        <w:sz w:val="20"/>
      </w:rPr>
      <w:tblPr/>
      <w:tcPr>
        <w:tcBorders>
          <w:bottom w:val="single" w:sz="12" w:space="0" w:color="4FCEE8" w:themeColor="accent1"/>
        </w:tcBorders>
      </w:tcPr>
    </w:tblStylePr>
    <w:tblStylePr w:type="lastRow">
      <w:rPr>
        <w:rFonts w:ascii="Calibre Medium" w:hAnsi="Calibre Medium"/>
        <w:b w:val="0"/>
        <w:bCs/>
        <w:i w:val="0"/>
      </w:rPr>
      <w:tblPr/>
      <w:tcPr>
        <w:tcBorders>
          <w:top w:val="single" w:sz="4" w:space="0" w:color="4FCEE8" w:themeColor="accent1"/>
        </w:tcBorders>
      </w:tcPr>
    </w:tblStylePr>
    <w:tblStylePr w:type="firstCol">
      <w:rPr>
        <w:rFonts w:ascii="Calibre Regular" w:hAnsi="Calibre Regular"/>
        <w:b w:val="0"/>
        <w:bCs/>
        <w:i w:val="0"/>
        <w:sz w:val="20"/>
      </w:rPr>
    </w:tblStylePr>
    <w:tblStylePr w:type="lastCol">
      <w:rPr>
        <w:rFonts w:ascii="Calibre Regular" w:hAnsi="Calibre Regular"/>
        <w:b w:val="0"/>
        <w:bCs/>
        <w:i w:val="0"/>
      </w:rPr>
    </w:tblStylePr>
  </w:style>
  <w:style w:type="paragraph" w:customStyle="1" w:styleId="ListNumeralsL1">
    <w:name w:val="List Numerals L1"/>
    <w:basedOn w:val="ListNumber"/>
    <w:qFormat/>
    <w:rsid w:val="001F6F34"/>
    <w:pPr>
      <w:numPr>
        <w:numId w:val="4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7C5B66"/>
    <w:rPr>
      <w:rFonts w:ascii="Calibre Semibold" w:eastAsiaTheme="majorEastAsia" w:hAnsi="Calibre Semibold" w:cs="Times New Roman (Headings CS)"/>
      <w:iCs/>
      <w:caps/>
      <w:color w:val="4FCEE8" w:themeColor="accent1"/>
      <w:spacing w:val="10"/>
      <w:sz w:val="22"/>
    </w:rPr>
  </w:style>
  <w:style w:type="paragraph" w:styleId="ListNumber">
    <w:name w:val="List Number"/>
    <w:basedOn w:val="Normal"/>
    <w:uiPriority w:val="99"/>
    <w:semiHidden/>
    <w:unhideWhenUsed/>
    <w:rsid w:val="001F6F34"/>
    <w:pPr>
      <w:numPr>
        <w:numId w:val="1"/>
      </w:numPr>
      <w:contextualSpacing/>
    </w:pPr>
  </w:style>
  <w:style w:type="paragraph" w:customStyle="1" w:styleId="Pull-ouBoxBody">
    <w:name w:val="Pull-ou Box Body"/>
    <w:basedOn w:val="Normal"/>
    <w:qFormat/>
    <w:rsid w:val="00D47A3D"/>
    <w:rPr>
      <w:rFonts w:ascii="Calibre Light" w:hAnsi="Calibre Light"/>
      <w:sz w:val="16"/>
    </w:rPr>
  </w:style>
  <w:style w:type="paragraph" w:styleId="TOC1">
    <w:name w:val="toc 1"/>
    <w:basedOn w:val="Normal"/>
    <w:next w:val="Normal"/>
    <w:autoRedefine/>
    <w:uiPriority w:val="39"/>
    <w:unhideWhenUsed/>
    <w:rsid w:val="00CB1FF6"/>
    <w:pPr>
      <w:spacing w:before="120"/>
    </w:pPr>
    <w:rPr>
      <w:rFonts w:ascii="Calibre Medium" w:hAnsi="Calibre Medium" w:cstheme="minorHAnsi"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E685D"/>
    <w:pPr>
      <w:spacing w:after="40"/>
      <w:ind w:left="198"/>
    </w:pPr>
    <w:rPr>
      <w:rFonts w:ascii="Calibre Light" w:hAnsi="Calibre Light" w:cstheme="minorHAnsi"/>
      <w:iCs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17000"/>
    <w:rPr>
      <w:rFonts w:ascii="Calibre Medium" w:eastAsiaTheme="majorEastAsia" w:hAnsi="Calibre Medium" w:cstheme="majorBidi"/>
      <w:iCs/>
      <w:caps/>
      <w:color w:val="13242F" w:themeColor="text2"/>
      <w:spacing w:val="10"/>
      <w:sz w:val="20"/>
    </w:rPr>
  </w:style>
  <w:style w:type="paragraph" w:customStyle="1" w:styleId="TableText">
    <w:name w:val="TableText"/>
    <w:basedOn w:val="Normal"/>
    <w:rsid w:val="009C7B6B"/>
    <w:pPr>
      <w:keepLines/>
      <w:suppressAutoHyphens w:val="0"/>
      <w:spacing w:after="40"/>
    </w:pPr>
    <w:rPr>
      <w:rFonts w:ascii="Times New Roman" w:eastAsia="Times New Roman" w:hAnsi="Times New Roman"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A0D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37C7"/>
    <w:rPr>
      <w:sz w:val="16"/>
      <w:szCs w:val="16"/>
    </w:rPr>
  </w:style>
  <w:style w:type="character" w:customStyle="1" w:styleId="eop">
    <w:name w:val="eop"/>
    <w:basedOn w:val="DefaultParagraphFont"/>
    <w:rsid w:val="00582D54"/>
  </w:style>
  <w:style w:type="paragraph" w:customStyle="1" w:styleId="ListAlphaL2">
    <w:name w:val="List Alpha L2"/>
    <w:basedOn w:val="ListNumeralsL1"/>
    <w:next w:val="Default"/>
    <w:qFormat/>
    <w:rsid w:val="00582D54"/>
    <w:pPr>
      <w:numPr>
        <w:numId w:val="6"/>
      </w:numPr>
      <w:tabs>
        <w:tab w:val="left" w:pos="244"/>
      </w:tabs>
    </w:pPr>
  </w:style>
  <w:style w:type="character" w:styleId="Hyperlink">
    <w:name w:val="Hyperlink"/>
    <w:basedOn w:val="DefaultParagraphFont"/>
    <w:uiPriority w:val="99"/>
    <w:unhideWhenUsed/>
    <w:rsid w:val="00781A10"/>
    <w:rPr>
      <w:color w:val="33607E" w:themeColor="text2" w:themeTint="BF"/>
      <w:u w:val="single"/>
    </w:rPr>
  </w:style>
  <w:style w:type="numbering" w:customStyle="1" w:styleId="CurrentList1">
    <w:name w:val="Current List1"/>
    <w:uiPriority w:val="99"/>
    <w:rsid w:val="00582D54"/>
    <w:pPr>
      <w:numPr>
        <w:numId w:val="5"/>
      </w:numPr>
    </w:pPr>
  </w:style>
  <w:style w:type="numbering" w:customStyle="1" w:styleId="CurrentList2">
    <w:name w:val="Current List2"/>
    <w:uiPriority w:val="99"/>
    <w:rsid w:val="00582D54"/>
    <w:pPr>
      <w:numPr>
        <w:numId w:val="7"/>
      </w:numPr>
    </w:pPr>
  </w:style>
  <w:style w:type="numbering" w:customStyle="1" w:styleId="CurrentList3">
    <w:name w:val="Current List3"/>
    <w:uiPriority w:val="99"/>
    <w:rsid w:val="00582D54"/>
    <w:pPr>
      <w:numPr>
        <w:numId w:val="8"/>
      </w:numPr>
    </w:pPr>
  </w:style>
  <w:style w:type="numbering" w:customStyle="1" w:styleId="CurrentList4">
    <w:name w:val="Current List4"/>
    <w:uiPriority w:val="99"/>
    <w:rsid w:val="00582D54"/>
    <w:pPr>
      <w:numPr>
        <w:numId w:val="9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996ECB"/>
    <w:pPr>
      <w:keepNext/>
      <w:suppressAutoHyphens w:val="0"/>
      <w:spacing w:before="100" w:beforeAutospacing="1" w:after="0"/>
    </w:pPr>
    <w:rPr>
      <w:rFonts w:ascii="Arial" w:eastAsiaTheme="minorEastAsia" w:hAnsi="Arial"/>
      <w:b/>
      <w:i/>
      <w:iCs/>
      <w:color w:val="13242F" w:themeColor="text2"/>
      <w:sz w:val="18"/>
      <w:szCs w:val="18"/>
      <w:lang w:val="en-US" w:eastAsia="ja-JP"/>
    </w:rPr>
  </w:style>
  <w:style w:type="table" w:styleId="PlainTable2">
    <w:name w:val="Plain Table 2"/>
    <w:basedOn w:val="TableNormal"/>
    <w:uiPriority w:val="42"/>
    <w:rsid w:val="00481E5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73609D"/>
    <w:rPr>
      <w:rFonts w:ascii="Calibre Regular" w:hAnsi="Calibre Regular"/>
      <w:sz w:val="18"/>
    </w:rPr>
    <w:tblPr>
      <w:tblStyleRowBandSize w:val="1"/>
      <w:tblStyleColBandSize w:val="1"/>
      <w:tblBorders>
        <w:bottom w:val="single" w:sz="2" w:space="0" w:color="5480E9" w:themeColor="accent2"/>
        <w:insideH w:val="single" w:sz="2" w:space="0" w:color="5480E9" w:themeColor="accent2"/>
      </w:tblBorders>
    </w:tblPr>
    <w:tblStylePr w:type="firstRow">
      <w:rPr>
        <w:rFonts w:ascii="Calibre Semibold" w:hAnsi="Calibre Semibold"/>
        <w:b/>
        <w:bCs/>
        <w:i w:val="0"/>
        <w:sz w:val="18"/>
      </w:rPr>
      <w:tblPr/>
      <w:tcPr>
        <w:tcBorders>
          <w:top w:val="single" w:sz="4" w:space="0" w:color="5480E9" w:themeColor="accent2"/>
          <w:bottom w:val="single" w:sz="2" w:space="0" w:color="5480E9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98B2F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69FE"/>
    <w:tblPr>
      <w:tblStyleRowBandSize w:val="1"/>
      <w:tblStyleColBandSize w:val="1"/>
      <w:tblBorders>
        <w:top w:val="single" w:sz="2" w:space="0" w:color="D58AD0" w:themeColor="accent4" w:themeTint="99"/>
        <w:bottom w:val="single" w:sz="2" w:space="0" w:color="D58AD0" w:themeColor="accent4" w:themeTint="99"/>
        <w:insideH w:val="single" w:sz="2" w:space="0" w:color="D58AD0" w:themeColor="accent4" w:themeTint="99"/>
      </w:tblBorders>
    </w:tblPr>
    <w:tblStylePr w:type="firstRow">
      <w:rPr>
        <w:rFonts w:ascii="Calibre Semibold" w:hAnsi="Calibre Semibold"/>
        <w:b/>
        <w:bCs/>
        <w:i w:val="0"/>
        <w:sz w:val="18"/>
      </w:rPr>
      <w:tblPr/>
      <w:tcPr>
        <w:tcBorders>
          <w:bottom w:val="single" w:sz="12" w:space="0" w:color="B741AF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D58A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7526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26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7768"/>
    <w:rPr>
      <w:color w:val="C8C8C4" w:themeColor="followedHyperlink"/>
      <w:u w:val="single"/>
    </w:rPr>
  </w:style>
  <w:style w:type="character" w:customStyle="1" w:styleId="normaltextrun">
    <w:name w:val="normaltextrun"/>
    <w:basedOn w:val="DefaultParagraphFont"/>
    <w:rsid w:val="00D95A84"/>
  </w:style>
  <w:style w:type="paragraph" w:styleId="ListParagraph">
    <w:name w:val="List Paragraph"/>
    <w:basedOn w:val="Normal"/>
    <w:link w:val="ListParagraphChar"/>
    <w:uiPriority w:val="34"/>
    <w:unhideWhenUsed/>
    <w:qFormat/>
    <w:rsid w:val="00DE22A8"/>
    <w:pPr>
      <w:suppressAutoHyphens w:val="0"/>
      <w:spacing w:after="320" w:line="300" w:lineRule="auto"/>
      <w:ind w:left="720"/>
      <w:contextualSpacing/>
    </w:pPr>
    <w:rPr>
      <w:rFonts w:ascii="Arial" w:eastAsiaTheme="minorEastAsia" w:hAnsi="Arial"/>
      <w:color w:val="13242F" w:themeColor="text2"/>
      <w:sz w:val="24"/>
      <w:szCs w:val="20"/>
      <w:lang w:val="en-US"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E22A8"/>
    <w:rPr>
      <w:rFonts w:ascii="Arial" w:eastAsiaTheme="minorEastAsia" w:hAnsi="Arial"/>
      <w:color w:val="13242F" w:themeColor="text2"/>
      <w:szCs w:val="20"/>
      <w:lang w:val="en-US" w:eastAsia="ja-JP"/>
    </w:rPr>
  </w:style>
  <w:style w:type="paragraph" w:customStyle="1" w:styleId="Body2">
    <w:name w:val="Body2"/>
    <w:rsid w:val="00AF3766"/>
    <w:pPr>
      <w:keepLines/>
      <w:spacing w:after="120"/>
      <w:ind w:left="993"/>
    </w:pPr>
    <w:rPr>
      <w:rFonts w:ascii="Times New Roman" w:eastAsia="Times New Roman" w:hAnsi="Times New Roman" w:cs="Times New Roman"/>
      <w:szCs w:val="20"/>
    </w:rPr>
  </w:style>
  <w:style w:type="table" w:styleId="GridTable4-Accent2">
    <w:name w:val="Grid Table 4 Accent 2"/>
    <w:basedOn w:val="TableNormal"/>
    <w:uiPriority w:val="49"/>
    <w:rsid w:val="000562A5"/>
    <w:tblPr>
      <w:tblStyleRowBandSize w:val="1"/>
      <w:tblStyleColBandSize w:val="1"/>
      <w:tblBorders>
        <w:top w:val="single" w:sz="4" w:space="0" w:color="98B2F1" w:themeColor="accent2" w:themeTint="99"/>
        <w:left w:val="single" w:sz="4" w:space="0" w:color="98B2F1" w:themeColor="accent2" w:themeTint="99"/>
        <w:bottom w:val="single" w:sz="4" w:space="0" w:color="98B2F1" w:themeColor="accent2" w:themeTint="99"/>
        <w:right w:val="single" w:sz="4" w:space="0" w:color="98B2F1" w:themeColor="accent2" w:themeTint="99"/>
        <w:insideH w:val="single" w:sz="4" w:space="0" w:color="98B2F1" w:themeColor="accent2" w:themeTint="99"/>
        <w:insideV w:val="single" w:sz="4" w:space="0" w:color="98B2F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80E9" w:themeColor="accent2"/>
          <w:left w:val="single" w:sz="4" w:space="0" w:color="5480E9" w:themeColor="accent2"/>
          <w:bottom w:val="single" w:sz="4" w:space="0" w:color="5480E9" w:themeColor="accent2"/>
          <w:right w:val="single" w:sz="4" w:space="0" w:color="5480E9" w:themeColor="accent2"/>
          <w:insideH w:val="nil"/>
          <w:insideV w:val="nil"/>
        </w:tcBorders>
        <w:shd w:val="clear" w:color="auto" w:fill="5480E9" w:themeFill="accent2"/>
      </w:tcPr>
    </w:tblStylePr>
    <w:tblStylePr w:type="lastRow">
      <w:rPr>
        <w:b/>
        <w:bCs/>
      </w:rPr>
      <w:tblPr/>
      <w:tcPr>
        <w:tcBorders>
          <w:top w:val="double" w:sz="4" w:space="0" w:color="5480E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5FA" w:themeFill="accent2" w:themeFillTint="33"/>
      </w:tcPr>
    </w:tblStylePr>
    <w:tblStylePr w:type="band1Horz">
      <w:tblPr/>
      <w:tcPr>
        <w:shd w:val="clear" w:color="auto" w:fill="DCE5FA" w:themeFill="accent2" w:themeFillTint="33"/>
      </w:tc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547F7B"/>
    <w:rPr>
      <w:rFonts w:ascii="Calibri" w:eastAsia="Calibri" w:hAnsi="Calibri" w:cs="Times New Roman"/>
      <w:lang w:val="en-GB"/>
    </w:rPr>
    <w:tblPr>
      <w:tblStyleRowBandSize w:val="1"/>
      <w:tblStyleColBandSize w:val="1"/>
      <w:tblBorders>
        <w:top w:val="single" w:sz="4" w:space="0" w:color="FFA39D"/>
        <w:left w:val="single" w:sz="4" w:space="0" w:color="FFA39D"/>
        <w:bottom w:val="single" w:sz="4" w:space="0" w:color="FFA39D"/>
        <w:right w:val="single" w:sz="4" w:space="0" w:color="FFA39D"/>
        <w:insideH w:val="single" w:sz="4" w:space="0" w:color="FFA39D"/>
        <w:insideV w:val="single" w:sz="4" w:space="0" w:color="FFA39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665D"/>
          <w:left w:val="single" w:sz="4" w:space="0" w:color="FF665D"/>
          <w:bottom w:val="single" w:sz="4" w:space="0" w:color="FF665D"/>
          <w:right w:val="single" w:sz="4" w:space="0" w:color="FF665D"/>
          <w:insideH w:val="nil"/>
          <w:insideV w:val="nil"/>
        </w:tcBorders>
        <w:shd w:val="clear" w:color="auto" w:fill="FF665D"/>
      </w:tcPr>
    </w:tblStylePr>
    <w:tblStylePr w:type="lastRow">
      <w:rPr>
        <w:b/>
        <w:bCs/>
      </w:rPr>
      <w:tblPr/>
      <w:tcPr>
        <w:tcBorders>
          <w:top w:val="double" w:sz="4" w:space="0" w:color="FF665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E"/>
      </w:tcPr>
    </w:tblStylePr>
    <w:tblStylePr w:type="band1Horz">
      <w:tblPr/>
      <w:tcPr>
        <w:shd w:val="clear" w:color="auto" w:fill="FFE0DE"/>
      </w:tcPr>
    </w:tblStylePr>
  </w:style>
  <w:style w:type="table" w:styleId="GridTable4-Accent5">
    <w:name w:val="Grid Table 4 Accent 5"/>
    <w:basedOn w:val="TableNormal"/>
    <w:uiPriority w:val="49"/>
    <w:rsid w:val="00547F7B"/>
    <w:tblPr>
      <w:tblStyleRowBandSize w:val="1"/>
      <w:tblStyleColBandSize w:val="1"/>
      <w:tblBorders>
        <w:top w:val="single" w:sz="4" w:space="0" w:color="FF9698" w:themeColor="accent5" w:themeTint="99"/>
        <w:left w:val="single" w:sz="4" w:space="0" w:color="FF9698" w:themeColor="accent5" w:themeTint="99"/>
        <w:bottom w:val="single" w:sz="4" w:space="0" w:color="FF9698" w:themeColor="accent5" w:themeTint="99"/>
        <w:right w:val="single" w:sz="4" w:space="0" w:color="FF9698" w:themeColor="accent5" w:themeTint="99"/>
        <w:insideH w:val="single" w:sz="4" w:space="0" w:color="FF9698" w:themeColor="accent5" w:themeTint="99"/>
        <w:insideV w:val="single" w:sz="4" w:space="0" w:color="FF969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055" w:themeColor="accent5"/>
          <w:left w:val="single" w:sz="4" w:space="0" w:color="FF5055" w:themeColor="accent5"/>
          <w:bottom w:val="single" w:sz="4" w:space="0" w:color="FF5055" w:themeColor="accent5"/>
          <w:right w:val="single" w:sz="4" w:space="0" w:color="FF5055" w:themeColor="accent5"/>
          <w:insideH w:val="nil"/>
          <w:insideV w:val="nil"/>
        </w:tcBorders>
        <w:shd w:val="clear" w:color="auto" w:fill="FF5055" w:themeFill="accent5"/>
      </w:tcPr>
    </w:tblStylePr>
    <w:tblStylePr w:type="lastRow">
      <w:rPr>
        <w:b/>
        <w:bCs/>
      </w:rPr>
      <w:tblPr/>
      <w:tcPr>
        <w:tcBorders>
          <w:top w:val="double" w:sz="4" w:space="0" w:color="FF50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CDC" w:themeFill="accent5" w:themeFillTint="33"/>
      </w:tcPr>
    </w:tblStylePr>
    <w:tblStylePr w:type="band1Horz">
      <w:tblPr/>
      <w:tcPr>
        <w:shd w:val="clear" w:color="auto" w:fill="FFDCDC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1327E6"/>
    <w:tblPr>
      <w:tblStyleRowBandSize w:val="1"/>
      <w:tblStyleColBandSize w:val="1"/>
      <w:tblBorders>
        <w:top w:val="single" w:sz="4" w:space="0" w:color="D58AD0" w:themeColor="accent4" w:themeTint="99"/>
        <w:left w:val="single" w:sz="4" w:space="0" w:color="D58AD0" w:themeColor="accent4" w:themeTint="99"/>
        <w:bottom w:val="single" w:sz="4" w:space="0" w:color="D58AD0" w:themeColor="accent4" w:themeTint="99"/>
        <w:right w:val="single" w:sz="4" w:space="0" w:color="D58AD0" w:themeColor="accent4" w:themeTint="99"/>
        <w:insideH w:val="single" w:sz="4" w:space="0" w:color="D58AD0" w:themeColor="accent4" w:themeTint="99"/>
        <w:insideV w:val="single" w:sz="4" w:space="0" w:color="D58A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741AF" w:themeColor="accent4"/>
          <w:left w:val="single" w:sz="4" w:space="0" w:color="B741AF" w:themeColor="accent4"/>
          <w:bottom w:val="single" w:sz="4" w:space="0" w:color="B741AF" w:themeColor="accent4"/>
          <w:right w:val="single" w:sz="4" w:space="0" w:color="B741AF" w:themeColor="accent4"/>
          <w:insideH w:val="nil"/>
          <w:insideV w:val="nil"/>
        </w:tcBorders>
        <w:shd w:val="clear" w:color="auto" w:fill="B741AF" w:themeFill="accent4"/>
      </w:tcPr>
    </w:tblStylePr>
    <w:tblStylePr w:type="lastRow">
      <w:rPr>
        <w:b/>
        <w:bCs/>
      </w:rPr>
      <w:tblPr/>
      <w:tcPr>
        <w:tcBorders>
          <w:top w:val="double" w:sz="4" w:space="0" w:color="B741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8EF" w:themeFill="accent4" w:themeFillTint="33"/>
      </w:tcPr>
    </w:tblStylePr>
    <w:tblStylePr w:type="band1Horz">
      <w:tblPr/>
      <w:tcPr>
        <w:shd w:val="clear" w:color="auto" w:fill="F1D8EF" w:themeFill="accent4" w:themeFillTint="33"/>
      </w:tcPr>
    </w:tblStylePr>
  </w:style>
  <w:style w:type="paragraph" w:customStyle="1" w:styleId="Bodycopybold">
    <w:name w:val="Body copy bold"/>
    <w:autoRedefine/>
    <w:rsid w:val="00500E00"/>
    <w:pPr>
      <w:spacing w:before="60" w:after="60" w:line="240" w:lineRule="exact"/>
    </w:pPr>
    <w:rPr>
      <w:rFonts w:ascii="Arial" w:eastAsia="Times" w:hAnsi="Arial" w:cs="Arial"/>
      <w:b/>
      <w:color w:val="000000"/>
      <w:sz w:val="20"/>
      <w:szCs w:val="20"/>
      <w:lang w:val="en-GB"/>
    </w:rPr>
  </w:style>
  <w:style w:type="paragraph" w:customStyle="1" w:styleId="Tabletext0">
    <w:name w:val="Tabletext"/>
    <w:basedOn w:val="Normal"/>
    <w:autoRedefine/>
    <w:rsid w:val="00FE25D0"/>
    <w:pPr>
      <w:suppressAutoHyphens w:val="0"/>
      <w:spacing w:before="40" w:after="40"/>
      <w:ind w:left="-2"/>
    </w:pPr>
    <w:rPr>
      <w:rFonts w:eastAsia="Times New Roman" w:cs="Times New Roman"/>
      <w:i/>
      <w:iCs/>
      <w:lang w:val="en-US"/>
    </w:rPr>
  </w:style>
  <w:style w:type="paragraph" w:customStyle="1" w:styleId="Tablehead1">
    <w:name w:val="Tablehead1"/>
    <w:basedOn w:val="Normal"/>
    <w:rsid w:val="00500E00"/>
    <w:pPr>
      <w:keepNext/>
      <w:suppressAutoHyphens w:val="0"/>
      <w:spacing w:before="60" w:after="60"/>
      <w:jc w:val="center"/>
    </w:pPr>
    <w:rPr>
      <w:rFonts w:ascii="Arial Bold" w:eastAsia="Times New Roman" w:hAnsi="Arial Bold" w:cs="Times New Roman"/>
      <w:b/>
      <w:bCs/>
      <w:color w:val="FFFFFF"/>
      <w:sz w:val="18"/>
      <w:szCs w:val="20"/>
      <w:lang w:val="en-US"/>
    </w:rPr>
  </w:style>
  <w:style w:type="character" w:customStyle="1" w:styleId="DocumentInformationChar">
    <w:name w:val="Document Information Char"/>
    <w:basedOn w:val="DefaultParagraphFont"/>
    <w:link w:val="DocumentInformation"/>
    <w:locked/>
    <w:rsid w:val="00500E00"/>
    <w:rPr>
      <w:rFonts w:ascii="Arial" w:hAnsi="Arial" w:cs="Arial"/>
      <w:b/>
      <w:color w:val="8981D3"/>
      <w:sz w:val="32"/>
    </w:rPr>
  </w:style>
  <w:style w:type="paragraph" w:customStyle="1" w:styleId="DocumentInformation">
    <w:name w:val="Document Information"/>
    <w:next w:val="Normal"/>
    <w:link w:val="DocumentInformationChar"/>
    <w:autoRedefine/>
    <w:rsid w:val="00500E00"/>
    <w:pPr>
      <w:spacing w:before="240" w:after="240"/>
    </w:pPr>
    <w:rPr>
      <w:rFonts w:ascii="Arial" w:hAnsi="Arial" w:cs="Arial"/>
      <w:b/>
      <w:color w:val="8981D3"/>
      <w:sz w:val="32"/>
    </w:rPr>
  </w:style>
  <w:style w:type="character" w:customStyle="1" w:styleId="BodycopyChar">
    <w:name w:val="Body copy Char"/>
    <w:basedOn w:val="DefaultParagraphFont"/>
    <w:link w:val="Bodycopy"/>
    <w:locked/>
    <w:rsid w:val="00500E00"/>
    <w:rPr>
      <w:rFonts w:ascii="Arial" w:eastAsia="Times" w:hAnsi="Arial" w:cs="Arial"/>
      <w:color w:val="000000"/>
    </w:rPr>
  </w:style>
  <w:style w:type="paragraph" w:customStyle="1" w:styleId="Bodycopy">
    <w:name w:val="Body copy"/>
    <w:link w:val="BodycopyChar"/>
    <w:rsid w:val="00500E00"/>
    <w:pPr>
      <w:spacing w:after="120"/>
    </w:pPr>
    <w:rPr>
      <w:rFonts w:ascii="Arial" w:eastAsia="Times" w:hAnsi="Arial" w:cs="Arial"/>
      <w:color w:val="000000"/>
    </w:rPr>
  </w:style>
  <w:style w:type="paragraph" w:customStyle="1" w:styleId="Documentname">
    <w:name w:val="Document name"/>
    <w:autoRedefine/>
    <w:rsid w:val="00500E00"/>
    <w:pPr>
      <w:spacing w:after="120" w:line="280" w:lineRule="exact"/>
    </w:pPr>
    <w:rPr>
      <w:rFonts w:ascii="Arial" w:eastAsia="Times" w:hAnsi="Arial" w:cs="Times New Roman"/>
      <w:color w:val="000000"/>
      <w:sz w:val="20"/>
      <w:szCs w:val="20"/>
      <w:lang w:val="en-GB"/>
    </w:rPr>
  </w:style>
  <w:style w:type="paragraph" w:customStyle="1" w:styleId="Insertnameoftheproject">
    <w:name w:val="&lt;Insert name of the project&gt;"/>
    <w:rsid w:val="00500E00"/>
    <w:pPr>
      <w:spacing w:after="120" w:line="280" w:lineRule="exact"/>
    </w:pPr>
    <w:rPr>
      <w:rFonts w:ascii="Arial" w:eastAsia="Times" w:hAnsi="Arial" w:cs="Times New Roman"/>
      <w:color w:val="000000"/>
      <w:sz w:val="20"/>
      <w:szCs w:val="20"/>
      <w:lang w:val="en-GB"/>
    </w:rPr>
  </w:style>
  <w:style w:type="character" w:customStyle="1" w:styleId="InstructionText">
    <w:name w:val="Instruction Text"/>
    <w:qFormat/>
    <w:rsid w:val="00500E00"/>
    <w:rPr>
      <w:i/>
      <w:iCs w:val="0"/>
      <w:color w:val="0070C0"/>
    </w:rPr>
  </w:style>
  <w:style w:type="table" w:styleId="ListTable6Colorful-Accent6">
    <w:name w:val="List Table 6 Colorful Accent 6"/>
    <w:basedOn w:val="TableNormal"/>
    <w:uiPriority w:val="51"/>
    <w:rsid w:val="00AA4584"/>
    <w:rPr>
      <w:color w:val="989890" w:themeColor="accent6" w:themeShade="BF"/>
    </w:rPr>
    <w:tblPr>
      <w:tblStyleRowBandSize w:val="1"/>
      <w:tblStyleColBandSize w:val="1"/>
      <w:tblBorders>
        <w:top w:val="single" w:sz="4" w:space="0" w:color="C8C8C4" w:themeColor="accent6"/>
        <w:bottom w:val="single" w:sz="4" w:space="0" w:color="C8C8C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8C8C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8C8C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3" w:themeFill="accent6" w:themeFillTint="33"/>
      </w:tcPr>
    </w:tblStylePr>
    <w:tblStylePr w:type="band1Horz">
      <w:tblPr/>
      <w:tcPr>
        <w:shd w:val="clear" w:color="auto" w:fill="F4F4F3" w:themeFill="accent6" w:themeFillTint="33"/>
      </w:tcPr>
    </w:tblStylePr>
  </w:style>
  <w:style w:type="paragraph" w:customStyle="1" w:styleId="WBSAGeneralbodytext">
    <w:name w:val="WBSA_General body text"/>
    <w:basedOn w:val="Normal"/>
    <w:link w:val="WBSAGeneralbodytextChar"/>
    <w:qFormat/>
    <w:rsid w:val="000F67D9"/>
    <w:pPr>
      <w:suppressAutoHyphens w:val="0"/>
      <w:spacing w:after="240" w:line="240" w:lineRule="exact"/>
      <w:ind w:left="14" w:right="119"/>
    </w:pPr>
    <w:rPr>
      <w:rFonts w:ascii="Arial" w:hAnsi="Arial" w:cs="Arial"/>
      <w:sz w:val="20"/>
      <w:szCs w:val="20"/>
    </w:rPr>
  </w:style>
  <w:style w:type="character" w:customStyle="1" w:styleId="WBSAGeneralbodytextChar">
    <w:name w:val="WBSA_General body text Char"/>
    <w:basedOn w:val="DefaultParagraphFont"/>
    <w:link w:val="WBSAGeneralbodytext"/>
    <w:rsid w:val="000F67D9"/>
    <w:rPr>
      <w:rFonts w:ascii="Arial" w:hAnsi="Arial" w:cs="Arial"/>
      <w:sz w:val="20"/>
      <w:szCs w:val="20"/>
    </w:rPr>
  </w:style>
  <w:style w:type="table" w:styleId="GridTable1Light-Accent3">
    <w:name w:val="Grid Table 1 Light Accent 3"/>
    <w:basedOn w:val="TableNormal"/>
    <w:uiPriority w:val="46"/>
    <w:rsid w:val="008A7B70"/>
    <w:tblPr>
      <w:tblStyleRowBandSize w:val="1"/>
      <w:tblStyleColBandSize w:val="1"/>
      <w:tblBorders>
        <w:top w:val="single" w:sz="4" w:space="0" w:color="B6EAC5" w:themeColor="accent3" w:themeTint="66"/>
        <w:left w:val="single" w:sz="4" w:space="0" w:color="B6EAC5" w:themeColor="accent3" w:themeTint="66"/>
        <w:bottom w:val="single" w:sz="4" w:space="0" w:color="B6EAC5" w:themeColor="accent3" w:themeTint="66"/>
        <w:right w:val="single" w:sz="4" w:space="0" w:color="B6EAC5" w:themeColor="accent3" w:themeTint="66"/>
        <w:insideH w:val="single" w:sz="4" w:space="0" w:color="B6EAC5" w:themeColor="accent3" w:themeTint="66"/>
        <w:insideV w:val="single" w:sz="4" w:space="0" w:color="B6EA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1DF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DF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8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cdon11\South%20Australia%20Government\CEIH%20-%20General\Comms\WDM\New%20Project%20Lifecycle%20Assets\New%20Templates\1666_CEIH%20Project%20Lifecycle%20Plan_Template%20v2.0.dotx" TargetMode="External"/></Relationships>
</file>

<file path=word/theme/theme1.xml><?xml version="1.0" encoding="utf-8"?>
<a:theme xmlns:a="http://schemas.openxmlformats.org/drawingml/2006/main" name="Office Theme">
  <a:themeElements>
    <a:clrScheme name="CEIH">
      <a:dk1>
        <a:srgbClr val="000000"/>
      </a:dk1>
      <a:lt1>
        <a:srgbClr val="FFFFFF"/>
      </a:lt1>
      <a:dk2>
        <a:srgbClr val="13242F"/>
      </a:dk2>
      <a:lt2>
        <a:srgbClr val="F3F2F1"/>
      </a:lt2>
      <a:accent1>
        <a:srgbClr val="4FCEE8"/>
      </a:accent1>
      <a:accent2>
        <a:srgbClr val="5480E9"/>
      </a:accent2>
      <a:accent3>
        <a:srgbClr val="49CB70"/>
      </a:accent3>
      <a:accent4>
        <a:srgbClr val="B741AF"/>
      </a:accent4>
      <a:accent5>
        <a:srgbClr val="FF5055"/>
      </a:accent5>
      <a:accent6>
        <a:srgbClr val="C8C8C4"/>
      </a:accent6>
      <a:hlink>
        <a:srgbClr val="12242F"/>
      </a:hlink>
      <a:folHlink>
        <a:srgbClr val="C8C8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outto xmlns="415f9212-d569-4691-82b3-d5d31f27ebc1">
      <UserInfo>
        <DisplayName/>
        <AccountId xsi:nil="true"/>
        <AccountType/>
      </UserInfo>
    </Checkedoutto>
    <lcf76f155ced4ddcb4097134ff3c332f xmlns="415f9212-d569-4691-82b3-d5d31f27ebc1">
      <Terms xmlns="http://schemas.microsoft.com/office/infopath/2007/PartnerControls"/>
    </lcf76f155ced4ddcb4097134ff3c332f>
    <TaxCatchAll xmlns="2e778ee6-6ceb-46bb-b2e6-9835eb9bcf5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BC73F61EC1F4D8D3B57525E1E3FB9" ma:contentTypeVersion="18" ma:contentTypeDescription="Create a new document." ma:contentTypeScope="" ma:versionID="3cb72a8ff5a8719d2f0d72d4d0668124">
  <xsd:schema xmlns:xsd="http://www.w3.org/2001/XMLSchema" xmlns:xs="http://www.w3.org/2001/XMLSchema" xmlns:p="http://schemas.microsoft.com/office/2006/metadata/properties" xmlns:ns2="415f9212-d569-4691-82b3-d5d31f27ebc1" xmlns:ns3="2e778ee6-6ceb-46bb-b2e6-9835eb9bcf53" targetNamespace="http://schemas.microsoft.com/office/2006/metadata/properties" ma:root="true" ma:fieldsID="7c9ab75306d8efb69e731ce43dba41c7" ns2:_="" ns3:_="">
    <xsd:import namespace="415f9212-d569-4691-82b3-d5d31f27ebc1"/>
    <xsd:import namespace="2e778ee6-6ceb-46bb-b2e6-9835eb9b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Checkedoutto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f9212-d569-4691-82b3-d5d31f27e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heckedoutto" ma:index="21" nillable="true" ma:displayName="Checked out to" ma:format="Dropdown" ma:list="UserInfo" ma:SharePointGroup="0" ma:internalName="Checkedout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78ee6-6ceb-46bb-b2e6-9835eb9bc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826a4a-6523-4b85-af49-9af858cc745f}" ma:internalName="TaxCatchAll" ma:showField="CatchAllData" ma:web="2e778ee6-6ceb-46bb-b2e6-9835eb9bc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235342-70B5-432B-91A7-20DFCD651C89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2e778ee6-6ceb-46bb-b2e6-9835eb9bcf53"/>
    <ds:schemaRef ds:uri="415f9212-d569-4691-82b3-d5d31f27ebc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46C61A4-401A-4B89-8C13-A99214DDE4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FAF70F-3AE9-423F-8B42-7714424DF4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F42DEE-FD53-4167-9E78-191EADECBD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f9212-d569-4691-82b3-d5d31f27ebc1"/>
    <ds:schemaRef ds:uri="2e778ee6-6ceb-46bb-b2e6-9835eb9bc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1666_CEIH Project Lifecycle Plan_Template v2.0.dotx</Template>
  <TotalTime>0</TotalTime>
  <Pages>7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Kirby McDonald</dc:creator>
  <cp:keywords/>
  <dc:description/>
  <cp:lastModifiedBy>Bartsch, Anna (CEIH)</cp:lastModifiedBy>
  <cp:revision>2</cp:revision>
  <cp:lastPrinted>2022-08-17T08:11:00Z</cp:lastPrinted>
  <dcterms:created xsi:type="dcterms:W3CDTF">2022-12-16T02:28:00Z</dcterms:created>
  <dcterms:modified xsi:type="dcterms:W3CDTF">2022-12-16T02:28:00Z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0x010100E0DBC73F61EC1F4D8D3B57525E1E3FB9</vt:lpwstr>
  </property>
  <property fmtid="{D5CDD505-2E9C-101B-9397-08002B2CF9AE}" pid="3" name="ClassificationContentMarkingHeaderShapeIds">
    <vt:lpwstr>2,4,5,6,7,8,a,b,c</vt:lpwstr>
  </property>
  <property fmtid="{D5CDD505-2E9C-101B-9397-08002B2CF9AE}" pid="4" name="ClassificationContentMarkingHeaderFontProps">
    <vt:lpwstr>#a80000,12,Arial</vt:lpwstr>
  </property>
  <property fmtid="{D5CDD505-2E9C-101B-9397-08002B2CF9AE}" pid="5" name="ClassificationContentMarkingHeaderText">
    <vt:lpwstr>OFFICIAL</vt:lpwstr>
  </property>
  <property fmtid="{D5CDD505-2E9C-101B-9397-08002B2CF9AE}" pid="6" name="MSIP_Label_77274858-3b1d-4431-8679-d878f40e28fd_Enabled">
    <vt:lpwstr>true</vt:lpwstr>
  </property>
  <property fmtid="{D5CDD505-2E9C-101B-9397-08002B2CF9AE}" pid="7" name="MSIP_Label_77274858-3b1d-4431-8679-d878f40e28fd_SetDate">
    <vt:lpwstr>2022-12-06T02:24:02Z</vt:lpwstr>
  </property>
  <property fmtid="{D5CDD505-2E9C-101B-9397-08002B2CF9AE}" pid="8" name="MSIP_Label_77274858-3b1d-4431-8679-d878f40e28fd_Method">
    <vt:lpwstr>Privileged</vt:lpwstr>
  </property>
  <property fmtid="{D5CDD505-2E9C-101B-9397-08002B2CF9AE}" pid="9" name="MSIP_Label_77274858-3b1d-4431-8679-d878f40e28fd_Name">
    <vt:lpwstr>-Official</vt:lpwstr>
  </property>
  <property fmtid="{D5CDD505-2E9C-101B-9397-08002B2CF9AE}" pid="10" name="MSIP_Label_77274858-3b1d-4431-8679-d878f40e28fd_SiteId">
    <vt:lpwstr>bda528f7-fca9-432f-bc98-bd7e90d40906</vt:lpwstr>
  </property>
  <property fmtid="{D5CDD505-2E9C-101B-9397-08002B2CF9AE}" pid="11" name="MSIP_Label_77274858-3b1d-4431-8679-d878f40e28fd_ActionId">
    <vt:lpwstr>231d761d-6d77-42bf-95ed-06d18b28f91d</vt:lpwstr>
  </property>
  <property fmtid="{D5CDD505-2E9C-101B-9397-08002B2CF9AE}" pid="12" name="MSIP_Label_77274858-3b1d-4431-8679-d878f40e28fd_ContentBits">
    <vt:lpwstr>1</vt:lpwstr>
  </property>
</Properties>
</file>