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2E70C" w14:textId="2FBA596E" w:rsidR="00DF01CB" w:rsidRDefault="00334A0A" w:rsidP="00DF01CB">
      <w:pPr>
        <w:pStyle w:val="Title"/>
        <w:rPr>
          <w:color w:val="D3D1CD"/>
          <w:lang w:val="en-US"/>
        </w:rPr>
      </w:pPr>
      <w:r>
        <w:rPr>
          <w:noProof/>
        </w:rPr>
        <w:t xml:space="preserve">Project </w:t>
      </w:r>
      <w:r w:rsidR="005D4F88">
        <w:rPr>
          <w:noProof/>
        </w:rPr>
        <w:t>Plan</w:t>
      </w:r>
      <w:r w:rsidR="00DF01CB">
        <w:br/>
      </w:r>
      <w:r w:rsidR="00D72141">
        <w:rPr>
          <w:rStyle w:val="Emphasis"/>
          <w:rFonts w:ascii="Calibre Light" w:hAnsi="Calibre Light"/>
          <w:b w:val="0"/>
          <w:iCs w:val="0"/>
        </w:rPr>
        <w:t xml:space="preserve">[Insert </w:t>
      </w:r>
      <w:r w:rsidR="005D4F88">
        <w:rPr>
          <w:rStyle w:val="Emphasis"/>
          <w:rFonts w:ascii="Calibre Light" w:hAnsi="Calibre Light"/>
          <w:b w:val="0"/>
          <w:iCs w:val="0"/>
        </w:rPr>
        <w:t>Project Title</w:t>
      </w:r>
      <w:r w:rsidR="00DD3B8F">
        <w:rPr>
          <w:rStyle w:val="Emphasis"/>
          <w:rFonts w:ascii="Calibre Light" w:hAnsi="Calibre Light"/>
          <w:b w:val="0"/>
          <w:iCs w:val="0"/>
        </w:rPr>
        <w:t>]</w:t>
      </w:r>
      <w:r w:rsidR="00DF01CB" w:rsidRPr="003A4E10">
        <w:rPr>
          <w:color w:val="D3D1CD"/>
          <w:lang w:val="en-US"/>
        </w:rPr>
        <w:t xml:space="preserve"> </w:t>
      </w:r>
    </w:p>
    <w:p w14:paraId="6A467147" w14:textId="77777777" w:rsidR="006D7199" w:rsidRPr="00EC1596" w:rsidRDefault="003768CB" w:rsidP="00EC1596">
      <w:pPr>
        <w:pStyle w:val="Subtitle"/>
        <w:rPr>
          <w:color w:val="D3D1CD"/>
          <w:lang w:val="en-US"/>
        </w:rPr>
        <w:sectPr w:rsidR="006D7199" w:rsidRPr="00EC1596" w:rsidSect="00DF01CB">
          <w:headerReference w:type="even" r:id="rId11"/>
          <w:headerReference w:type="default" r:id="rId12"/>
          <w:footerReference w:type="even" r:id="rId13"/>
          <w:footerReference w:type="default" r:id="rId14"/>
          <w:headerReference w:type="first" r:id="rId15"/>
          <w:footerReference w:type="first" r:id="rId16"/>
          <w:pgSz w:w="11900" w:h="16840"/>
          <w:pgMar w:top="11907" w:right="851" w:bottom="1985" w:left="851" w:header="2835" w:footer="709" w:gutter="0"/>
          <w:cols w:space="708"/>
          <w:docGrid w:linePitch="360"/>
        </w:sectPr>
      </w:pPr>
      <w:r w:rsidRPr="003A4E10">
        <w:rPr>
          <w:color w:val="D3D1CD"/>
          <w:lang w:val="en-US"/>
        </w:rPr>
        <w:t>[</w:t>
      </w:r>
      <w:r w:rsidRPr="00EC1DFB">
        <w:rPr>
          <w:color w:val="D3D1CD"/>
          <w:u w:val="single"/>
          <w:lang w:val="en-US"/>
        </w:rPr>
        <w:t>Do NOT</w:t>
      </w:r>
      <w:r w:rsidRPr="003A4E10">
        <w:rPr>
          <w:color w:val="D3D1CD"/>
          <w:lang w:val="en-US"/>
        </w:rPr>
        <w:t xml:space="preserve"> delete </w:t>
      </w:r>
      <w:r>
        <w:rPr>
          <w:color w:val="D3D1CD"/>
          <w:lang w:val="en-US"/>
        </w:rPr>
        <w:t xml:space="preserve">this </w:t>
      </w:r>
      <w:r w:rsidRPr="003A4E10">
        <w:rPr>
          <w:color w:val="D3D1CD"/>
          <w:lang w:val="en-US"/>
        </w:rPr>
        <w:t xml:space="preserve">section break. </w:t>
      </w:r>
      <w:r>
        <w:rPr>
          <w:color w:val="D3D1CD"/>
          <w:lang w:val="en-US"/>
        </w:rPr>
        <w:t xml:space="preserve">Once page is full, start typing on next page. </w:t>
      </w:r>
      <w:r w:rsidRPr="003A4E10">
        <w:rPr>
          <w:color w:val="D3D1CD"/>
          <w:lang w:val="en-US"/>
        </w:rPr>
        <w:t>Delete this text</w:t>
      </w:r>
      <w:r>
        <w:rPr>
          <w:color w:val="D3D1CD"/>
          <w:lang w:val="en-US"/>
        </w:rPr>
        <w:t xml:space="preserve"> before exporting]</w:t>
      </w:r>
    </w:p>
    <w:p w14:paraId="2B749A4B" w14:textId="77777777" w:rsidR="007736A9" w:rsidRDefault="007736A9" w:rsidP="007736A9">
      <w:pPr>
        <w:pStyle w:val="Heading1"/>
        <w:rPr>
          <w:lang w:val="en-US"/>
        </w:rPr>
      </w:pPr>
      <w:bookmarkStart w:id="0" w:name="_Toc108600350"/>
      <w:bookmarkStart w:id="1" w:name="_Toc121929190"/>
      <w:r>
        <w:rPr>
          <w:lang w:val="en-US"/>
        </w:rPr>
        <w:lastRenderedPageBreak/>
        <w:t>Contents</w:t>
      </w:r>
      <w:bookmarkEnd w:id="0"/>
      <w:bookmarkEnd w:id="1"/>
    </w:p>
    <w:p w14:paraId="0EDDAB67" w14:textId="7E7E695F" w:rsidR="00086432" w:rsidRDefault="003E1EF2">
      <w:pPr>
        <w:pStyle w:val="TOC1"/>
        <w:tabs>
          <w:tab w:val="right" w:leader="dot" w:pos="8487"/>
        </w:tabs>
        <w:rPr>
          <w:rFonts w:asciiTheme="minorHAnsi" w:eastAsiaTheme="minorEastAsia" w:hAnsiTheme="minorHAnsi" w:cstheme="minorBidi"/>
          <w:bCs w:val="0"/>
          <w:noProof/>
          <w:szCs w:val="22"/>
          <w:lang w:eastAsia="en-AU"/>
        </w:rPr>
      </w:pPr>
      <w:r>
        <w:rPr>
          <w:bCs w:val="0"/>
          <w:i/>
          <w:lang w:val="en-US"/>
        </w:rPr>
        <w:fldChar w:fldCharType="begin"/>
      </w:r>
      <w:r>
        <w:rPr>
          <w:bCs w:val="0"/>
          <w:i/>
          <w:lang w:val="en-US"/>
        </w:rPr>
        <w:instrText xml:space="preserve"> TOC \o "1-1" \h \z \u </w:instrText>
      </w:r>
      <w:r>
        <w:rPr>
          <w:bCs w:val="0"/>
          <w:i/>
          <w:lang w:val="en-US"/>
        </w:rPr>
        <w:fldChar w:fldCharType="separate"/>
      </w:r>
      <w:hyperlink w:anchor="_Toc121929190" w:history="1">
        <w:r w:rsidR="00086432" w:rsidRPr="008A7BA0">
          <w:rPr>
            <w:rStyle w:val="Hyperlink"/>
            <w:noProof/>
            <w:lang w:val="en-US"/>
          </w:rPr>
          <w:t>Contents</w:t>
        </w:r>
        <w:r w:rsidR="00086432">
          <w:rPr>
            <w:noProof/>
            <w:webHidden/>
          </w:rPr>
          <w:tab/>
        </w:r>
        <w:r w:rsidR="00086432">
          <w:rPr>
            <w:noProof/>
            <w:webHidden/>
          </w:rPr>
          <w:fldChar w:fldCharType="begin"/>
        </w:r>
        <w:r w:rsidR="00086432">
          <w:rPr>
            <w:noProof/>
            <w:webHidden/>
          </w:rPr>
          <w:instrText xml:space="preserve"> PAGEREF _Toc121929190 \h </w:instrText>
        </w:r>
        <w:r w:rsidR="00086432">
          <w:rPr>
            <w:noProof/>
            <w:webHidden/>
          </w:rPr>
        </w:r>
        <w:r w:rsidR="00086432">
          <w:rPr>
            <w:noProof/>
            <w:webHidden/>
          </w:rPr>
          <w:fldChar w:fldCharType="separate"/>
        </w:r>
        <w:r w:rsidR="00614D9C">
          <w:rPr>
            <w:noProof/>
            <w:webHidden/>
          </w:rPr>
          <w:t>2</w:t>
        </w:r>
        <w:r w:rsidR="00086432">
          <w:rPr>
            <w:noProof/>
            <w:webHidden/>
          </w:rPr>
          <w:fldChar w:fldCharType="end"/>
        </w:r>
      </w:hyperlink>
    </w:p>
    <w:p w14:paraId="690542F1" w14:textId="601AFE3B" w:rsidR="00086432" w:rsidRDefault="00A170E1">
      <w:pPr>
        <w:pStyle w:val="TOC1"/>
        <w:tabs>
          <w:tab w:val="right" w:leader="dot" w:pos="8487"/>
        </w:tabs>
        <w:rPr>
          <w:rFonts w:asciiTheme="minorHAnsi" w:eastAsiaTheme="minorEastAsia" w:hAnsiTheme="minorHAnsi" w:cstheme="minorBidi"/>
          <w:bCs w:val="0"/>
          <w:noProof/>
          <w:szCs w:val="22"/>
          <w:lang w:eastAsia="en-AU"/>
        </w:rPr>
      </w:pPr>
      <w:hyperlink w:anchor="_Toc121929191" w:history="1">
        <w:r w:rsidR="00086432" w:rsidRPr="008A7BA0">
          <w:rPr>
            <w:rStyle w:val="Hyperlink"/>
            <w:noProof/>
            <w:lang w:val="en-US"/>
          </w:rPr>
          <w:t>Change log</w:t>
        </w:r>
        <w:r w:rsidR="00086432">
          <w:rPr>
            <w:noProof/>
            <w:webHidden/>
          </w:rPr>
          <w:tab/>
        </w:r>
        <w:r w:rsidR="00086432">
          <w:rPr>
            <w:noProof/>
            <w:webHidden/>
          </w:rPr>
          <w:fldChar w:fldCharType="begin"/>
        </w:r>
        <w:r w:rsidR="00086432">
          <w:rPr>
            <w:noProof/>
            <w:webHidden/>
          </w:rPr>
          <w:instrText xml:space="preserve"> PAGEREF _Toc121929191 \h </w:instrText>
        </w:r>
        <w:r w:rsidR="00086432">
          <w:rPr>
            <w:noProof/>
            <w:webHidden/>
          </w:rPr>
        </w:r>
        <w:r w:rsidR="00086432">
          <w:rPr>
            <w:noProof/>
            <w:webHidden/>
          </w:rPr>
          <w:fldChar w:fldCharType="separate"/>
        </w:r>
        <w:r w:rsidR="00614D9C">
          <w:rPr>
            <w:noProof/>
            <w:webHidden/>
          </w:rPr>
          <w:t>3</w:t>
        </w:r>
        <w:r w:rsidR="00086432">
          <w:rPr>
            <w:noProof/>
            <w:webHidden/>
          </w:rPr>
          <w:fldChar w:fldCharType="end"/>
        </w:r>
      </w:hyperlink>
    </w:p>
    <w:p w14:paraId="09E5FE0E" w14:textId="12518370" w:rsidR="00086432" w:rsidRDefault="00A170E1">
      <w:pPr>
        <w:pStyle w:val="TOC1"/>
        <w:tabs>
          <w:tab w:val="right" w:leader="dot" w:pos="8487"/>
        </w:tabs>
        <w:rPr>
          <w:rFonts w:asciiTheme="minorHAnsi" w:eastAsiaTheme="minorEastAsia" w:hAnsiTheme="minorHAnsi" w:cstheme="minorBidi"/>
          <w:bCs w:val="0"/>
          <w:noProof/>
          <w:szCs w:val="22"/>
          <w:lang w:eastAsia="en-AU"/>
        </w:rPr>
      </w:pPr>
      <w:hyperlink w:anchor="_Toc121929192" w:history="1">
        <w:r w:rsidR="00086432" w:rsidRPr="008A7BA0">
          <w:rPr>
            <w:rStyle w:val="Hyperlink"/>
            <w:noProof/>
            <w:lang w:val="en-US"/>
          </w:rPr>
          <w:t>Project reference controls</w:t>
        </w:r>
        <w:r w:rsidR="00086432">
          <w:rPr>
            <w:noProof/>
            <w:webHidden/>
          </w:rPr>
          <w:tab/>
        </w:r>
        <w:r w:rsidR="00086432">
          <w:rPr>
            <w:noProof/>
            <w:webHidden/>
          </w:rPr>
          <w:fldChar w:fldCharType="begin"/>
        </w:r>
        <w:r w:rsidR="00086432">
          <w:rPr>
            <w:noProof/>
            <w:webHidden/>
          </w:rPr>
          <w:instrText xml:space="preserve"> PAGEREF _Toc121929192 \h </w:instrText>
        </w:r>
        <w:r w:rsidR="00086432">
          <w:rPr>
            <w:noProof/>
            <w:webHidden/>
          </w:rPr>
        </w:r>
        <w:r w:rsidR="00086432">
          <w:rPr>
            <w:noProof/>
            <w:webHidden/>
          </w:rPr>
          <w:fldChar w:fldCharType="separate"/>
        </w:r>
        <w:r w:rsidR="00614D9C">
          <w:rPr>
            <w:noProof/>
            <w:webHidden/>
          </w:rPr>
          <w:t>3</w:t>
        </w:r>
        <w:r w:rsidR="00086432">
          <w:rPr>
            <w:noProof/>
            <w:webHidden/>
          </w:rPr>
          <w:fldChar w:fldCharType="end"/>
        </w:r>
      </w:hyperlink>
    </w:p>
    <w:p w14:paraId="57502525" w14:textId="21276C99" w:rsidR="00086432" w:rsidRDefault="00A170E1">
      <w:pPr>
        <w:pStyle w:val="TOC1"/>
        <w:tabs>
          <w:tab w:val="right" w:leader="dot" w:pos="8487"/>
        </w:tabs>
        <w:rPr>
          <w:rFonts w:asciiTheme="minorHAnsi" w:eastAsiaTheme="minorEastAsia" w:hAnsiTheme="minorHAnsi" w:cstheme="minorBidi"/>
          <w:bCs w:val="0"/>
          <w:noProof/>
          <w:szCs w:val="22"/>
          <w:lang w:eastAsia="en-AU"/>
        </w:rPr>
      </w:pPr>
      <w:hyperlink w:anchor="_Toc121929193" w:history="1">
        <w:r w:rsidR="00086432" w:rsidRPr="008A7BA0">
          <w:rPr>
            <w:rStyle w:val="Hyperlink"/>
            <w:noProof/>
            <w:lang w:val="en-US"/>
          </w:rPr>
          <w:t>Document Purpose</w:t>
        </w:r>
        <w:r w:rsidR="00086432">
          <w:rPr>
            <w:noProof/>
            <w:webHidden/>
          </w:rPr>
          <w:tab/>
        </w:r>
        <w:r w:rsidR="00086432">
          <w:rPr>
            <w:noProof/>
            <w:webHidden/>
          </w:rPr>
          <w:fldChar w:fldCharType="begin"/>
        </w:r>
        <w:r w:rsidR="00086432">
          <w:rPr>
            <w:noProof/>
            <w:webHidden/>
          </w:rPr>
          <w:instrText xml:space="preserve"> PAGEREF _Toc121929193 \h </w:instrText>
        </w:r>
        <w:r w:rsidR="00086432">
          <w:rPr>
            <w:noProof/>
            <w:webHidden/>
          </w:rPr>
        </w:r>
        <w:r w:rsidR="00086432">
          <w:rPr>
            <w:noProof/>
            <w:webHidden/>
          </w:rPr>
          <w:fldChar w:fldCharType="separate"/>
        </w:r>
        <w:r w:rsidR="00614D9C">
          <w:rPr>
            <w:noProof/>
            <w:webHidden/>
          </w:rPr>
          <w:t>4</w:t>
        </w:r>
        <w:r w:rsidR="00086432">
          <w:rPr>
            <w:noProof/>
            <w:webHidden/>
          </w:rPr>
          <w:fldChar w:fldCharType="end"/>
        </w:r>
      </w:hyperlink>
    </w:p>
    <w:p w14:paraId="38ADCFEA" w14:textId="78A76DD5" w:rsidR="00086432" w:rsidRDefault="00A170E1">
      <w:pPr>
        <w:pStyle w:val="TOC1"/>
        <w:tabs>
          <w:tab w:val="left" w:pos="440"/>
          <w:tab w:val="right" w:leader="dot" w:pos="8487"/>
        </w:tabs>
        <w:rPr>
          <w:rFonts w:asciiTheme="minorHAnsi" w:eastAsiaTheme="minorEastAsia" w:hAnsiTheme="minorHAnsi" w:cstheme="minorBidi"/>
          <w:bCs w:val="0"/>
          <w:noProof/>
          <w:szCs w:val="22"/>
          <w:lang w:eastAsia="en-AU"/>
        </w:rPr>
      </w:pPr>
      <w:hyperlink w:anchor="_Toc121929194" w:history="1">
        <w:r w:rsidR="00086432" w:rsidRPr="008A7BA0">
          <w:rPr>
            <w:rStyle w:val="Hyperlink"/>
            <w:noProof/>
          </w:rPr>
          <w:t>1.</w:t>
        </w:r>
        <w:r w:rsidR="00086432">
          <w:rPr>
            <w:rFonts w:asciiTheme="minorHAnsi" w:eastAsiaTheme="minorEastAsia" w:hAnsiTheme="minorHAnsi" w:cstheme="minorBidi"/>
            <w:bCs w:val="0"/>
            <w:noProof/>
            <w:szCs w:val="22"/>
            <w:lang w:eastAsia="en-AU"/>
          </w:rPr>
          <w:tab/>
        </w:r>
        <w:r w:rsidR="00086432" w:rsidRPr="008A7BA0">
          <w:rPr>
            <w:rStyle w:val="Hyperlink"/>
            <w:noProof/>
          </w:rPr>
          <w:t>Discovery</w:t>
        </w:r>
        <w:r w:rsidR="00086432">
          <w:rPr>
            <w:noProof/>
            <w:webHidden/>
          </w:rPr>
          <w:tab/>
        </w:r>
        <w:r w:rsidR="00086432">
          <w:rPr>
            <w:noProof/>
            <w:webHidden/>
          </w:rPr>
          <w:fldChar w:fldCharType="begin"/>
        </w:r>
        <w:r w:rsidR="00086432">
          <w:rPr>
            <w:noProof/>
            <w:webHidden/>
          </w:rPr>
          <w:instrText xml:space="preserve"> PAGEREF _Toc121929194 \h </w:instrText>
        </w:r>
        <w:r w:rsidR="00086432">
          <w:rPr>
            <w:noProof/>
            <w:webHidden/>
          </w:rPr>
        </w:r>
        <w:r w:rsidR="00086432">
          <w:rPr>
            <w:noProof/>
            <w:webHidden/>
          </w:rPr>
          <w:fldChar w:fldCharType="separate"/>
        </w:r>
        <w:r w:rsidR="00614D9C">
          <w:rPr>
            <w:noProof/>
            <w:webHidden/>
          </w:rPr>
          <w:t>5</w:t>
        </w:r>
        <w:r w:rsidR="00086432">
          <w:rPr>
            <w:noProof/>
            <w:webHidden/>
          </w:rPr>
          <w:fldChar w:fldCharType="end"/>
        </w:r>
      </w:hyperlink>
    </w:p>
    <w:p w14:paraId="7F0E04D1" w14:textId="4E0513B2" w:rsidR="00086432" w:rsidRDefault="00A170E1">
      <w:pPr>
        <w:pStyle w:val="TOC1"/>
        <w:tabs>
          <w:tab w:val="left" w:pos="440"/>
          <w:tab w:val="right" w:leader="dot" w:pos="8487"/>
        </w:tabs>
        <w:rPr>
          <w:rFonts w:asciiTheme="minorHAnsi" w:eastAsiaTheme="minorEastAsia" w:hAnsiTheme="minorHAnsi" w:cstheme="minorBidi"/>
          <w:bCs w:val="0"/>
          <w:noProof/>
          <w:szCs w:val="22"/>
          <w:lang w:eastAsia="en-AU"/>
        </w:rPr>
      </w:pPr>
      <w:hyperlink w:anchor="_Toc121929195" w:history="1">
        <w:r w:rsidR="00086432" w:rsidRPr="008A7BA0">
          <w:rPr>
            <w:rStyle w:val="Hyperlink"/>
            <w:noProof/>
          </w:rPr>
          <w:t>2.</w:t>
        </w:r>
        <w:r w:rsidR="00086432">
          <w:rPr>
            <w:rFonts w:asciiTheme="minorHAnsi" w:eastAsiaTheme="minorEastAsia" w:hAnsiTheme="minorHAnsi" w:cstheme="minorBidi"/>
            <w:bCs w:val="0"/>
            <w:noProof/>
            <w:szCs w:val="22"/>
            <w:lang w:eastAsia="en-AU"/>
          </w:rPr>
          <w:tab/>
        </w:r>
        <w:r w:rsidR="00086432" w:rsidRPr="008A7BA0">
          <w:rPr>
            <w:rStyle w:val="Hyperlink"/>
            <w:noProof/>
          </w:rPr>
          <w:t>Project Design</w:t>
        </w:r>
        <w:r w:rsidR="00086432">
          <w:rPr>
            <w:noProof/>
            <w:webHidden/>
          </w:rPr>
          <w:tab/>
        </w:r>
        <w:r w:rsidR="00086432">
          <w:rPr>
            <w:noProof/>
            <w:webHidden/>
          </w:rPr>
          <w:fldChar w:fldCharType="begin"/>
        </w:r>
        <w:r w:rsidR="00086432">
          <w:rPr>
            <w:noProof/>
            <w:webHidden/>
          </w:rPr>
          <w:instrText xml:space="preserve"> PAGEREF _Toc121929195 \h </w:instrText>
        </w:r>
        <w:r w:rsidR="00086432">
          <w:rPr>
            <w:noProof/>
            <w:webHidden/>
          </w:rPr>
        </w:r>
        <w:r w:rsidR="00086432">
          <w:rPr>
            <w:noProof/>
            <w:webHidden/>
          </w:rPr>
          <w:fldChar w:fldCharType="separate"/>
        </w:r>
        <w:r w:rsidR="00614D9C">
          <w:rPr>
            <w:noProof/>
            <w:webHidden/>
          </w:rPr>
          <w:t>7</w:t>
        </w:r>
        <w:r w:rsidR="00086432">
          <w:rPr>
            <w:noProof/>
            <w:webHidden/>
          </w:rPr>
          <w:fldChar w:fldCharType="end"/>
        </w:r>
      </w:hyperlink>
    </w:p>
    <w:p w14:paraId="57DBCAB3" w14:textId="03B9272B" w:rsidR="00086432" w:rsidRDefault="00A170E1">
      <w:pPr>
        <w:pStyle w:val="TOC1"/>
        <w:tabs>
          <w:tab w:val="left" w:pos="440"/>
          <w:tab w:val="right" w:leader="dot" w:pos="8487"/>
        </w:tabs>
        <w:rPr>
          <w:rFonts w:asciiTheme="minorHAnsi" w:eastAsiaTheme="minorEastAsia" w:hAnsiTheme="minorHAnsi" w:cstheme="minorBidi"/>
          <w:bCs w:val="0"/>
          <w:noProof/>
          <w:szCs w:val="22"/>
          <w:lang w:eastAsia="en-AU"/>
        </w:rPr>
      </w:pPr>
      <w:hyperlink w:anchor="_Toc121929196" w:history="1">
        <w:r w:rsidR="00086432" w:rsidRPr="008A7BA0">
          <w:rPr>
            <w:rStyle w:val="Hyperlink"/>
            <w:noProof/>
          </w:rPr>
          <w:t>3.</w:t>
        </w:r>
        <w:r w:rsidR="00086432">
          <w:rPr>
            <w:rFonts w:asciiTheme="minorHAnsi" w:eastAsiaTheme="minorEastAsia" w:hAnsiTheme="minorHAnsi" w:cstheme="minorBidi"/>
            <w:bCs w:val="0"/>
            <w:noProof/>
            <w:szCs w:val="22"/>
            <w:lang w:eastAsia="en-AU"/>
          </w:rPr>
          <w:tab/>
        </w:r>
        <w:r w:rsidR="00086432" w:rsidRPr="008A7BA0">
          <w:rPr>
            <w:rStyle w:val="Hyperlink"/>
            <w:noProof/>
          </w:rPr>
          <w:t>Project Planning</w:t>
        </w:r>
        <w:r w:rsidR="00086432">
          <w:rPr>
            <w:noProof/>
            <w:webHidden/>
          </w:rPr>
          <w:tab/>
        </w:r>
        <w:r w:rsidR="00086432">
          <w:rPr>
            <w:noProof/>
            <w:webHidden/>
          </w:rPr>
          <w:fldChar w:fldCharType="begin"/>
        </w:r>
        <w:r w:rsidR="00086432">
          <w:rPr>
            <w:noProof/>
            <w:webHidden/>
          </w:rPr>
          <w:instrText xml:space="preserve"> PAGEREF _Toc121929196 \h </w:instrText>
        </w:r>
        <w:r w:rsidR="00086432">
          <w:rPr>
            <w:noProof/>
            <w:webHidden/>
          </w:rPr>
        </w:r>
        <w:r w:rsidR="00086432">
          <w:rPr>
            <w:noProof/>
            <w:webHidden/>
          </w:rPr>
          <w:fldChar w:fldCharType="separate"/>
        </w:r>
        <w:r w:rsidR="00614D9C">
          <w:rPr>
            <w:noProof/>
            <w:webHidden/>
          </w:rPr>
          <w:t>11</w:t>
        </w:r>
        <w:r w:rsidR="00086432">
          <w:rPr>
            <w:noProof/>
            <w:webHidden/>
          </w:rPr>
          <w:fldChar w:fldCharType="end"/>
        </w:r>
      </w:hyperlink>
    </w:p>
    <w:p w14:paraId="25FC09C6" w14:textId="018DAB29" w:rsidR="00086432" w:rsidRDefault="00A170E1">
      <w:pPr>
        <w:pStyle w:val="TOC1"/>
        <w:tabs>
          <w:tab w:val="right" w:leader="dot" w:pos="8487"/>
        </w:tabs>
        <w:rPr>
          <w:rFonts w:asciiTheme="minorHAnsi" w:eastAsiaTheme="minorEastAsia" w:hAnsiTheme="minorHAnsi" w:cstheme="minorBidi"/>
          <w:bCs w:val="0"/>
          <w:noProof/>
          <w:szCs w:val="22"/>
          <w:lang w:eastAsia="en-AU"/>
        </w:rPr>
      </w:pPr>
      <w:hyperlink w:anchor="_Toc121929197" w:history="1">
        <w:r w:rsidR="00086432" w:rsidRPr="008A7BA0">
          <w:rPr>
            <w:rStyle w:val="Hyperlink"/>
            <w:noProof/>
          </w:rPr>
          <w:t>Template Revisions</w:t>
        </w:r>
        <w:r w:rsidR="00086432">
          <w:rPr>
            <w:noProof/>
            <w:webHidden/>
          </w:rPr>
          <w:tab/>
        </w:r>
        <w:r w:rsidR="00086432">
          <w:rPr>
            <w:noProof/>
            <w:webHidden/>
          </w:rPr>
          <w:fldChar w:fldCharType="begin"/>
        </w:r>
        <w:r w:rsidR="00086432">
          <w:rPr>
            <w:noProof/>
            <w:webHidden/>
          </w:rPr>
          <w:instrText xml:space="preserve"> PAGEREF _Toc121929197 \h </w:instrText>
        </w:r>
        <w:r w:rsidR="00086432">
          <w:rPr>
            <w:noProof/>
            <w:webHidden/>
          </w:rPr>
        </w:r>
        <w:r w:rsidR="00086432">
          <w:rPr>
            <w:noProof/>
            <w:webHidden/>
          </w:rPr>
          <w:fldChar w:fldCharType="separate"/>
        </w:r>
        <w:r w:rsidR="00614D9C">
          <w:rPr>
            <w:noProof/>
            <w:webHidden/>
          </w:rPr>
          <w:t>19</w:t>
        </w:r>
        <w:r w:rsidR="00086432">
          <w:rPr>
            <w:noProof/>
            <w:webHidden/>
          </w:rPr>
          <w:fldChar w:fldCharType="end"/>
        </w:r>
      </w:hyperlink>
    </w:p>
    <w:p w14:paraId="510FB51D" w14:textId="21C885D3" w:rsidR="00086432" w:rsidRDefault="00A170E1">
      <w:pPr>
        <w:pStyle w:val="TOC1"/>
        <w:tabs>
          <w:tab w:val="right" w:leader="dot" w:pos="8487"/>
        </w:tabs>
        <w:rPr>
          <w:rFonts w:asciiTheme="minorHAnsi" w:eastAsiaTheme="minorEastAsia" w:hAnsiTheme="minorHAnsi" w:cstheme="minorBidi"/>
          <w:bCs w:val="0"/>
          <w:noProof/>
          <w:szCs w:val="22"/>
          <w:lang w:eastAsia="en-AU"/>
        </w:rPr>
      </w:pPr>
      <w:hyperlink w:anchor="_Toc121929198" w:history="1">
        <w:r w:rsidR="00086432" w:rsidRPr="008A7BA0">
          <w:rPr>
            <w:rStyle w:val="Hyperlink"/>
            <w:noProof/>
          </w:rPr>
          <w:t>Appendix 1: Risk Matrix</w:t>
        </w:r>
        <w:r w:rsidR="00086432">
          <w:rPr>
            <w:noProof/>
            <w:webHidden/>
          </w:rPr>
          <w:tab/>
        </w:r>
        <w:r w:rsidR="00086432">
          <w:rPr>
            <w:noProof/>
            <w:webHidden/>
          </w:rPr>
          <w:fldChar w:fldCharType="begin"/>
        </w:r>
        <w:r w:rsidR="00086432">
          <w:rPr>
            <w:noProof/>
            <w:webHidden/>
          </w:rPr>
          <w:instrText xml:space="preserve"> PAGEREF _Toc121929198 \h </w:instrText>
        </w:r>
        <w:r w:rsidR="00086432">
          <w:rPr>
            <w:noProof/>
            <w:webHidden/>
          </w:rPr>
        </w:r>
        <w:r w:rsidR="00086432">
          <w:rPr>
            <w:noProof/>
            <w:webHidden/>
          </w:rPr>
          <w:fldChar w:fldCharType="separate"/>
        </w:r>
        <w:r w:rsidR="00614D9C">
          <w:rPr>
            <w:noProof/>
            <w:webHidden/>
          </w:rPr>
          <w:t>20</w:t>
        </w:r>
        <w:r w:rsidR="00086432">
          <w:rPr>
            <w:noProof/>
            <w:webHidden/>
          </w:rPr>
          <w:fldChar w:fldCharType="end"/>
        </w:r>
      </w:hyperlink>
    </w:p>
    <w:p w14:paraId="667A6612" w14:textId="77777777" w:rsidR="000F713B" w:rsidRPr="003A6478" w:rsidRDefault="003E1EF2" w:rsidP="003A6478">
      <w:pPr>
        <w:pStyle w:val="Subtitle"/>
        <w:rPr>
          <w:color w:val="C8C8C4" w:themeColor="accent6"/>
          <w:lang w:val="en-US"/>
        </w:rPr>
        <w:sectPr w:rsidR="000F713B" w:rsidRPr="003A6478" w:rsidSect="00803F89">
          <w:headerReference w:type="even" r:id="rId17"/>
          <w:headerReference w:type="default" r:id="rId18"/>
          <w:footerReference w:type="default" r:id="rId19"/>
          <w:headerReference w:type="first" r:id="rId20"/>
          <w:pgSz w:w="11900" w:h="16840"/>
          <w:pgMar w:top="2438" w:right="851" w:bottom="1985" w:left="2552" w:header="709" w:footer="709" w:gutter="0"/>
          <w:cols w:space="556"/>
          <w:docGrid w:linePitch="360"/>
        </w:sectPr>
      </w:pPr>
      <w:r>
        <w:rPr>
          <w:rFonts w:ascii="Calibre Medium" w:eastAsiaTheme="minorHAnsi" w:hAnsi="Calibre Medium" w:cstheme="minorHAnsi"/>
          <w:bCs/>
          <w:i w:val="0"/>
          <w:color w:val="auto"/>
          <w:sz w:val="22"/>
          <w:szCs w:val="20"/>
          <w:lang w:val="en-US"/>
        </w:rPr>
        <w:fldChar w:fldCharType="end"/>
      </w:r>
      <w:r w:rsidR="00D040E0" w:rsidRPr="003A6478">
        <w:rPr>
          <w:color w:val="C8C8C4" w:themeColor="accent6"/>
          <w:lang w:val="en-US"/>
        </w:rPr>
        <w:t xml:space="preserve">[Do NOT delete section break as it keeps </w:t>
      </w:r>
      <w:r w:rsidR="001F41A4">
        <w:rPr>
          <w:color w:val="C8C8C4" w:themeColor="accent6"/>
          <w:lang w:val="en-US"/>
        </w:rPr>
        <w:t>contents</w:t>
      </w:r>
      <w:r w:rsidR="00D040E0" w:rsidRPr="003A6478">
        <w:rPr>
          <w:color w:val="C8C8C4" w:themeColor="accent6"/>
          <w:lang w:val="en-US"/>
        </w:rPr>
        <w:t xml:space="preserve"> on its own page. DO delete this text]</w:t>
      </w:r>
    </w:p>
    <w:p w14:paraId="00AABD00" w14:textId="77777777" w:rsidR="003574B9" w:rsidRDefault="00BB37F7" w:rsidP="003574B9">
      <w:pPr>
        <w:pStyle w:val="Heading1"/>
        <w:rPr>
          <w:lang w:val="en-US"/>
        </w:rPr>
      </w:pPr>
      <w:bookmarkStart w:id="2" w:name="_Toc121929191"/>
      <w:r>
        <w:rPr>
          <w:lang w:val="en-US"/>
        </w:rPr>
        <w:lastRenderedPageBreak/>
        <w:t>Change log</w:t>
      </w:r>
      <w:bookmarkEnd w:id="2"/>
    </w:p>
    <w:p w14:paraId="3121512A" w14:textId="77777777" w:rsidR="00D75267" w:rsidRPr="00D75267" w:rsidRDefault="00D75267" w:rsidP="00D75267">
      <w:pPr>
        <w:rPr>
          <w:lang w:val="en-US"/>
        </w:rPr>
      </w:pPr>
      <w:r>
        <w:rPr>
          <w:noProof/>
        </w:rPr>
        <mc:AlternateContent>
          <mc:Choice Requires="wps">
            <w:drawing>
              <wp:inline distT="0" distB="0" distL="0" distR="0" wp14:anchorId="7E8A7176" wp14:editId="202FBFF8">
                <wp:extent cx="5395595" cy="1008522"/>
                <wp:effectExtent l="0" t="0" r="0" b="0"/>
                <wp:docPr id="3" name="Text Box 3"/>
                <wp:cNvGraphicFramePr/>
                <a:graphic xmlns:a="http://schemas.openxmlformats.org/drawingml/2006/main">
                  <a:graphicData uri="http://schemas.microsoft.com/office/word/2010/wordprocessingShape">
                    <wps:wsp>
                      <wps:cNvSpPr txBox="1"/>
                      <wps:spPr>
                        <a:xfrm>
                          <a:off x="0" y="0"/>
                          <a:ext cx="5395595" cy="1008522"/>
                        </a:xfrm>
                        <a:prstGeom prst="rect">
                          <a:avLst/>
                        </a:prstGeom>
                        <a:solidFill>
                          <a:schemeClr val="accent6">
                            <a:lumMod val="20000"/>
                            <a:lumOff val="80000"/>
                          </a:schemeClr>
                        </a:solidFill>
                        <a:ln w="6350">
                          <a:noFill/>
                        </a:ln>
                      </wps:spPr>
                      <wps:txbx>
                        <w:txbxContent>
                          <w:p w14:paraId="00561686" w14:textId="77777777" w:rsidR="00D75267" w:rsidRPr="00D41DF0" w:rsidRDefault="001C7346" w:rsidP="00D75267">
                            <w:r>
                              <w:t xml:space="preserve">Record any changes to the </w:t>
                            </w:r>
                            <w:r w:rsidRPr="001C7346">
                              <w:rPr>
                                <w:b/>
                                <w:bCs/>
                              </w:rPr>
                              <w:t>approved</w:t>
                            </w:r>
                            <w:r>
                              <w:t xml:space="preserve"> information in this template in the Change Log below.</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type w14:anchorId="7E8A7176" id="_x0000_t202" coordsize="21600,21600" o:spt="202" path="m,l,21600r21600,l21600,xe">
                <v:stroke joinstyle="miter"/>
                <v:path gradientshapeok="t" o:connecttype="rect"/>
              </v:shapetype>
              <v:shape id="Text Box 3" o:spid="_x0000_s1026" type="#_x0000_t202" style="width:424.85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" fillcolor="#f4f4f3 [665]" stroked="f" strokeweight=".5pt">
                <v:textbox style="mso-fit-shape-to-text:t" inset="2mm,2mm,2mm,2mm">
                  <w:txbxContent>
                    <w:p w14:paraId="00561686" w14:textId="77777777" w:rsidR="00D75267" w:rsidRPr="00D41DF0" w:rsidRDefault="001C7346" w:rsidP="00D75267">
                      <w:r>
                        <w:t xml:space="preserve">Record any changes to the </w:t>
                      </w:r>
                      <w:r w:rsidRPr="001C7346">
                        <w:rPr>
                          <w:b/>
                          <w:bCs/>
                        </w:rPr>
                        <w:t>approved</w:t>
                      </w:r>
                      <w:r>
                        <w:t xml:space="preserve"> information in this template in the Change Log below.</w:t>
                      </w:r>
                    </w:p>
                  </w:txbxContent>
                </v:textbox>
                <w10:anchorlock/>
              </v:shape>
            </w:pict>
          </mc:Fallback>
        </mc:AlternateContent>
      </w:r>
    </w:p>
    <w:tbl>
      <w:tblPr>
        <w:tblStyle w:val="GridTable1Light-Accent1"/>
        <w:tblW w:w="8505" w:type="dxa"/>
        <w:tblCellMar>
          <w:left w:w="28" w:type="dxa"/>
        </w:tblCellMar>
        <w:tblLook w:val="04A0" w:firstRow="1" w:lastRow="0" w:firstColumn="1" w:lastColumn="0" w:noHBand="0" w:noVBand="1"/>
      </w:tblPr>
      <w:tblGrid>
        <w:gridCol w:w="1418"/>
        <w:gridCol w:w="2977"/>
        <w:gridCol w:w="1134"/>
        <w:gridCol w:w="2976"/>
      </w:tblGrid>
      <w:tr w:rsidR="00BB37F7" w14:paraId="7CE19541" w14:textId="77777777" w:rsidTr="00A455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66337985" w14:textId="77777777" w:rsidR="00BB37F7" w:rsidRPr="00201C7E" w:rsidRDefault="00BB37F7" w:rsidP="007736A9">
            <w:pPr>
              <w:rPr>
                <w:rStyle w:val="SubtleEmphasis"/>
                <w:b w:val="0"/>
                <w:iCs w:val="0"/>
              </w:rPr>
            </w:pPr>
            <w:r w:rsidRPr="00201C7E">
              <w:rPr>
                <w:rStyle w:val="SubtleEmphasis"/>
                <w:b w:val="0"/>
                <w:iCs w:val="0"/>
              </w:rPr>
              <w:t>Date</w:t>
            </w:r>
          </w:p>
        </w:tc>
        <w:tc>
          <w:tcPr>
            <w:tcW w:w="2977" w:type="dxa"/>
            <w:tcBorders>
              <w:left w:val="nil"/>
              <w:right w:val="nil"/>
            </w:tcBorders>
          </w:tcPr>
          <w:p w14:paraId="5FC9D0AC" w14:textId="77777777" w:rsidR="00BB37F7" w:rsidRPr="00201C7E" w:rsidRDefault="00BB37F7" w:rsidP="007736A9">
            <w:pPr>
              <w:cnfStyle w:val="100000000000" w:firstRow="1" w:lastRow="0" w:firstColumn="0" w:lastColumn="0" w:oddVBand="0" w:evenVBand="0" w:oddHBand="0" w:evenHBand="0" w:firstRowFirstColumn="0" w:firstRowLastColumn="0" w:lastRowFirstColumn="0" w:lastRowLastColumn="0"/>
              <w:rPr>
                <w:rStyle w:val="SubtleEmphasis"/>
                <w:b w:val="0"/>
                <w:iCs w:val="0"/>
              </w:rPr>
            </w:pPr>
            <w:r w:rsidRPr="00201C7E">
              <w:rPr>
                <w:rStyle w:val="SubtleEmphasis"/>
                <w:b w:val="0"/>
                <w:iCs w:val="0"/>
              </w:rPr>
              <w:t xml:space="preserve">Description </w:t>
            </w:r>
            <w:r w:rsidRPr="00201C7E">
              <w:rPr>
                <w:rStyle w:val="SubtleEmphasis"/>
                <w:b w:val="0"/>
              </w:rPr>
              <w:t>of change</w:t>
            </w:r>
          </w:p>
        </w:tc>
        <w:tc>
          <w:tcPr>
            <w:tcW w:w="1134" w:type="dxa"/>
            <w:tcBorders>
              <w:left w:val="nil"/>
              <w:right w:val="nil"/>
            </w:tcBorders>
          </w:tcPr>
          <w:p w14:paraId="5C57477A" w14:textId="77777777" w:rsidR="00BB37F7" w:rsidRPr="00201C7E" w:rsidRDefault="00BB37F7" w:rsidP="007736A9">
            <w:pPr>
              <w:cnfStyle w:val="100000000000" w:firstRow="1" w:lastRow="0" w:firstColumn="0" w:lastColumn="0" w:oddVBand="0" w:evenVBand="0" w:oddHBand="0" w:evenHBand="0" w:firstRowFirstColumn="0" w:firstRowLastColumn="0" w:lastRowFirstColumn="0" w:lastRowLastColumn="0"/>
              <w:rPr>
                <w:rStyle w:val="SubtleEmphasis"/>
                <w:b w:val="0"/>
                <w:iCs w:val="0"/>
              </w:rPr>
            </w:pPr>
            <w:r w:rsidRPr="00201C7E">
              <w:rPr>
                <w:rStyle w:val="SubtleEmphasis"/>
                <w:b w:val="0"/>
                <w:iCs w:val="0"/>
              </w:rPr>
              <w:t>S</w:t>
            </w:r>
            <w:r w:rsidRPr="00201C7E">
              <w:rPr>
                <w:rStyle w:val="SubtleEmphasis"/>
                <w:b w:val="0"/>
              </w:rPr>
              <w:t>ection</w:t>
            </w:r>
          </w:p>
        </w:tc>
        <w:tc>
          <w:tcPr>
            <w:tcW w:w="2976" w:type="dxa"/>
            <w:tcBorders>
              <w:left w:val="nil"/>
              <w:right w:val="nil"/>
            </w:tcBorders>
          </w:tcPr>
          <w:p w14:paraId="1B5DE9DD" w14:textId="77777777" w:rsidR="00BB37F7" w:rsidRPr="00201C7E" w:rsidRDefault="001C7346" w:rsidP="007736A9">
            <w:pPr>
              <w:cnfStyle w:val="100000000000" w:firstRow="1" w:lastRow="0" w:firstColumn="0" w:lastColumn="0" w:oddVBand="0" w:evenVBand="0" w:oddHBand="0" w:evenHBand="0" w:firstRowFirstColumn="0" w:firstRowLastColumn="0" w:lastRowFirstColumn="0" w:lastRowLastColumn="0"/>
              <w:rPr>
                <w:rStyle w:val="SubtleEmphasis"/>
                <w:b w:val="0"/>
                <w:iCs w:val="0"/>
              </w:rPr>
            </w:pPr>
            <w:r>
              <w:rPr>
                <w:rStyle w:val="SubtleEmphasis"/>
                <w:b w:val="0"/>
                <w:iCs w:val="0"/>
              </w:rPr>
              <w:t>A</w:t>
            </w:r>
            <w:r>
              <w:rPr>
                <w:rStyle w:val="SubtleEmphasis"/>
              </w:rPr>
              <w:t>uthor</w:t>
            </w:r>
          </w:p>
        </w:tc>
      </w:tr>
      <w:tr w:rsidR="00BB37F7" w14:paraId="54FF348C" w14:textId="77777777" w:rsidTr="00A455EF">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7527D3E0" w14:textId="77777777" w:rsidR="00BB37F7" w:rsidRDefault="00BB37F7" w:rsidP="00820707">
            <w:r>
              <w:t>[00/00/22]</w:t>
            </w:r>
          </w:p>
        </w:tc>
        <w:tc>
          <w:tcPr>
            <w:tcW w:w="2977" w:type="dxa"/>
            <w:tcBorders>
              <w:left w:val="nil"/>
              <w:right w:val="nil"/>
            </w:tcBorders>
          </w:tcPr>
          <w:p w14:paraId="13F81C8F"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r>
              <w:t>[Description]</w:t>
            </w:r>
          </w:p>
        </w:tc>
        <w:tc>
          <w:tcPr>
            <w:tcW w:w="1134" w:type="dxa"/>
            <w:tcBorders>
              <w:left w:val="nil"/>
              <w:right w:val="nil"/>
            </w:tcBorders>
          </w:tcPr>
          <w:p w14:paraId="306C47E2"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r>
              <w:t>[Section]</w:t>
            </w:r>
          </w:p>
        </w:tc>
        <w:tc>
          <w:tcPr>
            <w:tcW w:w="2976" w:type="dxa"/>
            <w:tcBorders>
              <w:left w:val="nil"/>
              <w:right w:val="nil"/>
            </w:tcBorders>
          </w:tcPr>
          <w:p w14:paraId="450E69D7"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r>
              <w:t>[Name Name]</w:t>
            </w:r>
          </w:p>
        </w:tc>
      </w:tr>
      <w:tr w:rsidR="00BB37F7" w14:paraId="37AF2E0A" w14:textId="77777777" w:rsidTr="00A455EF">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5D8FB7B9" w14:textId="77777777" w:rsidR="00BB37F7" w:rsidRDefault="00BB37F7" w:rsidP="00820707"/>
        </w:tc>
        <w:tc>
          <w:tcPr>
            <w:tcW w:w="2977" w:type="dxa"/>
            <w:tcBorders>
              <w:left w:val="nil"/>
              <w:right w:val="nil"/>
            </w:tcBorders>
          </w:tcPr>
          <w:p w14:paraId="6D881E61"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c>
          <w:tcPr>
            <w:tcW w:w="1134" w:type="dxa"/>
            <w:tcBorders>
              <w:left w:val="nil"/>
              <w:right w:val="nil"/>
            </w:tcBorders>
          </w:tcPr>
          <w:p w14:paraId="1A0257D7"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c>
          <w:tcPr>
            <w:tcW w:w="2976" w:type="dxa"/>
            <w:tcBorders>
              <w:left w:val="nil"/>
              <w:right w:val="nil"/>
            </w:tcBorders>
          </w:tcPr>
          <w:p w14:paraId="66F09C75"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r>
      <w:tr w:rsidR="00BB37F7" w14:paraId="31C049C5" w14:textId="77777777" w:rsidTr="00A455EF">
        <w:tc>
          <w:tcPr>
            <w:cnfStyle w:val="001000000000" w:firstRow="0" w:lastRow="0" w:firstColumn="1" w:lastColumn="0" w:oddVBand="0" w:evenVBand="0" w:oddHBand="0" w:evenHBand="0" w:firstRowFirstColumn="0" w:firstRowLastColumn="0" w:lastRowFirstColumn="0" w:lastRowLastColumn="0"/>
            <w:tcW w:w="1418" w:type="dxa"/>
            <w:tcBorders>
              <w:left w:val="nil"/>
              <w:right w:val="nil"/>
            </w:tcBorders>
          </w:tcPr>
          <w:p w14:paraId="568600EF" w14:textId="77777777" w:rsidR="00BB37F7" w:rsidRDefault="00BB37F7" w:rsidP="00820707"/>
        </w:tc>
        <w:tc>
          <w:tcPr>
            <w:tcW w:w="2977" w:type="dxa"/>
            <w:tcBorders>
              <w:left w:val="nil"/>
              <w:right w:val="nil"/>
            </w:tcBorders>
          </w:tcPr>
          <w:p w14:paraId="6DDEBFB7"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c>
          <w:tcPr>
            <w:tcW w:w="1134" w:type="dxa"/>
            <w:tcBorders>
              <w:left w:val="nil"/>
              <w:right w:val="nil"/>
            </w:tcBorders>
          </w:tcPr>
          <w:p w14:paraId="156DC918"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c>
          <w:tcPr>
            <w:tcW w:w="2976" w:type="dxa"/>
            <w:tcBorders>
              <w:left w:val="nil"/>
              <w:right w:val="nil"/>
            </w:tcBorders>
          </w:tcPr>
          <w:p w14:paraId="2FC849B4" w14:textId="77777777" w:rsidR="00BB37F7" w:rsidRDefault="00BB37F7" w:rsidP="00820707">
            <w:pPr>
              <w:cnfStyle w:val="000000000000" w:firstRow="0" w:lastRow="0" w:firstColumn="0" w:lastColumn="0" w:oddVBand="0" w:evenVBand="0" w:oddHBand="0" w:evenHBand="0" w:firstRowFirstColumn="0" w:firstRowLastColumn="0" w:lastRowFirstColumn="0" w:lastRowLastColumn="0"/>
            </w:pPr>
          </w:p>
        </w:tc>
      </w:tr>
    </w:tbl>
    <w:p w14:paraId="38DADA11" w14:textId="77777777" w:rsidR="00B47753" w:rsidRDefault="00B47753" w:rsidP="00D41DF0">
      <w:pPr>
        <w:pStyle w:val="Heading1"/>
        <w:rPr>
          <w:lang w:val="en-US"/>
        </w:rPr>
      </w:pPr>
      <w:bookmarkStart w:id="3" w:name="_Toc121929192"/>
      <w:bookmarkStart w:id="4" w:name="_Toc108600353"/>
      <w:r>
        <w:rPr>
          <w:lang w:val="en-US"/>
        </w:rPr>
        <w:t>Project reference controls</w:t>
      </w:r>
      <w:bookmarkEnd w:id="3"/>
    </w:p>
    <w:p w14:paraId="3EEC8D4D" w14:textId="77777777" w:rsidR="00B47753" w:rsidRPr="00D75267" w:rsidRDefault="00B47753" w:rsidP="00B47753">
      <w:pPr>
        <w:rPr>
          <w:lang w:val="en-US"/>
        </w:rPr>
      </w:pPr>
      <w:r>
        <w:rPr>
          <w:noProof/>
        </w:rPr>
        <mc:AlternateContent>
          <mc:Choice Requires="wps">
            <w:drawing>
              <wp:inline distT="0" distB="0" distL="0" distR="0" wp14:anchorId="62E4498F" wp14:editId="6AE6E331">
                <wp:extent cx="5395595" cy="1008522"/>
                <wp:effectExtent l="0" t="0" r="0" b="0"/>
                <wp:docPr id="8" name="Text Box 8"/>
                <wp:cNvGraphicFramePr/>
                <a:graphic xmlns:a="http://schemas.openxmlformats.org/drawingml/2006/main">
                  <a:graphicData uri="http://schemas.microsoft.com/office/word/2010/wordprocessingShape">
                    <wps:wsp>
                      <wps:cNvSpPr txBox="1"/>
                      <wps:spPr>
                        <a:xfrm>
                          <a:off x="0" y="0"/>
                          <a:ext cx="5395595" cy="1008522"/>
                        </a:xfrm>
                        <a:prstGeom prst="rect">
                          <a:avLst/>
                        </a:prstGeom>
                        <a:solidFill>
                          <a:schemeClr val="accent6">
                            <a:lumMod val="20000"/>
                            <a:lumOff val="80000"/>
                          </a:schemeClr>
                        </a:solidFill>
                        <a:ln w="6350">
                          <a:noFill/>
                        </a:ln>
                      </wps:spPr>
                      <wps:txbx>
                        <w:txbxContent>
                          <w:p w14:paraId="0F867DF3" w14:textId="77777777" w:rsidR="00B47753" w:rsidRPr="00D41DF0" w:rsidRDefault="00B47753" w:rsidP="00B47753">
                            <w:r>
                              <w:t xml:space="preserve">Record any project reference material information as it becomes available.  Include GitHub, Mural, </w:t>
                            </w:r>
                            <w:r>
                              <w:t>PowerBI, database location, Lucidchart etc</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62E4498F" id="Text Box 8" o:spid="_x0000_s1027" type="#_x0000_t202" style="width:424.85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" fillcolor="#f4f4f3 [665]" stroked="f" strokeweight=".5pt">
                <v:textbox style="mso-fit-shape-to-text:t" inset="2mm,2mm,2mm,2mm">
                  <w:txbxContent>
                    <w:p w14:paraId="0F867DF3" w14:textId="77777777" w:rsidR="00B47753" w:rsidRPr="00D41DF0" w:rsidRDefault="00B47753" w:rsidP="00B47753">
                      <w:r>
                        <w:t xml:space="preserve">Record any project reference material information as it becomes available.  Include GitHub, Mural, </w:t>
                      </w:r>
                      <w:r>
                        <w:t>PowerBI, database location, Lucidchart etc</w:t>
                      </w:r>
                    </w:p>
                  </w:txbxContent>
                </v:textbox>
                <w10:anchorlock/>
              </v:shape>
            </w:pict>
          </mc:Fallback>
        </mc:AlternateContent>
      </w:r>
    </w:p>
    <w:tbl>
      <w:tblPr>
        <w:tblStyle w:val="GridTable1Light-Accent1"/>
        <w:tblW w:w="8505" w:type="dxa"/>
        <w:tblCellMar>
          <w:left w:w="28" w:type="dxa"/>
        </w:tblCellMar>
        <w:tblLook w:val="04A0" w:firstRow="1" w:lastRow="0" w:firstColumn="1" w:lastColumn="0" w:noHBand="0" w:noVBand="1"/>
      </w:tblPr>
      <w:tblGrid>
        <w:gridCol w:w="1442"/>
        <w:gridCol w:w="1723"/>
        <w:gridCol w:w="5340"/>
      </w:tblGrid>
      <w:tr w:rsidR="00B47753" w14:paraId="5F4DB832" w14:textId="77777777" w:rsidTr="00106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tcPr>
          <w:p w14:paraId="13F5959F" w14:textId="77777777" w:rsidR="00B47753" w:rsidRPr="00201C7E" w:rsidRDefault="00B47753" w:rsidP="00836FE3">
            <w:pPr>
              <w:rPr>
                <w:rStyle w:val="SubtleEmphasis"/>
                <w:b w:val="0"/>
                <w:iCs w:val="0"/>
              </w:rPr>
            </w:pPr>
            <w:r w:rsidRPr="00201C7E">
              <w:rPr>
                <w:rStyle w:val="SubtleEmphasis"/>
                <w:b w:val="0"/>
                <w:iCs w:val="0"/>
              </w:rPr>
              <w:t>Date</w:t>
            </w:r>
          </w:p>
        </w:tc>
        <w:tc>
          <w:tcPr>
            <w:tcW w:w="0" w:type="dxa"/>
            <w:tcBorders>
              <w:left w:val="nil"/>
              <w:right w:val="nil"/>
            </w:tcBorders>
          </w:tcPr>
          <w:p w14:paraId="4F79B5A6" w14:textId="77777777" w:rsidR="00B47753" w:rsidRPr="00201C7E" w:rsidRDefault="00B47753" w:rsidP="00836FE3">
            <w:pPr>
              <w:cnfStyle w:val="100000000000" w:firstRow="1" w:lastRow="0" w:firstColumn="0" w:lastColumn="0" w:oddVBand="0" w:evenVBand="0" w:oddHBand="0" w:evenHBand="0" w:firstRowFirstColumn="0" w:firstRowLastColumn="0" w:lastRowFirstColumn="0" w:lastRowLastColumn="0"/>
              <w:rPr>
                <w:rStyle w:val="SubtleEmphasis"/>
                <w:b w:val="0"/>
                <w:iCs w:val="0"/>
              </w:rPr>
            </w:pPr>
            <w:r>
              <w:rPr>
                <w:rStyle w:val="SubtleEmphasis"/>
                <w:b w:val="0"/>
                <w:iCs w:val="0"/>
              </w:rPr>
              <w:t>C</w:t>
            </w:r>
            <w:r>
              <w:rPr>
                <w:rStyle w:val="SubtleEmphasis"/>
              </w:rPr>
              <w:t>ontent type</w:t>
            </w:r>
          </w:p>
        </w:tc>
        <w:tc>
          <w:tcPr>
            <w:tcW w:w="4110" w:type="dxa"/>
            <w:tcBorders>
              <w:left w:val="nil"/>
              <w:right w:val="nil"/>
            </w:tcBorders>
          </w:tcPr>
          <w:p w14:paraId="0B3A86B0" w14:textId="77777777" w:rsidR="00B47753" w:rsidRPr="00201C7E" w:rsidRDefault="00B47753" w:rsidP="00836FE3">
            <w:pPr>
              <w:cnfStyle w:val="100000000000" w:firstRow="1" w:lastRow="0" w:firstColumn="0" w:lastColumn="0" w:oddVBand="0" w:evenVBand="0" w:oddHBand="0" w:evenHBand="0" w:firstRowFirstColumn="0" w:firstRowLastColumn="0" w:lastRowFirstColumn="0" w:lastRowLastColumn="0"/>
              <w:rPr>
                <w:rStyle w:val="SubtleEmphasis"/>
                <w:b w:val="0"/>
                <w:iCs w:val="0"/>
              </w:rPr>
            </w:pPr>
            <w:r>
              <w:rPr>
                <w:rStyle w:val="SubtleEmphasis"/>
                <w:b w:val="0"/>
                <w:iCs w:val="0"/>
              </w:rPr>
              <w:t>R</w:t>
            </w:r>
            <w:r>
              <w:rPr>
                <w:rStyle w:val="SubtleEmphasis"/>
              </w:rPr>
              <w:t>eference</w:t>
            </w:r>
          </w:p>
        </w:tc>
      </w:tr>
      <w:tr w:rsidR="00B47753" w14:paraId="5A9961ED" w14:textId="77777777" w:rsidTr="00106DFE">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tcPr>
          <w:p w14:paraId="43A04116" w14:textId="2E625D19" w:rsidR="00B47753" w:rsidRDefault="00B47753" w:rsidP="00836FE3">
            <w:r>
              <w:t>[00/00/</w:t>
            </w:r>
            <w:r w:rsidR="00C67A88">
              <w:t>23</w:t>
            </w:r>
            <w:r>
              <w:t>]</w:t>
            </w:r>
          </w:p>
        </w:tc>
        <w:tc>
          <w:tcPr>
            <w:tcW w:w="0" w:type="dxa"/>
            <w:tcBorders>
              <w:left w:val="nil"/>
              <w:right w:val="nil"/>
            </w:tcBorders>
          </w:tcPr>
          <w:p w14:paraId="75EDCA8C" w14:textId="0E9A4959" w:rsidR="00B47753" w:rsidRDefault="00B47753" w:rsidP="00836FE3">
            <w:pPr>
              <w:cnfStyle w:val="000000000000" w:firstRow="0" w:lastRow="0" w:firstColumn="0" w:lastColumn="0" w:oddVBand="0" w:evenVBand="0" w:oddHBand="0" w:evenHBand="0" w:firstRowFirstColumn="0" w:firstRowLastColumn="0" w:lastRowFirstColumn="0" w:lastRowLastColumn="0"/>
            </w:pPr>
            <w:r>
              <w:t xml:space="preserve">Working files </w:t>
            </w:r>
            <w:r w:rsidR="005D4F88">
              <w:br/>
            </w:r>
            <w:r>
              <w:t>(</w:t>
            </w:r>
            <w:r w:rsidR="003F19D1">
              <w:t xml:space="preserve">File </w:t>
            </w:r>
            <w:r>
              <w:t>location)</w:t>
            </w:r>
          </w:p>
        </w:tc>
        <w:tc>
          <w:tcPr>
            <w:tcW w:w="4110" w:type="dxa"/>
            <w:tcBorders>
              <w:left w:val="nil"/>
              <w:right w:val="nil"/>
            </w:tcBorders>
          </w:tcPr>
          <w:p w14:paraId="3E8049BB" w14:textId="77777777" w:rsidR="00B47753" w:rsidRDefault="00B47753" w:rsidP="00836FE3">
            <w:pPr>
              <w:cnfStyle w:val="000000000000" w:firstRow="0" w:lastRow="0" w:firstColumn="0" w:lastColumn="0" w:oddVBand="0" w:evenVBand="0" w:oddHBand="0" w:evenHBand="0" w:firstRowFirstColumn="0" w:firstRowLastColumn="0" w:lastRowFirstColumn="0" w:lastRowLastColumn="0"/>
            </w:pPr>
            <w:r>
              <w:t>[URL]</w:t>
            </w:r>
          </w:p>
        </w:tc>
      </w:tr>
      <w:tr w:rsidR="00B47753" w14:paraId="5EFB4653" w14:textId="77777777" w:rsidTr="00106DFE">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tcPr>
          <w:p w14:paraId="494E9684" w14:textId="77777777" w:rsidR="00B47753" w:rsidRDefault="00B47753" w:rsidP="00836FE3"/>
        </w:tc>
        <w:tc>
          <w:tcPr>
            <w:tcW w:w="0" w:type="dxa"/>
            <w:tcBorders>
              <w:left w:val="nil"/>
              <w:right w:val="nil"/>
            </w:tcBorders>
          </w:tcPr>
          <w:p w14:paraId="66F1227D" w14:textId="4FFCA253" w:rsidR="00B47753" w:rsidRDefault="00B47753" w:rsidP="00836FE3">
            <w:pPr>
              <w:cnfStyle w:val="000000000000" w:firstRow="0" w:lastRow="0" w:firstColumn="0" w:lastColumn="0" w:oddVBand="0" w:evenVBand="0" w:oddHBand="0" w:evenHBand="0" w:firstRowFirstColumn="0" w:firstRowLastColumn="0" w:lastRowFirstColumn="0" w:lastRowLastColumn="0"/>
            </w:pPr>
            <w:r>
              <w:t>Final documents (</w:t>
            </w:r>
            <w:r w:rsidR="00C67A88">
              <w:t>Location on records management system</w:t>
            </w:r>
            <w:r>
              <w:t>)</w:t>
            </w:r>
          </w:p>
        </w:tc>
        <w:tc>
          <w:tcPr>
            <w:tcW w:w="4110" w:type="dxa"/>
            <w:tcBorders>
              <w:left w:val="nil"/>
              <w:right w:val="nil"/>
            </w:tcBorders>
          </w:tcPr>
          <w:p w14:paraId="4BC4FBC3" w14:textId="66A740F4" w:rsidR="00B47753" w:rsidRDefault="00B47753" w:rsidP="00836FE3">
            <w:pPr>
              <w:cnfStyle w:val="000000000000" w:firstRow="0" w:lastRow="0" w:firstColumn="0" w:lastColumn="0" w:oddVBand="0" w:evenVBand="0" w:oddHBand="0" w:evenHBand="0" w:firstRowFirstColumn="0" w:firstRowLastColumn="0" w:lastRowFirstColumn="0" w:lastRowLastColumn="0"/>
            </w:pPr>
            <w:r>
              <w:t>[</w:t>
            </w:r>
            <w:r w:rsidR="00C67A88">
              <w:t xml:space="preserve">File </w:t>
            </w:r>
            <w:r>
              <w:t>Reference ID]</w:t>
            </w:r>
          </w:p>
        </w:tc>
      </w:tr>
      <w:tr w:rsidR="00B47753" w14:paraId="3A9618A2" w14:textId="77777777" w:rsidTr="00106DFE">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tcPr>
          <w:p w14:paraId="68C5B9DD" w14:textId="77777777" w:rsidR="00B47753" w:rsidRDefault="00B47753" w:rsidP="00836FE3"/>
        </w:tc>
        <w:tc>
          <w:tcPr>
            <w:tcW w:w="0" w:type="dxa"/>
            <w:tcBorders>
              <w:left w:val="nil"/>
              <w:right w:val="nil"/>
            </w:tcBorders>
          </w:tcPr>
          <w:p w14:paraId="047839B7" w14:textId="3973CA66" w:rsidR="00B47753" w:rsidRDefault="00B47753" w:rsidP="00836FE3">
            <w:pPr>
              <w:cnfStyle w:val="000000000000" w:firstRow="0" w:lastRow="0" w:firstColumn="0" w:lastColumn="0" w:oddVBand="0" w:evenVBand="0" w:oddHBand="0" w:evenHBand="0" w:firstRowFirstColumn="0" w:firstRowLastColumn="0" w:lastRowFirstColumn="0" w:lastRowLastColumn="0"/>
            </w:pPr>
            <w:r>
              <w:t xml:space="preserve">Project board </w:t>
            </w:r>
            <w:r w:rsidR="005D4F88">
              <w:br/>
            </w:r>
            <w:r>
              <w:t>(</w:t>
            </w:r>
            <w:r w:rsidR="005D4F88">
              <w:t>Location on project management software</w:t>
            </w:r>
            <w:r>
              <w:t>)</w:t>
            </w:r>
          </w:p>
        </w:tc>
        <w:tc>
          <w:tcPr>
            <w:tcW w:w="4110" w:type="dxa"/>
            <w:tcBorders>
              <w:left w:val="nil"/>
              <w:right w:val="nil"/>
            </w:tcBorders>
          </w:tcPr>
          <w:p w14:paraId="134AE093" w14:textId="2A288B44" w:rsidR="00B47753" w:rsidRDefault="00B47753" w:rsidP="00836FE3">
            <w:pPr>
              <w:cnfStyle w:val="000000000000" w:firstRow="0" w:lastRow="0" w:firstColumn="0" w:lastColumn="0" w:oddVBand="0" w:evenVBand="0" w:oddHBand="0" w:evenHBand="0" w:firstRowFirstColumn="0" w:firstRowLastColumn="0" w:lastRowFirstColumn="0" w:lastRowLastColumn="0"/>
            </w:pPr>
            <w:r>
              <w:t>[Project ID / URL]</w:t>
            </w:r>
          </w:p>
        </w:tc>
      </w:tr>
      <w:tr w:rsidR="00B47753" w14:paraId="77778A51" w14:textId="77777777" w:rsidTr="00106DFE">
        <w:tc>
          <w:tcPr>
            <w:cnfStyle w:val="001000000000" w:firstRow="0" w:lastRow="0" w:firstColumn="1" w:lastColumn="0" w:oddVBand="0" w:evenVBand="0" w:oddHBand="0" w:evenHBand="0" w:firstRowFirstColumn="0" w:firstRowLastColumn="0" w:lastRowFirstColumn="0" w:lastRowLastColumn="0"/>
            <w:tcW w:w="0" w:type="dxa"/>
            <w:tcBorders>
              <w:left w:val="nil"/>
              <w:right w:val="nil"/>
            </w:tcBorders>
          </w:tcPr>
          <w:p w14:paraId="2B3BBF4B" w14:textId="77777777" w:rsidR="00B47753" w:rsidRDefault="00B47753" w:rsidP="00836FE3"/>
        </w:tc>
        <w:tc>
          <w:tcPr>
            <w:tcW w:w="0" w:type="dxa"/>
            <w:tcBorders>
              <w:left w:val="nil"/>
              <w:right w:val="nil"/>
            </w:tcBorders>
          </w:tcPr>
          <w:p w14:paraId="2E265BD1" w14:textId="77777777" w:rsidR="00B47753" w:rsidRDefault="00B47753" w:rsidP="00836FE3">
            <w:pPr>
              <w:cnfStyle w:val="000000000000" w:firstRow="0" w:lastRow="0" w:firstColumn="0" w:lastColumn="0" w:oddVBand="0" w:evenVBand="0" w:oddHBand="0" w:evenHBand="0" w:firstRowFirstColumn="0" w:firstRowLastColumn="0" w:lastRowFirstColumn="0" w:lastRowLastColumn="0"/>
            </w:pPr>
            <w:r>
              <w:t>[Description]</w:t>
            </w:r>
          </w:p>
        </w:tc>
        <w:tc>
          <w:tcPr>
            <w:tcW w:w="4110" w:type="dxa"/>
            <w:tcBorders>
              <w:left w:val="nil"/>
              <w:right w:val="nil"/>
            </w:tcBorders>
          </w:tcPr>
          <w:p w14:paraId="109D23EA" w14:textId="77777777" w:rsidR="00B47753" w:rsidRDefault="00B47753" w:rsidP="00836FE3">
            <w:pPr>
              <w:cnfStyle w:val="000000000000" w:firstRow="0" w:lastRow="0" w:firstColumn="0" w:lastColumn="0" w:oddVBand="0" w:evenVBand="0" w:oddHBand="0" w:evenHBand="0" w:firstRowFirstColumn="0" w:firstRowLastColumn="0" w:lastRowFirstColumn="0" w:lastRowLastColumn="0"/>
            </w:pPr>
            <w:r>
              <w:t>[Reference]</w:t>
            </w:r>
          </w:p>
        </w:tc>
      </w:tr>
    </w:tbl>
    <w:p w14:paraId="40023C1D" w14:textId="77777777" w:rsidR="00B47753" w:rsidRPr="00B47753" w:rsidRDefault="00B47753" w:rsidP="00106DFE">
      <w:pPr>
        <w:rPr>
          <w:lang w:val="en-US"/>
        </w:rPr>
      </w:pPr>
    </w:p>
    <w:p w14:paraId="226D1B6F" w14:textId="77777777" w:rsidR="00405029" w:rsidRDefault="00405029">
      <w:pPr>
        <w:suppressAutoHyphens w:val="0"/>
        <w:spacing w:after="0"/>
        <w:rPr>
          <w:rFonts w:ascii="Calibre Semibold" w:eastAsiaTheme="majorEastAsia" w:hAnsi="Calibre Semibold" w:cs="Times New Roman (Headings CS)"/>
          <w:b/>
          <w:color w:val="13242F" w:themeColor="text2"/>
          <w:sz w:val="36"/>
          <w:szCs w:val="32"/>
          <w:lang w:val="en-US"/>
        </w:rPr>
      </w:pPr>
      <w:r>
        <w:rPr>
          <w:lang w:val="en-US"/>
        </w:rPr>
        <w:br w:type="page"/>
      </w:r>
    </w:p>
    <w:p w14:paraId="30C8F396" w14:textId="6C375963" w:rsidR="00D41DF0" w:rsidRPr="00D41DF0" w:rsidRDefault="00E30ABF" w:rsidP="00D41DF0">
      <w:pPr>
        <w:pStyle w:val="Heading1"/>
      </w:pPr>
      <w:bookmarkStart w:id="5" w:name="_Toc121929193"/>
      <w:r>
        <w:rPr>
          <w:lang w:val="en-US"/>
        </w:rPr>
        <w:lastRenderedPageBreak/>
        <w:t xml:space="preserve">Document </w:t>
      </w:r>
      <w:r w:rsidR="00995A22">
        <w:rPr>
          <w:lang w:val="en-US"/>
        </w:rPr>
        <w:t>Purpose</w:t>
      </w:r>
      <w:bookmarkStart w:id="6" w:name="_Toc108600354"/>
      <w:bookmarkEnd w:id="4"/>
      <w:bookmarkEnd w:id="5"/>
    </w:p>
    <w:p w14:paraId="28358D2C" w14:textId="77777777" w:rsidR="00D41DF0" w:rsidRDefault="00D41DF0" w:rsidP="00E30ABF">
      <w:pPr>
        <w:rPr>
          <w:rFonts w:ascii="Myriad Pro" w:hAnsi="Myriad Pro"/>
          <w:i/>
        </w:rPr>
      </w:pPr>
      <w:r>
        <w:rPr>
          <w:noProof/>
        </w:rPr>
        <mc:AlternateContent>
          <mc:Choice Requires="wps">
            <w:drawing>
              <wp:inline distT="0" distB="0" distL="0" distR="0" wp14:anchorId="36A6AC63" wp14:editId="333026DC">
                <wp:extent cx="5436000" cy="630820"/>
                <wp:effectExtent l="0" t="0" r="0" b="0"/>
                <wp:docPr id="28" name="Text Box 28"/>
                <wp:cNvGraphicFramePr/>
                <a:graphic xmlns:a="http://schemas.openxmlformats.org/drawingml/2006/main">
                  <a:graphicData uri="http://schemas.microsoft.com/office/word/2010/wordprocessingShape">
                    <wps:wsp>
                      <wps:cNvSpPr txBox="1"/>
                      <wps:spPr>
                        <a:xfrm>
                          <a:off x="0" y="0"/>
                          <a:ext cx="5436000" cy="630820"/>
                        </a:xfrm>
                        <a:prstGeom prst="rect">
                          <a:avLst/>
                        </a:prstGeom>
                        <a:solidFill>
                          <a:schemeClr val="accent2"/>
                        </a:solidFill>
                        <a:ln w="6350">
                          <a:noFill/>
                        </a:ln>
                      </wps:spPr>
                      <wps:txbx>
                        <w:txbxContent>
                          <w:p w14:paraId="050A6EFC" w14:textId="16FE1E62" w:rsidR="00F57F3E" w:rsidRPr="00100C94" w:rsidRDefault="00F57F3E" w:rsidP="00F57F3E">
                            <w:pPr>
                              <w:rPr>
                                <w:color w:val="FFFFFF" w:themeColor="background1"/>
                              </w:rPr>
                            </w:pPr>
                            <w:r w:rsidRPr="00100C94">
                              <w:rPr>
                                <w:color w:val="FFFFFF" w:themeColor="background1"/>
                              </w:rPr>
                              <w:t xml:space="preserve">All </w:t>
                            </w:r>
                            <w:r w:rsidRPr="00100C94">
                              <w:rPr>
                                <w:i/>
                                <w:iCs/>
                                <w:color w:val="FFFFFF" w:themeColor="background1"/>
                              </w:rPr>
                              <w:t>Italicized text</w:t>
                            </w:r>
                            <w:r w:rsidRPr="00100C94">
                              <w:rPr>
                                <w:color w:val="FFFFFF" w:themeColor="background1"/>
                              </w:rPr>
                              <w:t xml:space="preserve"> in this document is instructional and should be </w:t>
                            </w:r>
                            <w:r w:rsidRPr="00100C94">
                              <w:rPr>
                                <w:b/>
                                <w:bCs/>
                                <w:color w:val="FFFFFF" w:themeColor="background1"/>
                              </w:rPr>
                              <w:t xml:space="preserve">replaced </w:t>
                            </w:r>
                            <w:r w:rsidRPr="00100C94">
                              <w:rPr>
                                <w:color w:val="FFFFFF" w:themeColor="background1"/>
                              </w:rPr>
                              <w:t xml:space="preserve">before submitting to </w:t>
                            </w:r>
                            <w:r w:rsidR="00C67A88">
                              <w:rPr>
                                <w:color w:val="FFFFFF" w:themeColor="background1"/>
                              </w:rPr>
                              <w:t>leadership</w:t>
                            </w:r>
                            <w:r w:rsidRPr="00100C94">
                              <w:rPr>
                                <w:color w:val="FFFFFF" w:themeColor="background1"/>
                              </w:rPr>
                              <w:t xml:space="preserve"> for approval.</w:t>
                            </w:r>
                          </w:p>
                          <w:p w14:paraId="7C505D82" w14:textId="2DE05D76" w:rsidR="00F57F3E" w:rsidRPr="00100C94" w:rsidRDefault="00F57F3E" w:rsidP="00F57F3E">
                            <w:pPr>
                              <w:rPr>
                                <w:color w:val="FFFFFF" w:themeColor="background1"/>
                              </w:rPr>
                            </w:pPr>
                            <w:r w:rsidRPr="00100C94">
                              <w:rPr>
                                <w:b/>
                                <w:bCs/>
                                <w:color w:val="FFFFFF" w:themeColor="background1"/>
                              </w:rPr>
                              <w:t>Remove</w:t>
                            </w:r>
                            <w:r w:rsidRPr="00100C94">
                              <w:rPr>
                                <w:color w:val="FFFFFF" w:themeColor="background1"/>
                              </w:rPr>
                              <w:t xml:space="preserve"> the Document Purpose section before submitting to </w:t>
                            </w:r>
                            <w:r w:rsidR="00C67A88">
                              <w:rPr>
                                <w:color w:val="FFFFFF" w:themeColor="background1"/>
                              </w:rPr>
                              <w:t>leadership</w:t>
                            </w:r>
                            <w:r w:rsidRPr="00100C94">
                              <w:rPr>
                                <w:color w:val="FFFFFF" w:themeColor="background1"/>
                              </w:rPr>
                              <w:t xml:space="preserve"> for approval.</w:t>
                            </w:r>
                          </w:p>
                          <w:p w14:paraId="32204BA0" w14:textId="77777777" w:rsidR="00D41DF0" w:rsidRPr="00100C94" w:rsidRDefault="00F57F3E" w:rsidP="00F57F3E">
                            <w:pPr>
                              <w:rPr>
                                <w:color w:val="FFFFFF" w:themeColor="background1"/>
                              </w:rPr>
                            </w:pPr>
                            <w:r w:rsidRPr="00100C94">
                              <w:rPr>
                                <w:b/>
                                <w:bCs/>
                                <w:color w:val="FFFFFF" w:themeColor="background1"/>
                              </w:rPr>
                              <w:t>Review and update</w:t>
                            </w:r>
                            <w:r w:rsidRPr="00100C94">
                              <w:rPr>
                                <w:color w:val="FFFFFF" w:themeColor="background1"/>
                              </w:rPr>
                              <w:t xml:space="preserve"> the project plan as the project progresses to ensure it’s up to date.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36A6AC63" id="Text Box 28" o:spid="_x0000_s1028" type="#_x0000_t202" style="width:428.0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" fillcolor="#5480e9 [3205]" stroked="f" strokeweight=".5pt">
                <v:textbox style="mso-fit-shape-to-text:t" inset="2mm,2mm,2mm,2mm">
                  <w:txbxContent>
                    <w:p w14:paraId="050A6EFC" w14:textId="16FE1E62" w:rsidR="00F57F3E" w:rsidRPr="00100C94" w:rsidRDefault="00F57F3E" w:rsidP="00F57F3E">
                      <w:pPr>
                        <w:rPr>
                          <w:color w:val="FFFFFF" w:themeColor="background1"/>
                        </w:rPr>
                      </w:pPr>
                      <w:r w:rsidRPr="00100C94">
                        <w:rPr>
                          <w:color w:val="FFFFFF" w:themeColor="background1"/>
                        </w:rPr>
                        <w:t xml:space="preserve">All </w:t>
                      </w:r>
                      <w:r w:rsidRPr="00100C94">
                        <w:rPr>
                          <w:i/>
                          <w:iCs/>
                          <w:color w:val="FFFFFF" w:themeColor="background1"/>
                        </w:rPr>
                        <w:t>Italicized text</w:t>
                      </w:r>
                      <w:r w:rsidRPr="00100C94">
                        <w:rPr>
                          <w:color w:val="FFFFFF" w:themeColor="background1"/>
                        </w:rPr>
                        <w:t xml:space="preserve"> in this document is instructional and should be </w:t>
                      </w:r>
                      <w:r w:rsidRPr="00100C94">
                        <w:rPr>
                          <w:b/>
                          <w:bCs/>
                          <w:color w:val="FFFFFF" w:themeColor="background1"/>
                        </w:rPr>
                        <w:t xml:space="preserve">replaced </w:t>
                      </w:r>
                      <w:r w:rsidRPr="00100C94">
                        <w:rPr>
                          <w:color w:val="FFFFFF" w:themeColor="background1"/>
                        </w:rPr>
                        <w:t xml:space="preserve">before submitting to </w:t>
                      </w:r>
                      <w:r w:rsidR="00C67A88">
                        <w:rPr>
                          <w:color w:val="FFFFFF" w:themeColor="background1"/>
                        </w:rPr>
                        <w:t>leadership</w:t>
                      </w:r>
                      <w:r w:rsidRPr="00100C94">
                        <w:rPr>
                          <w:color w:val="FFFFFF" w:themeColor="background1"/>
                        </w:rPr>
                        <w:t xml:space="preserve"> for approval.</w:t>
                      </w:r>
                    </w:p>
                    <w:p w14:paraId="7C505D82" w14:textId="2DE05D76" w:rsidR="00F57F3E" w:rsidRPr="00100C94" w:rsidRDefault="00F57F3E" w:rsidP="00F57F3E">
                      <w:pPr>
                        <w:rPr>
                          <w:color w:val="FFFFFF" w:themeColor="background1"/>
                        </w:rPr>
                      </w:pPr>
                      <w:r w:rsidRPr="00100C94">
                        <w:rPr>
                          <w:b/>
                          <w:bCs/>
                          <w:color w:val="FFFFFF" w:themeColor="background1"/>
                        </w:rPr>
                        <w:t>Remove</w:t>
                      </w:r>
                      <w:r w:rsidRPr="00100C94">
                        <w:rPr>
                          <w:color w:val="FFFFFF" w:themeColor="background1"/>
                        </w:rPr>
                        <w:t xml:space="preserve"> the Document Purpose section before submitting to </w:t>
                      </w:r>
                      <w:r w:rsidR="00C67A88">
                        <w:rPr>
                          <w:color w:val="FFFFFF" w:themeColor="background1"/>
                        </w:rPr>
                        <w:t>leadership</w:t>
                      </w:r>
                      <w:r w:rsidRPr="00100C94">
                        <w:rPr>
                          <w:color w:val="FFFFFF" w:themeColor="background1"/>
                        </w:rPr>
                        <w:t xml:space="preserve"> for approval.</w:t>
                      </w:r>
                    </w:p>
                    <w:p w14:paraId="32204BA0" w14:textId="77777777" w:rsidR="00D41DF0" w:rsidRPr="00100C94" w:rsidRDefault="00F57F3E" w:rsidP="00F57F3E">
                      <w:pPr>
                        <w:rPr>
                          <w:color w:val="FFFFFF" w:themeColor="background1"/>
                        </w:rPr>
                      </w:pPr>
                      <w:r w:rsidRPr="00100C94">
                        <w:rPr>
                          <w:b/>
                          <w:bCs/>
                          <w:color w:val="FFFFFF" w:themeColor="background1"/>
                        </w:rPr>
                        <w:t>Review and update</w:t>
                      </w:r>
                      <w:r w:rsidRPr="00100C94">
                        <w:rPr>
                          <w:color w:val="FFFFFF" w:themeColor="background1"/>
                        </w:rPr>
                        <w:t xml:space="preserve"> the project plan as the project progresses to ensure it’s up to date.</w:t>
                      </w:r>
                    </w:p>
                  </w:txbxContent>
                </v:textbox>
                <w10:anchorlock/>
              </v:shape>
            </w:pict>
          </mc:Fallback>
        </mc:AlternateContent>
      </w:r>
    </w:p>
    <w:p w14:paraId="297595FF" w14:textId="77777777" w:rsidR="00E30ABF" w:rsidRPr="00E30ABF" w:rsidRDefault="00E30ABF" w:rsidP="00E30ABF">
      <w:r>
        <w:rPr>
          <w:rFonts w:ascii="Myriad Pro" w:hAnsi="Myriad Pro"/>
          <w:i/>
        </w:rPr>
        <w:br/>
      </w:r>
      <w:r w:rsidRPr="00E30ABF">
        <w:t>The Project Plan (The Plan) is scalable and designed to be used for all projects.</w:t>
      </w:r>
    </w:p>
    <w:p w14:paraId="1F081647" w14:textId="70736BDE" w:rsidR="00E30ABF" w:rsidRPr="00E30ABF" w:rsidRDefault="00E30ABF" w:rsidP="00E30ABF">
      <w:r w:rsidRPr="00E30ABF">
        <w:t xml:space="preserve">It identifies the stages and decision points for projects including strategic alignment, scope, costs, schedule, governance, </w:t>
      </w:r>
      <w:proofErr w:type="gramStart"/>
      <w:r w:rsidRPr="00E30ABF">
        <w:t>risks</w:t>
      </w:r>
      <w:proofErr w:type="gramEnd"/>
      <w:r w:rsidRPr="00E30ABF">
        <w:t xml:space="preserve"> and benefits.</w:t>
      </w:r>
    </w:p>
    <w:p w14:paraId="144B75F1" w14:textId="77777777" w:rsidR="00E30ABF" w:rsidRPr="00E30ABF" w:rsidRDefault="00E30ABF" w:rsidP="00E30ABF">
      <w:r w:rsidRPr="00E30ABF">
        <w:t>The Plan reflects the current Project Lifecycle stage and controls of the project. It should be updated at the end of each stage and used by your Project Board to monitor project progress.</w:t>
      </w:r>
    </w:p>
    <w:p w14:paraId="2DF8515B" w14:textId="77777777" w:rsidR="00E30ABF" w:rsidRPr="00E30ABF" w:rsidRDefault="00E30ABF" w:rsidP="00BB52D1">
      <w:pPr>
        <w:pStyle w:val="Heading2"/>
      </w:pPr>
      <w:r>
        <w:t xml:space="preserve">The Plan: </w:t>
      </w:r>
    </w:p>
    <w:p w14:paraId="2A55C961" w14:textId="77777777" w:rsidR="00E30ABF" w:rsidRPr="00E30ABF" w:rsidRDefault="00E30ABF" w:rsidP="00E30ABF">
      <w:pPr>
        <w:pStyle w:val="ListNumeralsL1"/>
      </w:pPr>
      <w:r w:rsidRPr="00E30ABF">
        <w:t xml:space="preserve">Ensures projects have adequate planning before engaging the Project Board to make any major commitment to the Project. </w:t>
      </w:r>
    </w:p>
    <w:p w14:paraId="381B665B" w14:textId="70D4AF1B" w:rsidR="00E30ABF" w:rsidRPr="00E30ABF" w:rsidRDefault="00E30ABF" w:rsidP="00E30ABF">
      <w:pPr>
        <w:pStyle w:val="ListNumeralsL1"/>
      </w:pPr>
      <w:r w:rsidRPr="00E30ABF">
        <w:t xml:space="preserve">Provides information to </w:t>
      </w:r>
      <w:r w:rsidR="00C67A88">
        <w:t>leadership</w:t>
      </w:r>
      <w:r w:rsidRPr="00E30ABF">
        <w:t xml:space="preserve"> to assess progress and ongoing viability. </w:t>
      </w:r>
    </w:p>
    <w:p w14:paraId="0E327BEA" w14:textId="77777777" w:rsidR="00E30ABF" w:rsidRDefault="00E30ABF" w:rsidP="00E30ABF">
      <w:pPr>
        <w:pStyle w:val="ListNumeralsL1"/>
      </w:pPr>
      <w:r w:rsidRPr="00E30ABF">
        <w:t xml:space="preserve">Provides a reference of what the project is about and how it’s being managed. </w:t>
      </w:r>
    </w:p>
    <w:p w14:paraId="41C88518" w14:textId="77777777" w:rsidR="00E30ABF" w:rsidRPr="00E30ABF" w:rsidRDefault="00E30ABF" w:rsidP="00E30ABF">
      <w:r w:rsidRPr="00E30ABF">
        <w:t>Complete the relevant sections as you progress through the lifecycle of the project.</w:t>
      </w:r>
    </w:p>
    <w:p w14:paraId="44A6AF54" w14:textId="77777777" w:rsidR="00E30ABF" w:rsidRDefault="00E30ABF" w:rsidP="00E30ABF">
      <w:r w:rsidRPr="00E30ABF">
        <w:t>Mark questions or sections that are not relevant or applicable with ‘N/A’.</w:t>
      </w:r>
      <w:r w:rsidR="00B7045F">
        <w:t xml:space="preserve"> </w:t>
      </w:r>
      <w:bookmarkEnd w:id="6"/>
    </w:p>
    <w:p w14:paraId="49A0F98A" w14:textId="77777777" w:rsidR="00E30ABF" w:rsidRDefault="00E30ABF">
      <w:pPr>
        <w:suppressAutoHyphens w:val="0"/>
        <w:spacing w:after="0"/>
      </w:pPr>
      <w:r>
        <w:br w:type="page"/>
      </w:r>
    </w:p>
    <w:p w14:paraId="3F91FCAC" w14:textId="77777777" w:rsidR="000A6627" w:rsidRDefault="000A6627" w:rsidP="00FD6597">
      <w:pPr>
        <w:rPr>
          <w:lang w:val="en-US"/>
        </w:rPr>
      </w:pPr>
      <w:r>
        <w:rPr>
          <w:noProof/>
          <w:lang w:val="en-US"/>
        </w:rPr>
        <w:lastRenderedPageBreak/>
        <w:drawing>
          <wp:inline distT="0" distB="0" distL="0" distR="0" wp14:anchorId="594F980B" wp14:editId="5D88BAD5">
            <wp:extent cx="360000" cy="3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5E972EA5" w14:textId="14BE8F46" w:rsidR="00582D54" w:rsidRPr="00990211" w:rsidRDefault="00E30ABF" w:rsidP="002C22DA">
      <w:pPr>
        <w:pStyle w:val="LifecycleHeading"/>
        <w:numPr>
          <w:ilvl w:val="0"/>
          <w:numId w:val="31"/>
        </w:numPr>
        <w:rPr>
          <w:color w:val="5480E9" w:themeColor="accent2"/>
        </w:rPr>
      </w:pPr>
      <w:bookmarkStart w:id="7" w:name="_Toc121929194"/>
      <w:r w:rsidRPr="00990211">
        <w:rPr>
          <w:color w:val="5480E9" w:themeColor="accent2"/>
        </w:rPr>
        <w:t>Discovery</w:t>
      </w:r>
      <w:bookmarkEnd w:id="7"/>
    </w:p>
    <w:p w14:paraId="68E559D0" w14:textId="77777777" w:rsidR="00135DFB" w:rsidRPr="00977BCF" w:rsidRDefault="00135DFB" w:rsidP="00977BCF">
      <w:r>
        <w:rPr>
          <w:noProof/>
        </w:rPr>
        <mc:AlternateContent>
          <mc:Choice Requires="wps">
            <w:drawing>
              <wp:inline distT="0" distB="0" distL="0" distR="0" wp14:anchorId="6174593D" wp14:editId="47906D86">
                <wp:extent cx="5400000" cy="630820"/>
                <wp:effectExtent l="0" t="0" r="0" b="635"/>
                <wp:docPr id="27" name="Text Box 27"/>
                <wp:cNvGraphicFramePr/>
                <a:graphic xmlns:a="http://schemas.openxmlformats.org/drawingml/2006/main">
                  <a:graphicData uri="http://schemas.microsoft.com/office/word/2010/wordprocessingShape">
                    <wps:wsp>
                      <wps:cNvSpPr txBox="1"/>
                      <wps:spPr>
                        <a:xfrm>
                          <a:off x="0" y="0"/>
                          <a:ext cx="5400000" cy="630820"/>
                        </a:xfrm>
                        <a:prstGeom prst="rect">
                          <a:avLst/>
                        </a:prstGeom>
                        <a:solidFill>
                          <a:schemeClr val="accent6">
                            <a:lumMod val="20000"/>
                            <a:lumOff val="80000"/>
                          </a:schemeClr>
                        </a:solidFill>
                        <a:ln w="6350">
                          <a:noFill/>
                        </a:ln>
                      </wps:spPr>
                      <wps:txbx>
                        <w:txbxContent>
                          <w:p w14:paraId="122C129E" w14:textId="77777777" w:rsidR="00135DFB" w:rsidRPr="00FD208F" w:rsidRDefault="00135DFB" w:rsidP="00135DFB">
                            <w:r w:rsidRPr="00FD208F">
                              <w:t xml:space="preserve">This section supports the </w:t>
                            </w:r>
                            <w:r w:rsidRPr="00385836">
                              <w:rPr>
                                <w:b/>
                                <w:bCs/>
                              </w:rPr>
                              <w:t xml:space="preserve">Discovery </w:t>
                            </w:r>
                            <w:r w:rsidRPr="00385836">
                              <w:t xml:space="preserve">Project </w:t>
                            </w:r>
                            <w:r w:rsidR="00D5454F">
                              <w:t>Lifecycle</w:t>
                            </w:r>
                            <w:r w:rsidRPr="00FD208F">
                              <w:t xml:space="preserve"> stage.</w:t>
                            </w:r>
                          </w:p>
                          <w:p w14:paraId="38367732" w14:textId="00ADCFEC" w:rsidR="00135DFB" w:rsidRPr="007375ED" w:rsidRDefault="00135DFB" w:rsidP="002C22DA">
                            <w:pPr>
                              <w:rPr>
                                <w:b/>
                                <w:bCs/>
                              </w:rPr>
                            </w:pPr>
                            <w:r w:rsidRPr="00FD208F">
                              <w:t>Identify the problem to be solved and a decision on whether to create a project.</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6174593D" id="Text Box 27" o:spid="_x0000_s1029" type="#_x0000_t202" style="width:425.2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" fillcolor="#f4f4f3 [665]" stroked="f" strokeweight=".5pt">
                <v:textbox style="mso-fit-shape-to-text:t" inset="2mm,2mm,2mm,2mm">
                  <w:txbxContent>
                    <w:p w14:paraId="122C129E" w14:textId="77777777" w:rsidR="00135DFB" w:rsidRPr="00FD208F" w:rsidRDefault="00135DFB" w:rsidP="00135DFB">
                      <w:r w:rsidRPr="00FD208F">
                        <w:t xml:space="preserve">This section supports the </w:t>
                      </w:r>
                      <w:r w:rsidRPr="00385836">
                        <w:rPr>
                          <w:b/>
                          <w:bCs/>
                        </w:rPr>
                        <w:t xml:space="preserve">Discovery </w:t>
                      </w:r>
                      <w:r w:rsidRPr="00385836">
                        <w:t xml:space="preserve">Project </w:t>
                      </w:r>
                      <w:r w:rsidR="00D5454F">
                        <w:t>Lifecycle</w:t>
                      </w:r>
                      <w:r w:rsidRPr="00FD208F">
                        <w:t xml:space="preserve"> stage.</w:t>
                      </w:r>
                    </w:p>
                    <w:p w14:paraId="38367732" w14:textId="00ADCFEC" w:rsidR="00135DFB" w:rsidRPr="007375ED" w:rsidRDefault="00135DFB" w:rsidP="002C22DA">
                      <w:pPr>
                        <w:rPr>
                          <w:b/>
                          <w:bCs/>
                        </w:rPr>
                      </w:pPr>
                      <w:r w:rsidRPr="00FD208F">
                        <w:t>Identify the problem to be solved and a decision on whether to create a project.</w:t>
                      </w:r>
                    </w:p>
                  </w:txbxContent>
                </v:textbox>
                <w10:anchorlock/>
              </v:shape>
            </w:pict>
          </mc:Fallback>
        </mc:AlternateContent>
      </w:r>
    </w:p>
    <w:p w14:paraId="41B373A7" w14:textId="77777777" w:rsidR="00FD208F" w:rsidRPr="00977BCF" w:rsidRDefault="00FD208F" w:rsidP="00977BCF">
      <w:pPr>
        <w:pStyle w:val="Heading2"/>
      </w:pPr>
      <w:bookmarkStart w:id="8" w:name="_Toc97733326"/>
      <w:r>
        <w:t>Problem background</w:t>
      </w:r>
      <w:bookmarkEnd w:id="8"/>
    </w:p>
    <w:p w14:paraId="1C68A782" w14:textId="2A4E993E" w:rsidR="00DF7E18" w:rsidRPr="00DF7E18" w:rsidRDefault="00DF7E18" w:rsidP="43CC8AE5">
      <w:pPr>
        <w:rPr>
          <w:i/>
          <w:iCs/>
        </w:rPr>
      </w:pPr>
      <w:r w:rsidRPr="43CC8AE5">
        <w:rPr>
          <w:i/>
          <w:iCs/>
        </w:rPr>
        <w:t xml:space="preserve">Provide a summary of the problem </w:t>
      </w:r>
      <w:r w:rsidR="43D08C0C" w:rsidRPr="43CC8AE5">
        <w:rPr>
          <w:i/>
          <w:iCs/>
        </w:rPr>
        <w:t>needing</w:t>
      </w:r>
      <w:r w:rsidRPr="43CC8AE5">
        <w:rPr>
          <w:i/>
          <w:iCs/>
        </w:rPr>
        <w:t xml:space="preserve"> to </w:t>
      </w:r>
      <w:r w:rsidR="6B1EEBD0" w:rsidRPr="43CC8AE5">
        <w:rPr>
          <w:i/>
          <w:iCs/>
        </w:rPr>
        <w:t xml:space="preserve">be </w:t>
      </w:r>
      <w:r w:rsidRPr="43CC8AE5">
        <w:rPr>
          <w:i/>
          <w:iCs/>
        </w:rPr>
        <w:t>address</w:t>
      </w:r>
      <w:r w:rsidR="7DC63CE9" w:rsidRPr="43CC8AE5">
        <w:rPr>
          <w:i/>
          <w:iCs/>
        </w:rPr>
        <w:t>ed</w:t>
      </w:r>
      <w:r w:rsidRPr="43CC8AE5">
        <w:rPr>
          <w:i/>
          <w:iCs/>
        </w:rPr>
        <w:t>.</w:t>
      </w:r>
    </w:p>
    <w:p w14:paraId="75EEF7E5" w14:textId="270E53A6" w:rsidR="00DF7E18" w:rsidRPr="00DF7E18" w:rsidRDefault="00DF7E18" w:rsidP="43CC8AE5">
      <w:pPr>
        <w:rPr>
          <w:i/>
          <w:iCs/>
        </w:rPr>
      </w:pPr>
      <w:r w:rsidRPr="43CC8AE5">
        <w:rPr>
          <w:i/>
          <w:iCs/>
        </w:rPr>
        <w:t xml:space="preserve">How was the problem raised? By whom? Why </w:t>
      </w:r>
      <w:r w:rsidR="484F05D6" w:rsidRPr="43CC8AE5">
        <w:rPr>
          <w:i/>
          <w:iCs/>
        </w:rPr>
        <w:t xml:space="preserve">is </w:t>
      </w:r>
      <w:r w:rsidRPr="43CC8AE5">
        <w:rPr>
          <w:i/>
          <w:iCs/>
        </w:rPr>
        <w:t>it identified as a problem?</w:t>
      </w:r>
    </w:p>
    <w:p w14:paraId="6BA90BF1" w14:textId="77777777" w:rsidR="00DF7E18" w:rsidRPr="00DF7E18" w:rsidRDefault="00DF7E18" w:rsidP="00DF7E18">
      <w:pPr>
        <w:rPr>
          <w:i/>
          <w:iCs/>
        </w:rPr>
      </w:pPr>
      <w:r w:rsidRPr="00DF7E18">
        <w:rPr>
          <w:i/>
          <w:iCs/>
        </w:rPr>
        <w:t>Has the problem been well framed and defined? Has there been work undertaken in problem framing, root cause analysis, design thinking? Were stakeholders involved?</w:t>
      </w:r>
    </w:p>
    <w:p w14:paraId="175632EF" w14:textId="77777777" w:rsidR="002643B2" w:rsidRPr="00DF7E18" w:rsidRDefault="002643B2" w:rsidP="002643B2">
      <w:pPr>
        <w:rPr>
          <w:i/>
          <w:iCs/>
        </w:rPr>
      </w:pPr>
      <w:r w:rsidRPr="00DF7E18">
        <w:rPr>
          <w:i/>
          <w:iCs/>
        </w:rPr>
        <w:t>Explain how the problem was investigated, which tools were used. Attach copies of relevant documents e.g., experience map, problem tree, stakeholder map etc. as appendices.</w:t>
      </w:r>
    </w:p>
    <w:p w14:paraId="4F3C1137" w14:textId="77777777" w:rsidR="00DF7E18" w:rsidRPr="00DF7E18" w:rsidRDefault="00DF7E18" w:rsidP="00DF7E18">
      <w:pPr>
        <w:rPr>
          <w:i/>
          <w:iCs/>
        </w:rPr>
      </w:pPr>
      <w:r w:rsidRPr="00DF7E18">
        <w:rPr>
          <w:i/>
          <w:iCs/>
        </w:rPr>
        <w:t>Has any stakeholder mapping or engagement been undertaken? What are the next steps regarding consultation? Who are the key partners to be involved?</w:t>
      </w:r>
    </w:p>
    <w:p w14:paraId="4FE7CA1E" w14:textId="5DE9739A" w:rsidR="00FD208F" w:rsidRPr="00977BCF" w:rsidRDefault="004F0E60" w:rsidP="00342490">
      <w:pPr>
        <w:pStyle w:val="Heading2"/>
      </w:pPr>
      <w:bookmarkStart w:id="9" w:name="_Toc97733328"/>
      <w:r>
        <w:t xml:space="preserve">Strategic </w:t>
      </w:r>
      <w:bookmarkEnd w:id="9"/>
      <w:r>
        <w:t>Assessment</w:t>
      </w:r>
    </w:p>
    <w:p w14:paraId="172430A5" w14:textId="09820AD9" w:rsidR="004F0E60" w:rsidRDefault="004F0E60" w:rsidP="002C6914">
      <w:pPr>
        <w:rPr>
          <w:i/>
          <w:iCs/>
        </w:rPr>
      </w:pPr>
      <w:r>
        <w:rPr>
          <w:i/>
          <w:iCs/>
        </w:rPr>
        <w:t>Consider how</w:t>
      </w:r>
      <w:r w:rsidR="002C6914" w:rsidRPr="002C6914">
        <w:rPr>
          <w:i/>
          <w:iCs/>
        </w:rPr>
        <w:t xml:space="preserve"> the problem/project is aligned to </w:t>
      </w:r>
      <w:r>
        <w:rPr>
          <w:i/>
          <w:iCs/>
        </w:rPr>
        <w:t>strategic goals of your organisation</w:t>
      </w:r>
      <w:r w:rsidR="002C6914" w:rsidRPr="002C6914">
        <w:rPr>
          <w:i/>
          <w:iCs/>
        </w:rPr>
        <w:t>.</w:t>
      </w:r>
    </w:p>
    <w:p w14:paraId="626AE775" w14:textId="77777777" w:rsidR="002C6914" w:rsidRDefault="004F0E60" w:rsidP="002C6914">
      <w:pPr>
        <w:rPr>
          <w:i/>
          <w:iCs/>
        </w:rPr>
      </w:pPr>
      <w:r>
        <w:rPr>
          <w:i/>
          <w:iCs/>
        </w:rPr>
        <w:t>Does the proposed project involve new ways of doing and thinking? Consider impact, scalability, and sustainability of the project.</w:t>
      </w:r>
      <w:r w:rsidR="002C6914" w:rsidRPr="002C6914">
        <w:rPr>
          <w:i/>
          <w:iCs/>
        </w:rPr>
        <w:t xml:space="preserve"> </w:t>
      </w:r>
    </w:p>
    <w:p w14:paraId="3A3E5237" w14:textId="1EF2FEA4" w:rsidR="004F0E60" w:rsidRPr="002C6914" w:rsidRDefault="00C26B2D" w:rsidP="002C6914">
      <w:pPr>
        <w:rPr>
          <w:i/>
          <w:iCs/>
        </w:rPr>
      </w:pPr>
      <w:r>
        <w:rPr>
          <w:i/>
          <w:iCs/>
        </w:rPr>
        <w:t>Can you</w:t>
      </w:r>
      <w:r w:rsidR="004F0E60">
        <w:rPr>
          <w:i/>
          <w:iCs/>
        </w:rPr>
        <w:t xml:space="preserve"> partner with other organisations to progress the project? Are they available and ready to </w:t>
      </w:r>
      <w:r w:rsidR="007F18ED">
        <w:rPr>
          <w:i/>
          <w:iCs/>
        </w:rPr>
        <w:t>collaborate</w:t>
      </w:r>
      <w:r w:rsidR="004F0E60">
        <w:rPr>
          <w:i/>
          <w:iCs/>
        </w:rPr>
        <w:t>?</w:t>
      </w:r>
    </w:p>
    <w:p w14:paraId="03E4D23D" w14:textId="59468F17" w:rsidR="004F0E60" w:rsidRPr="0064358E" w:rsidRDefault="002C6914" w:rsidP="00342490">
      <w:pPr>
        <w:rPr>
          <w:i/>
          <w:iCs/>
        </w:rPr>
      </w:pPr>
      <w:r w:rsidRPr="002C6914">
        <w:rPr>
          <w:i/>
          <w:iCs/>
        </w:rPr>
        <w:t xml:space="preserve">Note that some </w:t>
      </w:r>
      <w:r w:rsidR="004F0E60">
        <w:rPr>
          <w:i/>
          <w:iCs/>
        </w:rPr>
        <w:t>considerations</w:t>
      </w:r>
      <w:r w:rsidR="004F0E60" w:rsidRPr="002C6914">
        <w:rPr>
          <w:i/>
          <w:iCs/>
        </w:rPr>
        <w:t xml:space="preserve"> </w:t>
      </w:r>
      <w:r w:rsidRPr="002C6914">
        <w:rPr>
          <w:i/>
          <w:iCs/>
        </w:rPr>
        <w:t>are difficult to apply during the problem stage.</w:t>
      </w:r>
    </w:p>
    <w:p w14:paraId="7C6221DB" w14:textId="77777777" w:rsidR="005554A2" w:rsidRPr="005554A2" w:rsidRDefault="005554A2" w:rsidP="005554A2">
      <w:pPr>
        <w:pStyle w:val="Heading2"/>
      </w:pPr>
      <w:bookmarkStart w:id="10" w:name="_Toc97733329"/>
      <w:r>
        <w:t>Next steps</w:t>
      </w:r>
      <w:bookmarkEnd w:id="10"/>
    </w:p>
    <w:p w14:paraId="5BB9DB7F" w14:textId="77777777" w:rsidR="00D95A84" w:rsidRPr="00721F5B" w:rsidRDefault="00D95A84" w:rsidP="00385836">
      <w:pPr>
        <w:spacing w:after="80"/>
        <w:rPr>
          <w:i/>
          <w:color w:val="262626" w:themeColor="text1" w:themeTint="D9"/>
        </w:rPr>
      </w:pPr>
      <w:r w:rsidRPr="00721F5B">
        <w:rPr>
          <w:i/>
          <w:color w:val="262626" w:themeColor="text1" w:themeTint="D9"/>
        </w:rPr>
        <w:t xml:space="preserve">Provide information on next steps that would occur if approval </w:t>
      </w:r>
      <w:proofErr w:type="gramStart"/>
      <w:r w:rsidRPr="00721F5B">
        <w:rPr>
          <w:i/>
          <w:color w:val="262626" w:themeColor="text1" w:themeTint="D9"/>
        </w:rPr>
        <w:t>is</w:t>
      </w:r>
      <w:proofErr w:type="gramEnd"/>
      <w:r w:rsidRPr="00721F5B">
        <w:rPr>
          <w:i/>
          <w:color w:val="262626" w:themeColor="text1" w:themeTint="D9"/>
        </w:rPr>
        <w:t xml:space="preserve"> given to progress the problem into a</w:t>
      </w:r>
      <w:r>
        <w:rPr>
          <w:i/>
          <w:color w:val="262626" w:themeColor="text1" w:themeTint="D9"/>
        </w:rPr>
        <w:t xml:space="preserve"> potential</w:t>
      </w:r>
      <w:r w:rsidRPr="00721F5B">
        <w:rPr>
          <w:i/>
          <w:color w:val="262626" w:themeColor="text1" w:themeTint="D9"/>
        </w:rPr>
        <w:t xml:space="preserve"> project:</w:t>
      </w:r>
    </w:p>
    <w:p w14:paraId="04268A9B" w14:textId="77777777" w:rsidR="00D95A84" w:rsidRPr="00721F5B" w:rsidRDefault="00D95A84" w:rsidP="00385836">
      <w:pPr>
        <w:spacing w:after="80"/>
        <w:rPr>
          <w:i/>
          <w:color w:val="262626" w:themeColor="text1" w:themeTint="D9"/>
        </w:rPr>
      </w:pPr>
      <w:r w:rsidRPr="00721F5B">
        <w:rPr>
          <w:i/>
          <w:color w:val="262626" w:themeColor="text1" w:themeTint="D9"/>
        </w:rPr>
        <w:t xml:space="preserve">E.g., Hold a workshop to ideate on solving the problem, </w:t>
      </w:r>
      <w:r>
        <w:rPr>
          <w:i/>
          <w:color w:val="262626" w:themeColor="text1" w:themeTint="D9"/>
        </w:rPr>
        <w:t>consult with stakeholders</w:t>
      </w:r>
      <w:r w:rsidRPr="00721F5B">
        <w:rPr>
          <w:i/>
          <w:color w:val="262626" w:themeColor="text1" w:themeTint="D9"/>
        </w:rPr>
        <w:t xml:space="preserve"> etc. </w:t>
      </w:r>
    </w:p>
    <w:p w14:paraId="55A00C43" w14:textId="77777777" w:rsidR="00D95A84" w:rsidRDefault="00D95A84" w:rsidP="00385836">
      <w:pPr>
        <w:spacing w:after="80"/>
        <w:rPr>
          <w:i/>
          <w:color w:val="262626" w:themeColor="text1" w:themeTint="D9"/>
        </w:rPr>
      </w:pPr>
      <w:r w:rsidRPr="00721F5B">
        <w:rPr>
          <w:i/>
          <w:color w:val="262626" w:themeColor="text1" w:themeTint="D9"/>
        </w:rPr>
        <w:t xml:space="preserve">If relevant, provide an indication of estimated resources, </w:t>
      </w:r>
      <w:proofErr w:type="gramStart"/>
      <w:r w:rsidRPr="00721F5B">
        <w:rPr>
          <w:i/>
          <w:color w:val="262626" w:themeColor="text1" w:themeTint="D9"/>
        </w:rPr>
        <w:t>budget</w:t>
      </w:r>
      <w:proofErr w:type="gramEnd"/>
      <w:r w:rsidRPr="00721F5B">
        <w:rPr>
          <w:i/>
          <w:color w:val="262626" w:themeColor="text1" w:themeTint="D9"/>
        </w:rPr>
        <w:t xml:space="preserve"> and timeframes.</w:t>
      </w:r>
    </w:p>
    <w:p w14:paraId="780349C4" w14:textId="77777777" w:rsidR="00385836" w:rsidRDefault="00385836">
      <w:pPr>
        <w:suppressAutoHyphens w:val="0"/>
        <w:spacing w:after="0"/>
        <w:rPr>
          <w:i/>
          <w:color w:val="262626" w:themeColor="text1" w:themeTint="D9"/>
        </w:rPr>
      </w:pPr>
      <w:r>
        <w:rPr>
          <w:i/>
          <w:color w:val="262626" w:themeColor="text1" w:themeTint="D9"/>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
        <w:gridCol w:w="6615"/>
      </w:tblGrid>
      <w:tr w:rsidR="009B3161" w14:paraId="6C794631" w14:textId="77777777" w:rsidTr="000B2ECE">
        <w:tc>
          <w:tcPr>
            <w:tcW w:w="568" w:type="dxa"/>
            <w:vAlign w:val="center"/>
          </w:tcPr>
          <w:p w14:paraId="3131E5D5" w14:textId="77777777" w:rsidR="009B3161" w:rsidRDefault="009B3161" w:rsidP="00836FE3">
            <w:r>
              <w:rPr>
                <w:noProof/>
              </w:rPr>
              <w:lastRenderedPageBreak/>
              <w:drawing>
                <wp:inline distT="0" distB="0" distL="0" distR="0" wp14:anchorId="0AC68AE5" wp14:editId="7DCB252A">
                  <wp:extent cx="288000" cy="288000"/>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6615" w:type="dxa"/>
            <w:vAlign w:val="bottom"/>
          </w:tcPr>
          <w:p w14:paraId="624AD925" w14:textId="77777777" w:rsidR="009B3161" w:rsidRDefault="009B3161" w:rsidP="000B2ECE">
            <w:pPr>
              <w:pStyle w:val="Heading2"/>
              <w:spacing w:before="0"/>
            </w:pPr>
            <w:r>
              <w:t xml:space="preserve">Approval to proceed to </w:t>
            </w:r>
            <w:r w:rsidR="005130B5">
              <w:t>Design</w:t>
            </w:r>
          </w:p>
        </w:tc>
      </w:tr>
    </w:tbl>
    <w:p w14:paraId="0386B945" w14:textId="77777777" w:rsidR="00A72EB1" w:rsidRPr="00A72EB1" w:rsidRDefault="00A72EB1" w:rsidP="00A72EB1">
      <w:r w:rsidRPr="00A72EB1">
        <w:t>The following problem has been explored and framed in consultation with key stakeholders and is recommended for approval to move to the Design phase of the project:</w:t>
      </w:r>
    </w:p>
    <w:p w14:paraId="627E3C18" w14:textId="77777777" w:rsidR="00A72EB1" w:rsidRDefault="00A72EB1" w:rsidP="00460DA7">
      <w:pPr>
        <w:pStyle w:val="Heading3"/>
      </w:pPr>
      <w:r w:rsidRPr="00A72EB1">
        <w:t xml:space="preserve">Problem Statement </w:t>
      </w:r>
    </w:p>
    <w:p w14:paraId="1FD44F1F" w14:textId="77777777" w:rsidR="00A72EB1" w:rsidRDefault="00A72EB1" w:rsidP="00A72EB1">
      <w:r>
        <w:t>[</w:t>
      </w:r>
      <w:r w:rsidRPr="00A72EB1">
        <w:t>Insert Problem Statement here</w:t>
      </w:r>
      <w:r>
        <w:t>]</w:t>
      </w:r>
    </w:p>
    <w:p w14:paraId="2EEC090B" w14:textId="77777777" w:rsidR="00C07102" w:rsidRPr="006340DC" w:rsidRDefault="00C07102" w:rsidP="00A72EB1"/>
    <w:tbl>
      <w:tblPr>
        <w:tblStyle w:val="GridTable1Light-Accent2"/>
        <w:tblW w:w="8505" w:type="dxa"/>
        <w:tblLook w:val="04A0" w:firstRow="1" w:lastRow="0" w:firstColumn="1" w:lastColumn="0" w:noHBand="0" w:noVBand="1"/>
      </w:tblPr>
      <w:tblGrid>
        <w:gridCol w:w="5670"/>
        <w:gridCol w:w="2835"/>
      </w:tblGrid>
      <w:tr w:rsidR="004F0E60" w14:paraId="0744A5B8" w14:textId="77777777" w:rsidTr="00B21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bottom w:val="single" w:sz="12" w:space="0" w:color="5480E9"/>
              <w:right w:val="single" w:sz="4" w:space="0" w:color="5480E9" w:themeColor="accent2"/>
            </w:tcBorders>
          </w:tcPr>
          <w:p w14:paraId="3023A7FD" w14:textId="77777777" w:rsidR="004F0E60" w:rsidRPr="003C1BBA" w:rsidRDefault="004F0E60" w:rsidP="00A72EB1">
            <w:pPr>
              <w:rPr>
                <w:rStyle w:val="Strong"/>
                <w:szCs w:val="22"/>
              </w:rPr>
            </w:pPr>
            <w:bookmarkStart w:id="11" w:name="_Hlk120182033"/>
            <w:r w:rsidRPr="003C1BBA">
              <w:rPr>
                <w:rStyle w:val="Strong"/>
                <w:b/>
                <w:bCs/>
                <w:szCs w:val="22"/>
              </w:rPr>
              <w:t>Recommendations</w:t>
            </w:r>
          </w:p>
          <w:p w14:paraId="62F06934" w14:textId="77777777" w:rsidR="004F0E60" w:rsidRPr="003C1BBA" w:rsidRDefault="004F0E60" w:rsidP="00A72EB1">
            <w:pPr>
              <w:rPr>
                <w:b w:val="0"/>
                <w:bCs w:val="0"/>
                <w:i/>
                <w:iCs/>
                <w:szCs w:val="22"/>
              </w:rPr>
            </w:pPr>
            <w:r w:rsidRPr="003C1BBA">
              <w:rPr>
                <w:b w:val="0"/>
                <w:bCs w:val="0"/>
                <w:i/>
                <w:iCs/>
                <w:szCs w:val="22"/>
              </w:rPr>
              <w:t>It is recommended that you:</w:t>
            </w:r>
            <w:r w:rsidRPr="003C1BBA">
              <w:rPr>
                <w:b w:val="0"/>
                <w:bCs w:val="0"/>
                <w:szCs w:val="22"/>
              </w:rPr>
              <w:t xml:space="preserve"> </w:t>
            </w:r>
            <w:r w:rsidR="00B21C73">
              <w:rPr>
                <w:b w:val="0"/>
                <w:bCs w:val="0"/>
                <w:szCs w:val="22"/>
              </w:rPr>
              <w:br/>
            </w:r>
            <w:r w:rsidRPr="003C1BBA">
              <w:rPr>
                <w:b w:val="0"/>
                <w:bCs w:val="0"/>
                <w:szCs w:val="22"/>
              </w:rPr>
              <w:t>Approve this problem to proceed to the Design phase</w:t>
            </w:r>
          </w:p>
        </w:tc>
        <w:tc>
          <w:tcPr>
            <w:tcW w:w="2835" w:type="dxa"/>
            <w:tcBorders>
              <w:left w:val="single" w:sz="4" w:space="0" w:color="5480E9" w:themeColor="accent2"/>
              <w:bottom w:val="single" w:sz="12" w:space="0" w:color="5480E9"/>
            </w:tcBorders>
            <w:vAlign w:val="bottom"/>
          </w:tcPr>
          <w:p w14:paraId="3C00D6FE" w14:textId="77777777" w:rsidR="004F0E60" w:rsidRPr="003C1BBA" w:rsidRDefault="00B21C73" w:rsidP="00B21C73">
            <w:pPr>
              <w:jc w:val="right"/>
              <w:cnfStyle w:val="100000000000" w:firstRow="1" w:lastRow="0" w:firstColumn="0" w:lastColumn="0" w:oddVBand="0" w:evenVBand="0" w:oddHBand="0" w:evenHBand="0" w:firstRowFirstColumn="0" w:firstRowLastColumn="0" w:lastRowFirstColumn="0" w:lastRowLastColumn="0"/>
              <w:rPr>
                <w:rStyle w:val="Strong"/>
                <w:b/>
                <w:bCs/>
                <w:szCs w:val="22"/>
              </w:rPr>
            </w:pPr>
            <w:r w:rsidRPr="003C1BBA">
              <w:rPr>
                <w:szCs w:val="22"/>
              </w:rPr>
              <w:t>Approved / Not Approved</w:t>
            </w:r>
            <w:r w:rsidRPr="003C1BBA" w:rsidDel="00B21C73">
              <w:rPr>
                <w:rStyle w:val="Strong"/>
                <w:b/>
                <w:bCs/>
                <w:szCs w:val="22"/>
              </w:rPr>
              <w:t xml:space="preserve"> </w:t>
            </w:r>
          </w:p>
        </w:tc>
      </w:tr>
      <w:tr w:rsidR="00B21C73" w14:paraId="203825C1"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Borders>
              <w:top w:val="single" w:sz="12" w:space="0" w:color="5480E9"/>
            </w:tcBorders>
          </w:tcPr>
          <w:p w14:paraId="6F963658" w14:textId="77777777" w:rsidR="00B21C73" w:rsidRDefault="00B21C73" w:rsidP="00A72EB1">
            <w:pPr>
              <w:rPr>
                <w:rStyle w:val="Strong"/>
                <w:szCs w:val="22"/>
              </w:rPr>
            </w:pPr>
            <w:r w:rsidRPr="003C1BBA">
              <w:rPr>
                <w:rStyle w:val="Strong"/>
                <w:b/>
                <w:bCs/>
                <w:szCs w:val="22"/>
              </w:rPr>
              <w:t>Comments</w:t>
            </w:r>
          </w:p>
          <w:p w14:paraId="70AFB824" w14:textId="77777777" w:rsidR="00B21C73" w:rsidRPr="00B21C73" w:rsidRDefault="00B21C73" w:rsidP="00A72EB1">
            <w:pPr>
              <w:rPr>
                <w:b w:val="0"/>
                <w:bCs w:val="0"/>
                <w:szCs w:val="22"/>
              </w:rPr>
            </w:pPr>
          </w:p>
        </w:tc>
      </w:tr>
      <w:tr w:rsidR="004F0E60" w14:paraId="0597D09D"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Borders>
              <w:bottom w:val="single" w:sz="2" w:space="0" w:color="98B2F1" w:themeColor="accent2" w:themeTint="99"/>
            </w:tcBorders>
          </w:tcPr>
          <w:p w14:paraId="250D2D83" w14:textId="7C8B0726" w:rsidR="004F0E60" w:rsidRPr="003C1BBA" w:rsidRDefault="004F0E60" w:rsidP="00A72EB1">
            <w:pPr>
              <w:rPr>
                <w:szCs w:val="22"/>
              </w:rPr>
            </w:pPr>
            <w:r w:rsidRPr="003C1BBA">
              <w:rPr>
                <w:b w:val="0"/>
                <w:bCs w:val="0"/>
                <w:szCs w:val="22"/>
              </w:rPr>
              <w:t>[</w:t>
            </w:r>
            <w:r w:rsidR="00B21C73">
              <w:rPr>
                <w:b w:val="0"/>
                <w:bCs w:val="0"/>
                <w:szCs w:val="22"/>
              </w:rPr>
              <w:t>Insert approver n</w:t>
            </w:r>
            <w:r w:rsidRPr="003C1BBA">
              <w:rPr>
                <w:b w:val="0"/>
                <w:bCs w:val="0"/>
                <w:szCs w:val="22"/>
              </w:rPr>
              <w:t>ame</w:t>
            </w:r>
            <w:r w:rsidR="00B21C73">
              <w:rPr>
                <w:b w:val="0"/>
                <w:bCs w:val="0"/>
                <w:szCs w:val="22"/>
              </w:rPr>
              <w:t xml:space="preserve"> and role</w:t>
            </w:r>
            <w:r w:rsidRPr="003C1BBA">
              <w:rPr>
                <w:b w:val="0"/>
                <w:bCs w:val="0"/>
                <w:szCs w:val="22"/>
              </w:rPr>
              <w:t xml:space="preserve">] </w:t>
            </w:r>
            <w:r w:rsidRPr="003C1BBA">
              <w:rPr>
                <w:b w:val="0"/>
                <w:bCs w:val="0"/>
                <w:szCs w:val="22"/>
              </w:rPr>
              <w:tab/>
            </w:r>
          </w:p>
        </w:tc>
      </w:tr>
      <w:tr w:rsidR="006340DC" w14:paraId="26905769" w14:textId="77777777" w:rsidTr="00B21C73">
        <w:tc>
          <w:tcPr>
            <w:cnfStyle w:val="001000000000" w:firstRow="0" w:lastRow="0" w:firstColumn="1" w:lastColumn="0" w:oddVBand="0" w:evenVBand="0" w:oddHBand="0" w:evenHBand="0" w:firstRowFirstColumn="0" w:firstRowLastColumn="0" w:lastRowFirstColumn="0" w:lastRowLastColumn="0"/>
            <w:tcW w:w="5670" w:type="dxa"/>
            <w:tcBorders>
              <w:top w:val="single" w:sz="2" w:space="0" w:color="98B2F1" w:themeColor="accent2" w:themeTint="99"/>
              <w:bottom w:val="single" w:sz="2" w:space="0" w:color="98B2F1" w:themeColor="accent2" w:themeTint="99"/>
              <w:right w:val="nil"/>
            </w:tcBorders>
          </w:tcPr>
          <w:p w14:paraId="2C2AB83B" w14:textId="7C9E34C3" w:rsidR="006340DC" w:rsidRPr="003C1BBA" w:rsidRDefault="00EE0D47" w:rsidP="00A72EB1">
            <w:pPr>
              <w:rPr>
                <w:b w:val="0"/>
                <w:bCs w:val="0"/>
                <w:szCs w:val="22"/>
              </w:rPr>
            </w:pPr>
            <w:r w:rsidRPr="003C1BBA">
              <w:rPr>
                <w:b w:val="0"/>
                <w:bCs w:val="0"/>
                <w:szCs w:val="22"/>
              </w:rPr>
              <w:t>Date</w:t>
            </w:r>
            <w:r w:rsidR="00B21C73">
              <w:rPr>
                <w:b w:val="0"/>
                <w:bCs w:val="0"/>
                <w:szCs w:val="22"/>
              </w:rPr>
              <w:t xml:space="preserve"> approved</w:t>
            </w:r>
            <w:r w:rsidRPr="003C1BBA">
              <w:rPr>
                <w:b w:val="0"/>
                <w:bCs w:val="0"/>
                <w:szCs w:val="22"/>
              </w:rPr>
              <w:t xml:space="preserve">: </w:t>
            </w:r>
            <w:r w:rsidR="00B21C73">
              <w:rPr>
                <w:b w:val="0"/>
                <w:bCs w:val="0"/>
                <w:szCs w:val="22"/>
              </w:rPr>
              <w:t xml:space="preserve">       </w:t>
            </w:r>
            <w:r w:rsidR="006340DC" w:rsidRPr="003C1BBA">
              <w:rPr>
                <w:b w:val="0"/>
                <w:bCs w:val="0"/>
                <w:szCs w:val="22"/>
              </w:rPr>
              <w:t>DD</w:t>
            </w:r>
            <w:r w:rsidRPr="003C1BBA">
              <w:rPr>
                <w:b w:val="0"/>
                <w:bCs w:val="0"/>
                <w:szCs w:val="22"/>
              </w:rPr>
              <w:t>/MM/</w:t>
            </w:r>
            <w:r w:rsidR="006340DC" w:rsidRPr="003C1BBA">
              <w:rPr>
                <w:b w:val="0"/>
                <w:bCs w:val="0"/>
                <w:szCs w:val="22"/>
              </w:rPr>
              <w:t>YYYY</w:t>
            </w:r>
          </w:p>
        </w:tc>
        <w:tc>
          <w:tcPr>
            <w:tcW w:w="2835" w:type="dxa"/>
            <w:tcBorders>
              <w:top w:val="single" w:sz="2" w:space="0" w:color="98B2F1" w:themeColor="accent2" w:themeTint="99"/>
              <w:left w:val="nil"/>
              <w:bottom w:val="single" w:sz="2" w:space="0" w:color="98B2F1" w:themeColor="accent2" w:themeTint="99"/>
            </w:tcBorders>
          </w:tcPr>
          <w:p w14:paraId="7DEA74D0" w14:textId="77777777" w:rsidR="006340DC" w:rsidRPr="003C1BBA" w:rsidRDefault="006340DC" w:rsidP="00A72EB1">
            <w:pPr>
              <w:cnfStyle w:val="000000000000" w:firstRow="0" w:lastRow="0" w:firstColumn="0" w:lastColumn="0" w:oddVBand="0" w:evenVBand="0" w:oddHBand="0" w:evenHBand="0" w:firstRowFirstColumn="0" w:firstRowLastColumn="0" w:lastRowFirstColumn="0" w:lastRowLastColumn="0"/>
              <w:rPr>
                <w:szCs w:val="22"/>
              </w:rPr>
            </w:pPr>
          </w:p>
        </w:tc>
      </w:tr>
      <w:bookmarkEnd w:id="11"/>
    </w:tbl>
    <w:p w14:paraId="0A7616C3" w14:textId="77777777" w:rsidR="002271C1" w:rsidRDefault="002271C1" w:rsidP="00A72EB1">
      <w:pPr>
        <w:rPr>
          <w:color w:val="404040" w:themeColor="text1" w:themeTint="BF"/>
          <w:szCs w:val="4"/>
        </w:rPr>
      </w:pPr>
    </w:p>
    <w:p w14:paraId="6F53F27B" w14:textId="1E98925E" w:rsidR="002271C1" w:rsidRDefault="002271C1" w:rsidP="00A72EB1">
      <w:pPr>
        <w:rPr>
          <w:color w:val="404040" w:themeColor="text1" w:themeTint="BF"/>
          <w:szCs w:val="4"/>
        </w:rPr>
      </w:pPr>
    </w:p>
    <w:p w14:paraId="028A4901" w14:textId="77777777" w:rsidR="002271C1" w:rsidRDefault="002271C1" w:rsidP="00A72EB1">
      <w:pPr>
        <w:rPr>
          <w:color w:val="404040" w:themeColor="text1" w:themeTint="BF"/>
          <w:szCs w:val="4"/>
        </w:rPr>
      </w:pPr>
    </w:p>
    <w:p w14:paraId="0E1F69A2" w14:textId="77777777" w:rsidR="00152A22" w:rsidRDefault="00152A22">
      <w:pPr>
        <w:suppressAutoHyphens w:val="0"/>
        <w:spacing w:after="0"/>
        <w:rPr>
          <w:color w:val="404040" w:themeColor="text1" w:themeTint="BF"/>
          <w:szCs w:val="4"/>
        </w:rPr>
      </w:pPr>
      <w:r>
        <w:rPr>
          <w:color w:val="404040" w:themeColor="text1" w:themeTint="BF"/>
          <w:szCs w:val="4"/>
        </w:rPr>
        <w:br w:type="page"/>
      </w:r>
    </w:p>
    <w:p w14:paraId="66241D28" w14:textId="77777777" w:rsidR="00152A22" w:rsidRDefault="00152A22" w:rsidP="00FD6597">
      <w:pPr>
        <w:rPr>
          <w:lang w:val="en-US"/>
        </w:rPr>
      </w:pPr>
      <w:r>
        <w:rPr>
          <w:noProof/>
          <w:lang w:val="en-US"/>
        </w:rPr>
        <w:lastRenderedPageBreak/>
        <w:drawing>
          <wp:inline distT="0" distB="0" distL="0" distR="0" wp14:anchorId="225B10B4" wp14:editId="1A9C8D94">
            <wp:extent cx="347585" cy="36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7585" cy="360000"/>
                    </a:xfrm>
                    <a:prstGeom prst="rect">
                      <a:avLst/>
                    </a:prstGeom>
                  </pic:spPr>
                </pic:pic>
              </a:graphicData>
            </a:graphic>
          </wp:inline>
        </w:drawing>
      </w:r>
    </w:p>
    <w:p w14:paraId="127F65F2" w14:textId="1B20B605" w:rsidR="00152A22" w:rsidRPr="00990211" w:rsidRDefault="005A0FB7" w:rsidP="002C22DA">
      <w:pPr>
        <w:pStyle w:val="LifecycleHeading"/>
        <w:numPr>
          <w:ilvl w:val="0"/>
          <w:numId w:val="31"/>
        </w:numPr>
        <w:rPr>
          <w:color w:val="4FCEE8" w:themeColor="accent1"/>
        </w:rPr>
      </w:pPr>
      <w:bookmarkStart w:id="12" w:name="_Toc121929195"/>
      <w:r w:rsidRPr="00990211">
        <w:rPr>
          <w:color w:val="4FCEE8" w:themeColor="accent1"/>
        </w:rPr>
        <w:t>Project Design</w:t>
      </w:r>
      <w:bookmarkEnd w:id="12"/>
    </w:p>
    <w:p w14:paraId="3C76A34C" w14:textId="77777777" w:rsidR="00EF0279" w:rsidRDefault="00082A61" w:rsidP="00EF0279">
      <w:r>
        <w:rPr>
          <w:noProof/>
        </w:rPr>
        <mc:AlternateContent>
          <mc:Choice Requires="wps">
            <w:drawing>
              <wp:inline distT="0" distB="0" distL="0" distR="0" wp14:anchorId="02F0257C" wp14:editId="28E1F211">
                <wp:extent cx="5400000" cy="943661"/>
                <wp:effectExtent l="0" t="0" r="0" b="8890"/>
                <wp:docPr id="29" name="Text Box 29"/>
                <wp:cNvGraphicFramePr/>
                <a:graphic xmlns:a="http://schemas.openxmlformats.org/drawingml/2006/main">
                  <a:graphicData uri="http://schemas.microsoft.com/office/word/2010/wordprocessingShape">
                    <wps:wsp>
                      <wps:cNvSpPr txBox="1"/>
                      <wps:spPr>
                        <a:xfrm>
                          <a:off x="0" y="0"/>
                          <a:ext cx="5400000" cy="943661"/>
                        </a:xfrm>
                        <a:prstGeom prst="rect">
                          <a:avLst/>
                        </a:prstGeom>
                        <a:solidFill>
                          <a:schemeClr val="accent6">
                            <a:lumMod val="20000"/>
                            <a:lumOff val="80000"/>
                          </a:schemeClr>
                        </a:solidFill>
                        <a:ln w="6350">
                          <a:noFill/>
                        </a:ln>
                      </wps:spPr>
                      <wps:txbx>
                        <w:txbxContent>
                          <w:p w14:paraId="75CA621E" w14:textId="77777777" w:rsidR="00082A61" w:rsidRPr="00152A22" w:rsidRDefault="00082A61" w:rsidP="00082A61">
                            <w:r w:rsidRPr="00152A22">
                              <w:t xml:space="preserve">This section supports </w:t>
                            </w:r>
                            <w:r w:rsidRPr="00385836">
                              <w:t xml:space="preserve">the </w:t>
                            </w:r>
                            <w:r w:rsidRPr="00385836">
                              <w:rPr>
                                <w:b/>
                                <w:bCs/>
                              </w:rPr>
                              <w:t>Design</w:t>
                            </w:r>
                            <w:r w:rsidRPr="00385836">
                              <w:t xml:space="preserve"> stage </w:t>
                            </w:r>
                            <w:r w:rsidRPr="00152A22">
                              <w:t xml:space="preserve">of the Project </w:t>
                            </w:r>
                            <w:r w:rsidR="00D5454F">
                              <w:t>Lifecycle</w:t>
                            </w:r>
                            <w:r w:rsidRPr="00152A22">
                              <w:t>.</w:t>
                            </w:r>
                          </w:p>
                          <w:p w14:paraId="70231EA5" w14:textId="77777777" w:rsidR="00082A61" w:rsidRPr="00152A22" w:rsidRDefault="00082A61" w:rsidP="00082A61">
                            <w:r w:rsidRPr="00152A22">
                              <w:t>Identify the outcomes to be delivered and define the project boundaries.</w:t>
                            </w:r>
                          </w:p>
                          <w:p w14:paraId="1571C8BA" w14:textId="34E4CCD2" w:rsidR="00082A61" w:rsidRPr="002149B4" w:rsidRDefault="00082A61" w:rsidP="002C22DA">
                            <w:pPr>
                              <w:pStyle w:val="ListNumeralsL1"/>
                              <w:numPr>
                                <w:ilvl w:val="0"/>
                                <w:numId w:val="0"/>
                              </w:numPr>
                            </w:pPr>
                            <w:r w:rsidRPr="00152A22">
                              <w:t xml:space="preserve">Check if any information has changed in the previous Discovery section since </w:t>
                            </w:r>
                            <w:r w:rsidR="00EE71A8" w:rsidRPr="00152A22">
                              <w:t>approval and</w:t>
                            </w:r>
                            <w:r w:rsidR="00A51430">
                              <w:t xml:space="preserve"> </w:t>
                            </w:r>
                            <w:r w:rsidRPr="00152A22">
                              <w:t xml:space="preserve">update the previous section and Change Log.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noAutofit/>
                      </wps:bodyPr>
                    </wps:wsp>
                  </a:graphicData>
                </a:graphic>
              </wp:inline>
            </w:drawing>
          </mc:Choice>
          <mc:Fallback>
            <w:pict>
              <v:shape w14:anchorId="02F0257C" id="Text Box 29" o:spid="_x0000_s1030" type="#_x0000_t202" style="width:425.2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" fillcolor="#f4f4f3 [665]" stroked="f" strokeweight=".5pt">
                <v:textbox inset="2mm,2mm,2mm,2mm">
                  <w:txbxContent>
                    <w:p w14:paraId="75CA621E" w14:textId="77777777" w:rsidR="00082A61" w:rsidRPr="00152A22" w:rsidRDefault="00082A61" w:rsidP="00082A61">
                      <w:r w:rsidRPr="00152A22">
                        <w:t xml:space="preserve">This section supports </w:t>
                      </w:r>
                      <w:r w:rsidRPr="00385836">
                        <w:t xml:space="preserve">the </w:t>
                      </w:r>
                      <w:r w:rsidRPr="00385836">
                        <w:rPr>
                          <w:b/>
                          <w:bCs/>
                        </w:rPr>
                        <w:t>Design</w:t>
                      </w:r>
                      <w:r w:rsidRPr="00385836">
                        <w:t xml:space="preserve"> stage </w:t>
                      </w:r>
                      <w:r w:rsidRPr="00152A22">
                        <w:t xml:space="preserve">of the Project </w:t>
                      </w:r>
                      <w:r w:rsidR="00D5454F">
                        <w:t>Lifecycle</w:t>
                      </w:r>
                      <w:r w:rsidRPr="00152A22">
                        <w:t>.</w:t>
                      </w:r>
                    </w:p>
                    <w:p w14:paraId="70231EA5" w14:textId="77777777" w:rsidR="00082A61" w:rsidRPr="00152A22" w:rsidRDefault="00082A61" w:rsidP="00082A61">
                      <w:r w:rsidRPr="00152A22">
                        <w:t>Identify the outcomes to be delivered and define the project boundaries.</w:t>
                      </w:r>
                    </w:p>
                    <w:p w14:paraId="1571C8BA" w14:textId="34E4CCD2" w:rsidR="00082A61" w:rsidRPr="002149B4" w:rsidRDefault="00082A61" w:rsidP="002C22DA">
                      <w:pPr>
                        <w:pStyle w:val="ListNumeralsL1"/>
                        <w:numPr>
                          <w:ilvl w:val="0"/>
                          <w:numId w:val="0"/>
                        </w:numPr>
                      </w:pPr>
                      <w:r w:rsidRPr="00152A22">
                        <w:t xml:space="preserve">Check if any information has changed in the previous Discovery section since </w:t>
                      </w:r>
                      <w:r w:rsidR="00EE71A8" w:rsidRPr="00152A22">
                        <w:t>approval and</w:t>
                      </w:r>
                      <w:r w:rsidR="00A51430">
                        <w:t xml:space="preserve"> </w:t>
                      </w:r>
                      <w:r w:rsidRPr="00152A22">
                        <w:t xml:space="preserve">update the previous section and Change Log.   </w:t>
                      </w:r>
                    </w:p>
                  </w:txbxContent>
                </v:textbox>
                <w10:anchorlock/>
              </v:shape>
            </w:pict>
          </mc:Fallback>
        </mc:AlternateContent>
      </w:r>
    </w:p>
    <w:p w14:paraId="2E635ECC" w14:textId="77777777" w:rsidR="00082A61" w:rsidRDefault="00082A61" w:rsidP="00EF0279"/>
    <w:tbl>
      <w:tblPr>
        <w:tblStyle w:val="GridTable1Light-Accent1"/>
        <w:tblW w:w="8505" w:type="dxa"/>
        <w:tblLook w:val="04A0" w:firstRow="1" w:lastRow="0" w:firstColumn="1" w:lastColumn="0" w:noHBand="0" w:noVBand="1"/>
      </w:tblPr>
      <w:tblGrid>
        <w:gridCol w:w="3969"/>
        <w:gridCol w:w="4536"/>
      </w:tblGrid>
      <w:tr w:rsidR="00EF0279" w14:paraId="523357C4" w14:textId="77777777" w:rsidTr="00061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5" w:type="dxa"/>
            <w:gridSpan w:val="2"/>
          </w:tcPr>
          <w:p w14:paraId="353876D3" w14:textId="77777777" w:rsidR="00EF0279" w:rsidRPr="00EF0279" w:rsidRDefault="00EF0279" w:rsidP="00EF0279">
            <w:pPr>
              <w:pStyle w:val="Heading2"/>
              <w:spacing w:before="0" w:after="0"/>
              <w:outlineLvl w:val="1"/>
            </w:pPr>
            <w:bookmarkStart w:id="13" w:name="_Toc97733332"/>
            <w:r w:rsidRPr="00EF0279">
              <w:t>Sponsor and Lead</w:t>
            </w:r>
            <w:bookmarkEnd w:id="13"/>
          </w:p>
        </w:tc>
      </w:tr>
      <w:tr w:rsidR="00EF0279" w14:paraId="6CF39D2C" w14:textId="77777777" w:rsidTr="000A289B">
        <w:trPr>
          <w:trHeight w:val="357"/>
        </w:trPr>
        <w:tc>
          <w:tcPr>
            <w:cnfStyle w:val="001000000000" w:firstRow="0" w:lastRow="0" w:firstColumn="1" w:lastColumn="0" w:oddVBand="0" w:evenVBand="0" w:oddHBand="0" w:evenHBand="0" w:firstRowFirstColumn="0" w:firstRowLastColumn="0" w:lastRowFirstColumn="0" w:lastRowLastColumn="0"/>
            <w:tcW w:w="3969" w:type="dxa"/>
          </w:tcPr>
          <w:p w14:paraId="16BACF40" w14:textId="5E33DC9D" w:rsidR="00EF0279" w:rsidRPr="000A1BBD" w:rsidRDefault="00EF0279" w:rsidP="00EF0279">
            <w:pPr>
              <w:pStyle w:val="Heading5"/>
              <w:outlineLvl w:val="4"/>
            </w:pPr>
            <w:r w:rsidRPr="000A1BBD">
              <w:t>Executive Sponsor:</w:t>
            </w:r>
          </w:p>
          <w:p w14:paraId="17AD83F3" w14:textId="06A36348" w:rsidR="00EF0279" w:rsidRDefault="00EF601F" w:rsidP="00EF0279">
            <w:r>
              <w:t>[</w:t>
            </w:r>
            <w:r w:rsidR="00CA6690">
              <w:t>Project s</w:t>
            </w:r>
            <w:r w:rsidR="00EF0279" w:rsidRPr="000A1BBD">
              <w:t>ponsor name</w:t>
            </w:r>
            <w:r>
              <w:t>]</w:t>
            </w:r>
          </w:p>
        </w:tc>
        <w:tc>
          <w:tcPr>
            <w:tcW w:w="4536" w:type="dxa"/>
          </w:tcPr>
          <w:p w14:paraId="76ABAF81" w14:textId="464423F3" w:rsidR="00EF0279" w:rsidRPr="000A1BBD" w:rsidRDefault="00EF0279" w:rsidP="00EF0279">
            <w:pPr>
              <w:pStyle w:val="Heading5"/>
              <w:outlineLvl w:val="4"/>
              <w:cnfStyle w:val="000000000000" w:firstRow="0" w:lastRow="0" w:firstColumn="0" w:lastColumn="0" w:oddVBand="0" w:evenVBand="0" w:oddHBand="0" w:evenHBand="0" w:firstRowFirstColumn="0" w:firstRowLastColumn="0" w:lastRowFirstColumn="0" w:lastRowLastColumn="0"/>
            </w:pPr>
            <w:r w:rsidRPr="000A1BBD">
              <w:t>Project Manager:</w:t>
            </w:r>
          </w:p>
          <w:p w14:paraId="3378EAD7" w14:textId="77777777" w:rsidR="00EF0279" w:rsidRDefault="00EF601F" w:rsidP="00EF0279">
            <w:pPr>
              <w:cnfStyle w:val="000000000000" w:firstRow="0" w:lastRow="0" w:firstColumn="0" w:lastColumn="0" w:oddVBand="0" w:evenVBand="0" w:oddHBand="0" w:evenHBand="0" w:firstRowFirstColumn="0" w:firstRowLastColumn="0" w:lastRowFirstColumn="0" w:lastRowLastColumn="0"/>
            </w:pPr>
            <w:r>
              <w:t>[</w:t>
            </w:r>
            <w:r w:rsidR="00EF0279" w:rsidRPr="000A1BBD">
              <w:t>Project Manager name</w:t>
            </w:r>
            <w:r>
              <w:t>]</w:t>
            </w:r>
          </w:p>
          <w:p w14:paraId="40D60110" w14:textId="77777777" w:rsidR="007C6FA7" w:rsidRDefault="007C6FA7" w:rsidP="00EF0279">
            <w:pPr>
              <w:cnfStyle w:val="000000000000" w:firstRow="0" w:lastRow="0" w:firstColumn="0" w:lastColumn="0" w:oddVBand="0" w:evenVBand="0" w:oddHBand="0" w:evenHBand="0" w:firstRowFirstColumn="0" w:firstRowLastColumn="0" w:lastRowFirstColumn="0" w:lastRowLastColumn="0"/>
            </w:pPr>
          </w:p>
        </w:tc>
      </w:tr>
    </w:tbl>
    <w:p w14:paraId="58E1A36F" w14:textId="77777777" w:rsidR="00E20BD0" w:rsidRPr="00E20BD0" w:rsidRDefault="00E20BD0" w:rsidP="00E20BD0">
      <w:pPr>
        <w:pStyle w:val="Heading2"/>
      </w:pPr>
      <w:r w:rsidRPr="00E20BD0">
        <w:t>Background and evidence review</w:t>
      </w:r>
    </w:p>
    <w:p w14:paraId="6347BC4D" w14:textId="77777777" w:rsidR="007845C4" w:rsidRDefault="007845C4" w:rsidP="007845C4">
      <w:pPr>
        <w:rPr>
          <w:i/>
          <w:color w:val="262626" w:themeColor="text1" w:themeTint="D9"/>
        </w:rPr>
      </w:pPr>
      <w:r w:rsidRPr="00721F5B">
        <w:rPr>
          <w:i/>
          <w:color w:val="262626" w:themeColor="text1" w:themeTint="D9"/>
        </w:rPr>
        <w:t>W</w:t>
      </w:r>
      <w:r w:rsidRPr="00205BF6">
        <w:rPr>
          <w:i/>
          <w:color w:val="262626" w:themeColor="text1" w:themeTint="D9"/>
        </w:rPr>
        <w:t xml:space="preserve">hat evidence is available to support the need for change and what is the evidence to support the proposed approach.  </w:t>
      </w:r>
      <w:r w:rsidRPr="00205BF6">
        <w:rPr>
          <w:i/>
          <w:color w:val="262626" w:themeColor="text1" w:themeTint="D9"/>
        </w:rPr>
        <w:br/>
        <w:t xml:space="preserve">Provide background information/data, </w:t>
      </w:r>
      <w:proofErr w:type="gramStart"/>
      <w:r w:rsidRPr="00205BF6">
        <w:rPr>
          <w:i/>
          <w:color w:val="262626" w:themeColor="text1" w:themeTint="D9"/>
        </w:rPr>
        <w:t>evidence</w:t>
      </w:r>
      <w:proofErr w:type="gramEnd"/>
      <w:r w:rsidRPr="00205BF6">
        <w:rPr>
          <w:i/>
          <w:color w:val="262626" w:themeColor="text1" w:themeTint="D9"/>
        </w:rPr>
        <w:t xml:space="preserve"> and best practice information.</w:t>
      </w:r>
    </w:p>
    <w:p w14:paraId="444AB183" w14:textId="611FD29B" w:rsidR="00E20BD0" w:rsidRPr="00E20BD0" w:rsidRDefault="000A289B" w:rsidP="00E20BD0">
      <w:pPr>
        <w:pStyle w:val="Heading2"/>
      </w:pPr>
      <w:bookmarkStart w:id="14" w:name="_Toc97733333"/>
      <w:r>
        <w:t xml:space="preserve">Project </w:t>
      </w:r>
      <w:r w:rsidR="00ED5B94">
        <w:t xml:space="preserve">aim, </w:t>
      </w:r>
      <w:proofErr w:type="gramStart"/>
      <w:r>
        <w:t>o</w:t>
      </w:r>
      <w:r w:rsidR="00E20BD0">
        <w:t>bjectives</w:t>
      </w:r>
      <w:proofErr w:type="gramEnd"/>
      <w:r w:rsidR="004406E7">
        <w:t xml:space="preserve"> and</w:t>
      </w:r>
      <w:r w:rsidR="00E20BD0">
        <w:t xml:space="preserve"> outcomes</w:t>
      </w:r>
      <w:bookmarkEnd w:id="14"/>
    </w:p>
    <w:p w14:paraId="0088C42A" w14:textId="0D08CE2B" w:rsidR="00C858CB" w:rsidRPr="00C858CB" w:rsidRDefault="00C858CB" w:rsidP="00C858CB">
      <w:pPr>
        <w:rPr>
          <w:i/>
          <w:iCs/>
        </w:rPr>
      </w:pPr>
      <w:r w:rsidRPr="00C858CB">
        <w:rPr>
          <w:i/>
          <w:iCs/>
        </w:rPr>
        <w:t xml:space="preserve">Describe the project’s </w:t>
      </w:r>
      <w:r w:rsidR="004406E7">
        <w:rPr>
          <w:i/>
          <w:iCs/>
        </w:rPr>
        <w:t xml:space="preserve">overall aim and its </w:t>
      </w:r>
      <w:r w:rsidRPr="00C858CB">
        <w:rPr>
          <w:i/>
          <w:iCs/>
        </w:rPr>
        <w:t xml:space="preserve">objectives, what it will deliver (including a high-level summary of key activities identified and potential timelines) and intended outcomes. The intended outcomes might be clinical, financial, health or equity related.  </w:t>
      </w:r>
    </w:p>
    <w:p w14:paraId="19DA1D02" w14:textId="591BE2C9" w:rsidR="00C858CB" w:rsidRPr="00C858CB" w:rsidRDefault="00C858CB" w:rsidP="43CC8AE5">
      <w:pPr>
        <w:rPr>
          <w:i/>
          <w:iCs/>
        </w:rPr>
      </w:pPr>
      <w:r w:rsidRPr="43CC8AE5">
        <w:rPr>
          <w:i/>
          <w:iCs/>
        </w:rPr>
        <w:t xml:space="preserve">An objective is a clear, concise statement which, when realised, will solve a problem, fill a </w:t>
      </w:r>
      <w:proofErr w:type="gramStart"/>
      <w:r w:rsidRPr="43CC8AE5">
        <w:rPr>
          <w:i/>
          <w:iCs/>
        </w:rPr>
        <w:t>need</w:t>
      </w:r>
      <w:proofErr w:type="gramEnd"/>
      <w:r w:rsidRPr="43CC8AE5">
        <w:rPr>
          <w:i/>
          <w:iCs/>
        </w:rPr>
        <w:t xml:space="preserve"> or exploit an opportunity. Objectives should be SMART – </w:t>
      </w:r>
      <w:proofErr w:type="gramStart"/>
      <w:r w:rsidRPr="43CC8AE5">
        <w:rPr>
          <w:i/>
          <w:iCs/>
        </w:rPr>
        <w:t>i.e.</w:t>
      </w:r>
      <w:proofErr w:type="gramEnd"/>
      <w:r w:rsidRPr="43CC8AE5">
        <w:rPr>
          <w:i/>
          <w:iCs/>
        </w:rPr>
        <w:t xml:space="preserve"> Specific, Measurable, Achievable, Realistic and Time-related. </w:t>
      </w:r>
    </w:p>
    <w:p w14:paraId="5F978D79" w14:textId="77777777" w:rsidR="00C858CB" w:rsidRPr="00C858CB" w:rsidRDefault="00C858CB" w:rsidP="43CC8AE5">
      <w:pPr>
        <w:rPr>
          <w:i/>
          <w:iCs/>
        </w:rPr>
      </w:pPr>
      <w:r w:rsidRPr="43CC8AE5">
        <w:rPr>
          <w:i/>
          <w:iCs/>
        </w:rPr>
        <w:t xml:space="preserve">The Logic Model template will be useful to capture this information (it will be useful to revisit the draft Logic Model in the next stage as well). Include as an Appendix. </w:t>
      </w:r>
    </w:p>
    <w:p w14:paraId="541B45B1" w14:textId="77777777" w:rsidR="00C70A29" w:rsidRDefault="00C858CB" w:rsidP="43CC8AE5">
      <w:pPr>
        <w:rPr>
          <w:i/>
          <w:iCs/>
        </w:rPr>
      </w:pPr>
      <w:r w:rsidRPr="43CC8AE5">
        <w:rPr>
          <w:i/>
          <w:iCs/>
        </w:rPr>
        <w:t>Consider how sustainability of the project will be incorporated (</w:t>
      </w:r>
      <w:proofErr w:type="gramStart"/>
      <w:r w:rsidRPr="43CC8AE5">
        <w:rPr>
          <w:i/>
          <w:iCs/>
        </w:rPr>
        <w:t>e.g.</w:t>
      </w:r>
      <w:proofErr w:type="gramEnd"/>
      <w:r w:rsidRPr="43CC8AE5">
        <w:rPr>
          <w:i/>
          <w:iCs/>
        </w:rPr>
        <w:t xml:space="preserve"> changes to the existing system/infrastructure and workforce capability building are more sustainable than additional staffing resources required in an ongoing manner). </w:t>
      </w:r>
    </w:p>
    <w:p w14:paraId="354D7AA8" w14:textId="77777777" w:rsidR="00C70A29" w:rsidRDefault="00C70A29">
      <w:pPr>
        <w:suppressAutoHyphens w:val="0"/>
        <w:spacing w:after="0"/>
        <w:rPr>
          <w:i/>
          <w:iCs/>
        </w:rPr>
      </w:pPr>
      <w:r>
        <w:rPr>
          <w:i/>
          <w:iCs/>
        </w:rPr>
        <w:br w:type="page"/>
      </w:r>
    </w:p>
    <w:p w14:paraId="78675353" w14:textId="77777777" w:rsidR="001F5575" w:rsidRDefault="00507360" w:rsidP="001F5575">
      <w:pPr>
        <w:pStyle w:val="Heading2"/>
      </w:pPr>
      <w:r>
        <w:lastRenderedPageBreak/>
        <w:t>Intended project benefits</w:t>
      </w:r>
    </w:p>
    <w:p w14:paraId="2EF47E41" w14:textId="77777777" w:rsidR="001F5575" w:rsidRDefault="001F5575" w:rsidP="001F5575">
      <w:pPr>
        <w:pStyle w:val="Heading3"/>
      </w:pPr>
      <w:r>
        <w:t>Intended clinical, patient and health outcome benefits</w:t>
      </w:r>
    </w:p>
    <w:p w14:paraId="749C5B0D" w14:textId="6E97A94B" w:rsidR="00507360" w:rsidRPr="001F5575" w:rsidRDefault="008D296E" w:rsidP="001F5575">
      <w:pPr>
        <w:rPr>
          <w:i/>
          <w:iCs/>
        </w:rPr>
      </w:pPr>
      <w:r>
        <w:rPr>
          <w:i/>
          <w:iCs/>
        </w:rPr>
        <w:t>Describe</w:t>
      </w:r>
      <w:r w:rsidRPr="001F5575">
        <w:rPr>
          <w:i/>
          <w:iCs/>
        </w:rPr>
        <w:t xml:space="preserve"> </w:t>
      </w:r>
      <w:r>
        <w:rPr>
          <w:i/>
          <w:iCs/>
        </w:rPr>
        <w:t>the anticipated</w:t>
      </w:r>
      <w:r w:rsidR="006F10AD" w:rsidRPr="001F5575">
        <w:rPr>
          <w:i/>
          <w:iCs/>
        </w:rPr>
        <w:t xml:space="preserve"> </w:t>
      </w:r>
      <w:r w:rsidR="00403FDB">
        <w:rPr>
          <w:i/>
          <w:iCs/>
        </w:rPr>
        <w:t>c</w:t>
      </w:r>
      <w:r w:rsidR="006F10AD" w:rsidRPr="001F5575">
        <w:rPr>
          <w:i/>
          <w:iCs/>
        </w:rPr>
        <w:t>linical benefits from the delivery of this project, or other benefits to health outcomes or equity</w:t>
      </w:r>
      <w:r>
        <w:rPr>
          <w:i/>
          <w:iCs/>
        </w:rPr>
        <w:t>.</w:t>
      </w:r>
    </w:p>
    <w:p w14:paraId="2D5E00F4" w14:textId="77777777" w:rsidR="006F10AD" w:rsidRDefault="006F10AD" w:rsidP="001F5575">
      <w:pPr>
        <w:pStyle w:val="Heading3"/>
      </w:pPr>
      <w:r>
        <w:t>Financial benefits</w:t>
      </w:r>
    </w:p>
    <w:p w14:paraId="0A57549B" w14:textId="4B469B68" w:rsidR="00507360" w:rsidRPr="00C858CB" w:rsidRDefault="00BD4671" w:rsidP="00E20BD0">
      <w:pPr>
        <w:rPr>
          <w:i/>
          <w:iCs/>
        </w:rPr>
      </w:pPr>
      <w:r w:rsidRPr="00BD4671">
        <w:rPr>
          <w:i/>
          <w:iCs/>
        </w:rPr>
        <w:t xml:space="preserve">Indicate if you anticipate realising financial benefits from the delivery of this project.  If </w:t>
      </w:r>
      <w:r w:rsidR="00F05FEE">
        <w:rPr>
          <w:i/>
          <w:iCs/>
        </w:rPr>
        <w:t>y</w:t>
      </w:r>
      <w:r w:rsidRPr="00BD4671">
        <w:rPr>
          <w:i/>
          <w:iCs/>
        </w:rPr>
        <w:t>es, please describe where possible.</w:t>
      </w:r>
    </w:p>
    <w:p w14:paraId="5355681E" w14:textId="77777777" w:rsidR="00E20BD0" w:rsidRPr="00E20BD0" w:rsidRDefault="00E20BD0" w:rsidP="00E20BD0">
      <w:pPr>
        <w:pStyle w:val="Heading2"/>
      </w:pPr>
      <w:bookmarkStart w:id="15" w:name="_Toc97733334"/>
      <w:r w:rsidRPr="00E20BD0">
        <w:t>Scope</w:t>
      </w:r>
      <w:bookmarkEnd w:id="15"/>
    </w:p>
    <w:p w14:paraId="0E882E61" w14:textId="77777777" w:rsidR="00220F25" w:rsidRPr="00220F25" w:rsidRDefault="00220F25" w:rsidP="00E20BD0">
      <w:pPr>
        <w:rPr>
          <w:i/>
          <w:iCs/>
        </w:rPr>
      </w:pPr>
      <w:r w:rsidRPr="00220F25">
        <w:rPr>
          <w:i/>
          <w:iCs/>
        </w:rPr>
        <w:t>Scope should clarify the boundaries of the work, what areas of work will be included (in-scope) and what is outside the scope (out-of-scope).</w:t>
      </w:r>
    </w:p>
    <w:tbl>
      <w:tblPr>
        <w:tblStyle w:val="GridTable1Light-Accent1"/>
        <w:tblW w:w="8505" w:type="dxa"/>
        <w:tblLook w:val="04A0" w:firstRow="1" w:lastRow="0" w:firstColumn="1" w:lastColumn="0" w:noHBand="0" w:noVBand="1"/>
      </w:tblPr>
      <w:tblGrid>
        <w:gridCol w:w="3591"/>
        <w:gridCol w:w="4914"/>
      </w:tblGrid>
      <w:tr w:rsidR="00481E51" w14:paraId="28718C32" w14:textId="77777777" w:rsidTr="000612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1" w:type="dxa"/>
          </w:tcPr>
          <w:p w14:paraId="1967ECCC" w14:textId="77777777" w:rsidR="00481E51" w:rsidRPr="0031600B" w:rsidRDefault="00934EC9" w:rsidP="00934EC9">
            <w:pPr>
              <w:rPr>
                <w:rStyle w:val="Strong"/>
                <w:b/>
                <w:bCs/>
              </w:rPr>
            </w:pPr>
            <w:r w:rsidRPr="0031600B">
              <w:rPr>
                <w:rStyle w:val="Strong"/>
                <w:b/>
                <w:bCs/>
              </w:rPr>
              <w:t>In scope</w:t>
            </w:r>
          </w:p>
        </w:tc>
        <w:tc>
          <w:tcPr>
            <w:tcW w:w="4914" w:type="dxa"/>
          </w:tcPr>
          <w:p w14:paraId="42F4125F" w14:textId="77777777" w:rsidR="00481E51" w:rsidRPr="0031600B" w:rsidRDefault="00934EC9" w:rsidP="00934EC9">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Out of scope</w:t>
            </w:r>
          </w:p>
        </w:tc>
      </w:tr>
      <w:tr w:rsidR="00481E51" w14:paraId="50A966D0" w14:textId="77777777" w:rsidTr="00061242">
        <w:tc>
          <w:tcPr>
            <w:cnfStyle w:val="001000000000" w:firstRow="0" w:lastRow="0" w:firstColumn="1" w:lastColumn="0" w:oddVBand="0" w:evenVBand="0" w:oddHBand="0" w:evenHBand="0" w:firstRowFirstColumn="0" w:firstRowLastColumn="0" w:lastRowFirstColumn="0" w:lastRowLastColumn="0"/>
            <w:tcW w:w="3591" w:type="dxa"/>
          </w:tcPr>
          <w:p w14:paraId="271C3128" w14:textId="77777777" w:rsidR="00481E51" w:rsidRPr="00A3168A" w:rsidRDefault="00481E51" w:rsidP="00A3168A"/>
        </w:tc>
        <w:tc>
          <w:tcPr>
            <w:tcW w:w="4914" w:type="dxa"/>
          </w:tcPr>
          <w:p w14:paraId="7F96A0F2" w14:textId="77777777" w:rsidR="00481E51" w:rsidRPr="00A3168A" w:rsidRDefault="00481E51" w:rsidP="00A3168A">
            <w:pPr>
              <w:cnfStyle w:val="000000000000" w:firstRow="0" w:lastRow="0" w:firstColumn="0" w:lastColumn="0" w:oddVBand="0" w:evenVBand="0" w:oddHBand="0" w:evenHBand="0" w:firstRowFirstColumn="0" w:firstRowLastColumn="0" w:lastRowFirstColumn="0" w:lastRowLastColumn="0"/>
            </w:pPr>
          </w:p>
        </w:tc>
      </w:tr>
      <w:tr w:rsidR="00481E51" w14:paraId="116F5161" w14:textId="77777777" w:rsidTr="00061242">
        <w:tc>
          <w:tcPr>
            <w:cnfStyle w:val="001000000000" w:firstRow="0" w:lastRow="0" w:firstColumn="1" w:lastColumn="0" w:oddVBand="0" w:evenVBand="0" w:oddHBand="0" w:evenHBand="0" w:firstRowFirstColumn="0" w:firstRowLastColumn="0" w:lastRowFirstColumn="0" w:lastRowLastColumn="0"/>
            <w:tcW w:w="3591" w:type="dxa"/>
          </w:tcPr>
          <w:p w14:paraId="0DDA1FFE" w14:textId="77777777" w:rsidR="00481E51" w:rsidRPr="00A3168A" w:rsidRDefault="00481E51" w:rsidP="00A3168A"/>
        </w:tc>
        <w:tc>
          <w:tcPr>
            <w:tcW w:w="4914" w:type="dxa"/>
          </w:tcPr>
          <w:p w14:paraId="040A125E" w14:textId="77777777" w:rsidR="00481E51" w:rsidRPr="00A3168A" w:rsidRDefault="00481E51" w:rsidP="00A3168A">
            <w:pPr>
              <w:cnfStyle w:val="000000000000" w:firstRow="0" w:lastRow="0" w:firstColumn="0" w:lastColumn="0" w:oddVBand="0" w:evenVBand="0" w:oddHBand="0" w:evenHBand="0" w:firstRowFirstColumn="0" w:firstRowLastColumn="0" w:lastRowFirstColumn="0" w:lastRowLastColumn="0"/>
            </w:pPr>
          </w:p>
        </w:tc>
      </w:tr>
      <w:tr w:rsidR="00481E51" w14:paraId="309D77B8" w14:textId="77777777" w:rsidTr="00061242">
        <w:tc>
          <w:tcPr>
            <w:cnfStyle w:val="001000000000" w:firstRow="0" w:lastRow="0" w:firstColumn="1" w:lastColumn="0" w:oddVBand="0" w:evenVBand="0" w:oddHBand="0" w:evenHBand="0" w:firstRowFirstColumn="0" w:firstRowLastColumn="0" w:lastRowFirstColumn="0" w:lastRowLastColumn="0"/>
            <w:tcW w:w="3591" w:type="dxa"/>
          </w:tcPr>
          <w:p w14:paraId="7691B6AC" w14:textId="77777777" w:rsidR="00481E51" w:rsidRPr="00A3168A" w:rsidRDefault="00481E51" w:rsidP="00A3168A"/>
        </w:tc>
        <w:tc>
          <w:tcPr>
            <w:tcW w:w="4914" w:type="dxa"/>
          </w:tcPr>
          <w:p w14:paraId="4F19ECC7" w14:textId="77777777" w:rsidR="00481E51" w:rsidRPr="00A3168A" w:rsidRDefault="00481E51" w:rsidP="00A3168A">
            <w:pPr>
              <w:cnfStyle w:val="000000000000" w:firstRow="0" w:lastRow="0" w:firstColumn="0" w:lastColumn="0" w:oddVBand="0" w:evenVBand="0" w:oddHBand="0" w:evenHBand="0" w:firstRowFirstColumn="0" w:firstRowLastColumn="0" w:lastRowFirstColumn="0" w:lastRowLastColumn="0"/>
            </w:pPr>
          </w:p>
        </w:tc>
      </w:tr>
      <w:tr w:rsidR="00481E51" w14:paraId="5CA1FE70" w14:textId="77777777" w:rsidTr="00061242">
        <w:tc>
          <w:tcPr>
            <w:cnfStyle w:val="001000000000" w:firstRow="0" w:lastRow="0" w:firstColumn="1" w:lastColumn="0" w:oddVBand="0" w:evenVBand="0" w:oddHBand="0" w:evenHBand="0" w:firstRowFirstColumn="0" w:firstRowLastColumn="0" w:lastRowFirstColumn="0" w:lastRowLastColumn="0"/>
            <w:tcW w:w="3591" w:type="dxa"/>
          </w:tcPr>
          <w:p w14:paraId="24069720" w14:textId="77777777" w:rsidR="00481E51" w:rsidRPr="00A3168A" w:rsidRDefault="00481E51" w:rsidP="00A3168A"/>
        </w:tc>
        <w:tc>
          <w:tcPr>
            <w:tcW w:w="4914" w:type="dxa"/>
          </w:tcPr>
          <w:p w14:paraId="2BE072D4" w14:textId="77777777" w:rsidR="00481E51" w:rsidRPr="00A3168A" w:rsidRDefault="00481E51" w:rsidP="00A3168A">
            <w:pPr>
              <w:cnfStyle w:val="000000000000" w:firstRow="0" w:lastRow="0" w:firstColumn="0" w:lastColumn="0" w:oddVBand="0" w:evenVBand="0" w:oddHBand="0" w:evenHBand="0" w:firstRowFirstColumn="0" w:firstRowLastColumn="0" w:lastRowFirstColumn="0" w:lastRowLastColumn="0"/>
            </w:pPr>
          </w:p>
        </w:tc>
      </w:tr>
    </w:tbl>
    <w:p w14:paraId="25BCE0C9" w14:textId="77777777" w:rsidR="00310DD8" w:rsidRPr="00AB1812" w:rsidRDefault="00310DD8" w:rsidP="00310DD8">
      <w:pPr>
        <w:pStyle w:val="Heading2"/>
      </w:pPr>
      <w:bookmarkStart w:id="16" w:name="_Toc97733340"/>
      <w:r>
        <w:t>Equity</w:t>
      </w:r>
    </w:p>
    <w:p w14:paraId="5A084F44" w14:textId="77777777" w:rsidR="00310DD8" w:rsidRPr="009C6B2E" w:rsidRDefault="00310DD8" w:rsidP="00310DD8">
      <w:pPr>
        <w:rPr>
          <w:i/>
          <w:iCs/>
        </w:rPr>
      </w:pPr>
      <w:r>
        <w:rPr>
          <w:i/>
          <w:iCs/>
        </w:rPr>
        <w:t>Take time to explicitly consider</w:t>
      </w:r>
      <w:r w:rsidRPr="009C6B2E">
        <w:rPr>
          <w:i/>
          <w:iCs/>
        </w:rPr>
        <w:t xml:space="preserve"> how the planned aims, objectives and outcomes will have an impact on equity for the target population. To what extent will the project address underlying conditions of inequity to improve health outcomes?</w:t>
      </w:r>
    </w:p>
    <w:p w14:paraId="0BD5D227" w14:textId="77777777" w:rsidR="00310DD8" w:rsidRDefault="00310DD8" w:rsidP="00310DD8">
      <w:pPr>
        <w:rPr>
          <w:i/>
          <w:iCs/>
        </w:rPr>
      </w:pPr>
      <w:r w:rsidRPr="009D6E08">
        <w:rPr>
          <w:i/>
          <w:iCs/>
        </w:rPr>
        <w:t>Health inequities are differences in health status between population groups that are socially produced, systematic in their unequal distribution across the population, avoidable and unfair.</w:t>
      </w:r>
      <w:r>
        <w:rPr>
          <w:i/>
          <w:iCs/>
        </w:rPr>
        <w:t xml:space="preserve"> Consider how communities affected by inequity will be engaged to gain insight into the specific issues and barriers they face. Identify key representatives of affected populations and consider how they will be involved in the project (</w:t>
      </w:r>
      <w:proofErr w:type="gramStart"/>
      <w:r>
        <w:rPr>
          <w:i/>
          <w:iCs/>
        </w:rPr>
        <w:t>e.g.</w:t>
      </w:r>
      <w:proofErr w:type="gramEnd"/>
      <w:r>
        <w:rPr>
          <w:i/>
          <w:iCs/>
        </w:rPr>
        <w:t xml:space="preserve"> if Aboriginal people may be at a disadvantage in relation to the project, engage key local Elders and community representatives for cultural guidance in design of the project).</w:t>
      </w:r>
    </w:p>
    <w:p w14:paraId="24EBCB9B" w14:textId="77777777" w:rsidR="00310DD8" w:rsidRDefault="00310DD8" w:rsidP="00310DD8">
      <w:pPr>
        <w:rPr>
          <w:i/>
          <w:iCs/>
        </w:rPr>
      </w:pPr>
      <w:r w:rsidRPr="009C6B2E">
        <w:rPr>
          <w:i/>
          <w:iCs/>
        </w:rPr>
        <w:t xml:space="preserve">Defining equity from a project-specific perspective will enable the project design to demonstrate how </w:t>
      </w:r>
      <w:r>
        <w:rPr>
          <w:i/>
          <w:iCs/>
        </w:rPr>
        <w:t xml:space="preserve">project </w:t>
      </w:r>
      <w:r w:rsidRPr="009C6B2E">
        <w:rPr>
          <w:i/>
          <w:iCs/>
        </w:rPr>
        <w:t>activities aim to improve equity, and how they might be sustained or built upon.</w:t>
      </w:r>
      <w:r>
        <w:rPr>
          <w:i/>
          <w:iCs/>
        </w:rPr>
        <w:t xml:space="preserve"> </w:t>
      </w:r>
    </w:p>
    <w:p w14:paraId="04EEBDF2" w14:textId="77777777" w:rsidR="00310DD8" w:rsidRPr="009C6B2E" w:rsidRDefault="00310DD8" w:rsidP="00310DD8">
      <w:pPr>
        <w:rPr>
          <w:i/>
          <w:iCs/>
        </w:rPr>
      </w:pPr>
      <w:r>
        <w:rPr>
          <w:i/>
          <w:iCs/>
        </w:rPr>
        <w:t xml:space="preserve">Further guidance for consideration of equity in projects is available here: </w:t>
      </w:r>
      <w:hyperlink r:id="rId24" w:history="1">
        <w:r w:rsidRPr="001C552A">
          <w:rPr>
            <w:rStyle w:val="Hyperlink"/>
            <w:i/>
            <w:iCs/>
          </w:rPr>
          <w:t>https://www.nhmrc.gov.au/guidelinesforguidelines/plan/equity</w:t>
        </w:r>
      </w:hyperlink>
      <w:r>
        <w:rPr>
          <w:i/>
          <w:iCs/>
        </w:rPr>
        <w:t xml:space="preserve"> </w:t>
      </w:r>
    </w:p>
    <w:p w14:paraId="519A41AB" w14:textId="77777777" w:rsidR="00AB1812" w:rsidRPr="00AB1812" w:rsidRDefault="00AB1812" w:rsidP="00AB1812">
      <w:pPr>
        <w:pStyle w:val="Heading2"/>
      </w:pPr>
      <w:r w:rsidRPr="00AB1812">
        <w:t>Stakeholders</w:t>
      </w:r>
      <w:bookmarkEnd w:id="16"/>
    </w:p>
    <w:p w14:paraId="25D6104B" w14:textId="77777777" w:rsidR="000154AF" w:rsidRPr="002F470B" w:rsidRDefault="000154AF" w:rsidP="000154AF">
      <w:pPr>
        <w:rPr>
          <w:i/>
          <w:iCs/>
        </w:rPr>
      </w:pPr>
      <w:r w:rsidRPr="000154AF">
        <w:rPr>
          <w:i/>
          <w:iCs/>
        </w:rPr>
        <w:t xml:space="preserve">Provide a summary of the key stakeholder groups affected by the project (internal and external) and strategies for engagement. Consider the purpose and objectives of engagement, key messages to share and parameters and limitations of engagement. Describe which stakeholders, including consumers and vulnerable populations, have already been involved in the project design and how. </w:t>
      </w:r>
      <w:r w:rsidR="00D92367">
        <w:rPr>
          <w:i/>
          <w:iCs/>
        </w:rPr>
        <w:t xml:space="preserve">Describe how </w:t>
      </w:r>
      <w:r w:rsidR="00D92367">
        <w:rPr>
          <w:i/>
          <w:iCs/>
        </w:rPr>
        <w:lastRenderedPageBreak/>
        <w:t xml:space="preserve">engagement activities will be inclusive for all stakeholders. </w:t>
      </w:r>
      <w:r w:rsidRPr="000154AF">
        <w:rPr>
          <w:i/>
          <w:iCs/>
        </w:rPr>
        <w:t xml:space="preserve">Note. A more detailed Stakeholder planning will be conducted during the next stage </w:t>
      </w:r>
      <w:r w:rsidRPr="002F470B">
        <w:rPr>
          <w:i/>
          <w:iCs/>
        </w:rPr>
        <w:t xml:space="preserve">of </w:t>
      </w:r>
      <w:r w:rsidRPr="002F470B">
        <w:rPr>
          <w:b/>
          <w:bCs/>
          <w:i/>
          <w:iCs/>
        </w:rPr>
        <w:t>Planning.</w:t>
      </w:r>
    </w:p>
    <w:p w14:paraId="32EF61C1" w14:textId="7671C8E4" w:rsidR="009A0D52" w:rsidRPr="000154AF" w:rsidRDefault="000154AF" w:rsidP="000154AF">
      <w:pPr>
        <w:rPr>
          <w:i/>
          <w:iCs/>
        </w:rPr>
      </w:pPr>
      <w:r w:rsidRPr="000154AF">
        <w:rPr>
          <w:i/>
          <w:iCs/>
        </w:rPr>
        <w:t>For larger projects, develop a Stakeholder Engagement Plan</w:t>
      </w:r>
      <w:r w:rsidR="00E64FAF">
        <w:rPr>
          <w:i/>
          <w:iCs/>
        </w:rPr>
        <w:t xml:space="preserve"> and attach</w:t>
      </w:r>
      <w:r w:rsidRPr="000154AF">
        <w:rPr>
          <w:i/>
          <w:iCs/>
        </w:rPr>
        <w:t xml:space="preserve"> as an appendix to this plan.</w:t>
      </w:r>
    </w:p>
    <w:p w14:paraId="2485FC5C" w14:textId="77777777" w:rsidR="00AB1812" w:rsidRDefault="00D008A0" w:rsidP="00AB1812">
      <w:r>
        <w:rPr>
          <w:noProof/>
        </w:rPr>
        <mc:AlternateContent>
          <mc:Choice Requires="wps">
            <w:drawing>
              <wp:inline distT="0" distB="0" distL="0" distR="0" wp14:anchorId="4F3CF928" wp14:editId="712F443A">
                <wp:extent cx="5395595" cy="1455662"/>
                <wp:effectExtent l="0" t="0" r="0" b="0"/>
                <wp:docPr id="6" name="Text Box 6"/>
                <wp:cNvGraphicFramePr/>
                <a:graphic xmlns:a="http://schemas.openxmlformats.org/drawingml/2006/main">
                  <a:graphicData uri="http://schemas.microsoft.com/office/word/2010/wordprocessingShape">
                    <wps:wsp>
                      <wps:cNvSpPr txBox="1"/>
                      <wps:spPr>
                        <a:xfrm>
                          <a:off x="0" y="0"/>
                          <a:ext cx="5395595" cy="1455662"/>
                        </a:xfrm>
                        <a:prstGeom prst="rect">
                          <a:avLst/>
                        </a:prstGeom>
                        <a:solidFill>
                          <a:schemeClr val="accent6">
                            <a:lumMod val="20000"/>
                            <a:lumOff val="80000"/>
                          </a:schemeClr>
                        </a:solidFill>
                        <a:ln w="6350">
                          <a:noFill/>
                        </a:ln>
                      </wps:spPr>
                      <wps:txbx>
                        <w:txbxContent>
                          <w:p w14:paraId="425457E5" w14:textId="78423501" w:rsidR="00D008A0" w:rsidRPr="00601A1E" w:rsidRDefault="00D92367" w:rsidP="00D92367">
                            <w:pPr>
                              <w:pStyle w:val="ListNumeralsL1"/>
                              <w:numPr>
                                <w:ilvl w:val="0"/>
                                <w:numId w:val="0"/>
                              </w:numPr>
                              <w:ind w:left="244" w:hanging="244"/>
                            </w:pPr>
                            <w:r>
                              <w:t>Download</w:t>
                            </w:r>
                            <w:r w:rsidR="00D008A0" w:rsidRPr="000B27A3">
                              <w:t xml:space="preserve"> the </w:t>
                            </w:r>
                            <w:r w:rsidR="00591C15" w:rsidRPr="002F470B">
                              <w:rPr>
                                <w:b/>
                                <w:bCs/>
                              </w:rPr>
                              <w:t>Stakeholder Engagement</w:t>
                            </w:r>
                            <w:r w:rsidR="00591C15" w:rsidRPr="000B27A3">
                              <w:t xml:space="preserve"> </w:t>
                            </w:r>
                            <w:r w:rsidR="00E64FAF" w:rsidRPr="00E64FAF">
                              <w:rPr>
                                <w:b/>
                                <w:bCs/>
                              </w:rPr>
                              <w:t>Plan</w:t>
                            </w:r>
                            <w:r w:rsidR="00E64FAF">
                              <w:t xml:space="preserve"> </w:t>
                            </w:r>
                            <w:r>
                              <w:t>template from the CEIH website</w:t>
                            </w:r>
                            <w:r w:rsidR="002F470B">
                              <w:t>.</w:t>
                            </w:r>
                            <w:r w:rsidR="00C70A29">
                              <w:t xml:space="preserve">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4F3CF928" id="Text Box 6" o:spid="_x0000_s1031" type="#_x0000_t202" style="width:424.85pt;height:1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" fillcolor="#f4f4f3 [665]" stroked="f" strokeweight=".5pt">
                <v:textbox style="mso-fit-shape-to-text:t" inset="2mm,2mm,2mm,2mm">
                  <w:txbxContent>
                    <w:p w14:paraId="425457E5" w14:textId="78423501" w:rsidR="00D008A0" w:rsidRPr="00601A1E" w:rsidRDefault="00D92367" w:rsidP="00D92367">
                      <w:pPr>
                        <w:pStyle w:val="ListNumeralsL1"/>
                        <w:numPr>
                          <w:ilvl w:val="0"/>
                          <w:numId w:val="0"/>
                        </w:numPr>
                        <w:ind w:left="244" w:hanging="244"/>
                      </w:pPr>
                      <w:r>
                        <w:t>Download</w:t>
                      </w:r>
                      <w:r w:rsidR="00D008A0" w:rsidRPr="000B27A3">
                        <w:t xml:space="preserve"> the </w:t>
                      </w:r>
                      <w:r w:rsidR="00591C15" w:rsidRPr="002F470B">
                        <w:rPr>
                          <w:b/>
                          <w:bCs/>
                        </w:rPr>
                        <w:t>Stakeholder Engagement</w:t>
                      </w:r>
                      <w:r w:rsidR="00591C15" w:rsidRPr="000B27A3">
                        <w:t xml:space="preserve"> </w:t>
                      </w:r>
                      <w:r w:rsidR="00E64FAF" w:rsidRPr="00E64FAF">
                        <w:rPr>
                          <w:b/>
                          <w:bCs/>
                        </w:rPr>
                        <w:t>Plan</w:t>
                      </w:r>
                      <w:r w:rsidR="00E64FAF">
                        <w:t xml:space="preserve"> </w:t>
                      </w:r>
                      <w:r>
                        <w:t>template from the CEIH website</w:t>
                      </w:r>
                      <w:r w:rsidR="002F470B">
                        <w:t>.</w:t>
                      </w:r>
                      <w:r w:rsidR="00C70A29">
                        <w:t xml:space="preserve"> </w:t>
                      </w:r>
                    </w:p>
                  </w:txbxContent>
                </v:textbox>
                <w10:anchorlock/>
              </v:shape>
            </w:pict>
          </mc:Fallback>
        </mc:AlternateContent>
      </w:r>
    </w:p>
    <w:tbl>
      <w:tblPr>
        <w:tblStyle w:val="GridTable1Light-Accent1"/>
        <w:tblW w:w="8505" w:type="dxa"/>
        <w:tblLook w:val="04A0" w:firstRow="1" w:lastRow="0" w:firstColumn="1" w:lastColumn="0" w:noHBand="0" w:noVBand="1"/>
      </w:tblPr>
      <w:tblGrid>
        <w:gridCol w:w="1427"/>
        <w:gridCol w:w="1350"/>
        <w:gridCol w:w="1054"/>
        <w:gridCol w:w="1745"/>
        <w:gridCol w:w="2929"/>
      </w:tblGrid>
      <w:tr w:rsidR="00D332C6" w14:paraId="4C63FCC7" w14:textId="77777777" w:rsidTr="00DE2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7" w:type="dxa"/>
          </w:tcPr>
          <w:p w14:paraId="432F27B1" w14:textId="77777777" w:rsidR="00D332C6" w:rsidRPr="0031600B" w:rsidRDefault="00D332C6" w:rsidP="00E20BD0">
            <w:pPr>
              <w:rPr>
                <w:rStyle w:val="Strong"/>
                <w:b/>
                <w:bCs/>
              </w:rPr>
            </w:pPr>
            <w:r w:rsidRPr="0031600B">
              <w:rPr>
                <w:rStyle w:val="Strong"/>
                <w:b/>
                <w:bCs/>
              </w:rPr>
              <w:t>Stakeholder</w:t>
            </w:r>
          </w:p>
        </w:tc>
        <w:tc>
          <w:tcPr>
            <w:tcW w:w="1362" w:type="dxa"/>
          </w:tcPr>
          <w:p w14:paraId="03129C14" w14:textId="77777777" w:rsidR="00D332C6" w:rsidRPr="0031600B" w:rsidRDefault="00D332C6" w:rsidP="00E20BD0">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Role</w:t>
            </w:r>
          </w:p>
        </w:tc>
        <w:tc>
          <w:tcPr>
            <w:tcW w:w="1016" w:type="dxa"/>
          </w:tcPr>
          <w:p w14:paraId="7BFA5885" w14:textId="77777777" w:rsidR="00D332C6" w:rsidRPr="0031600B" w:rsidRDefault="00D332C6" w:rsidP="00E20BD0">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Interest</w:t>
            </w:r>
          </w:p>
        </w:tc>
        <w:tc>
          <w:tcPr>
            <w:tcW w:w="1736" w:type="dxa"/>
          </w:tcPr>
          <w:p w14:paraId="4E22DB6E" w14:textId="77777777" w:rsidR="00D332C6" w:rsidRPr="0031600B" w:rsidRDefault="00D332C6" w:rsidP="00E20BD0">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Power/influence</w:t>
            </w:r>
          </w:p>
        </w:tc>
        <w:tc>
          <w:tcPr>
            <w:tcW w:w="2964" w:type="dxa"/>
          </w:tcPr>
          <w:p w14:paraId="2A48F822" w14:textId="77777777" w:rsidR="00D332C6" w:rsidRPr="0031600B" w:rsidRDefault="00D332C6" w:rsidP="00E20BD0">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IAP2 Participation</w:t>
            </w:r>
          </w:p>
        </w:tc>
      </w:tr>
      <w:tr w:rsidR="00D332C6" w14:paraId="31D27B62" w14:textId="77777777" w:rsidTr="00DE216D">
        <w:tc>
          <w:tcPr>
            <w:cnfStyle w:val="001000000000" w:firstRow="0" w:lastRow="0" w:firstColumn="1" w:lastColumn="0" w:oddVBand="0" w:evenVBand="0" w:oddHBand="0" w:evenHBand="0" w:firstRowFirstColumn="0" w:firstRowLastColumn="0" w:lastRowFirstColumn="0" w:lastRowLastColumn="0"/>
            <w:tcW w:w="1427" w:type="dxa"/>
          </w:tcPr>
          <w:p w14:paraId="32E542A0" w14:textId="77777777" w:rsidR="00D332C6" w:rsidRPr="00D332C6" w:rsidRDefault="00D332C6" w:rsidP="00D332C6">
            <w:pPr>
              <w:rPr>
                <w:i/>
                <w:iCs/>
              </w:rPr>
            </w:pPr>
            <w:r w:rsidRPr="00D332C6">
              <w:rPr>
                <w:i/>
                <w:iCs/>
              </w:rPr>
              <w:t>Person/entity</w:t>
            </w:r>
          </w:p>
        </w:tc>
        <w:tc>
          <w:tcPr>
            <w:tcW w:w="1362" w:type="dxa"/>
          </w:tcPr>
          <w:p w14:paraId="2039AFEC" w14:textId="77777777" w:rsidR="00D332C6" w:rsidRPr="00D332C6" w:rsidRDefault="00D332C6" w:rsidP="00D332C6">
            <w:pPr>
              <w:cnfStyle w:val="000000000000" w:firstRow="0" w:lastRow="0" w:firstColumn="0" w:lastColumn="0" w:oddVBand="0" w:evenVBand="0" w:oddHBand="0" w:evenHBand="0" w:firstRowFirstColumn="0" w:firstRowLastColumn="0" w:lastRowFirstColumn="0" w:lastRowLastColumn="0"/>
              <w:rPr>
                <w:i/>
                <w:iCs/>
              </w:rPr>
            </w:pPr>
            <w:r w:rsidRPr="00D332C6">
              <w:rPr>
                <w:i/>
                <w:iCs/>
              </w:rPr>
              <w:t>Their role in the project</w:t>
            </w:r>
          </w:p>
        </w:tc>
        <w:tc>
          <w:tcPr>
            <w:tcW w:w="1016" w:type="dxa"/>
          </w:tcPr>
          <w:p w14:paraId="601EA243" w14:textId="77777777" w:rsidR="00D332C6" w:rsidRPr="00D332C6" w:rsidRDefault="00D332C6" w:rsidP="00D332C6">
            <w:pPr>
              <w:cnfStyle w:val="000000000000" w:firstRow="0" w:lastRow="0" w:firstColumn="0" w:lastColumn="0" w:oddVBand="0" w:evenVBand="0" w:oddHBand="0" w:evenHBand="0" w:firstRowFirstColumn="0" w:firstRowLastColumn="0" w:lastRowFirstColumn="0" w:lastRowLastColumn="0"/>
              <w:rPr>
                <w:i/>
                <w:iCs/>
              </w:rPr>
            </w:pPr>
            <w:r w:rsidRPr="00D332C6">
              <w:rPr>
                <w:i/>
                <w:iCs/>
              </w:rPr>
              <w:t>Low/high</w:t>
            </w:r>
          </w:p>
        </w:tc>
        <w:tc>
          <w:tcPr>
            <w:tcW w:w="1736" w:type="dxa"/>
          </w:tcPr>
          <w:p w14:paraId="1243C0A8" w14:textId="77777777" w:rsidR="00D332C6" w:rsidRPr="00D332C6" w:rsidRDefault="00D332C6" w:rsidP="00D332C6">
            <w:pPr>
              <w:cnfStyle w:val="000000000000" w:firstRow="0" w:lastRow="0" w:firstColumn="0" w:lastColumn="0" w:oddVBand="0" w:evenVBand="0" w:oddHBand="0" w:evenHBand="0" w:firstRowFirstColumn="0" w:firstRowLastColumn="0" w:lastRowFirstColumn="0" w:lastRowLastColumn="0"/>
              <w:rPr>
                <w:i/>
                <w:iCs/>
              </w:rPr>
            </w:pPr>
            <w:r w:rsidRPr="00D332C6">
              <w:rPr>
                <w:i/>
                <w:iCs/>
              </w:rPr>
              <w:t>Low/high</w:t>
            </w:r>
          </w:p>
        </w:tc>
        <w:tc>
          <w:tcPr>
            <w:tcW w:w="2964" w:type="dxa"/>
          </w:tcPr>
          <w:p w14:paraId="4C42981D" w14:textId="77777777" w:rsidR="00D332C6" w:rsidRPr="00D332C6" w:rsidRDefault="00D332C6" w:rsidP="00D332C6">
            <w:pPr>
              <w:cnfStyle w:val="000000000000" w:firstRow="0" w:lastRow="0" w:firstColumn="0" w:lastColumn="0" w:oddVBand="0" w:evenVBand="0" w:oddHBand="0" w:evenHBand="0" w:firstRowFirstColumn="0" w:firstRowLastColumn="0" w:lastRowFirstColumn="0" w:lastRowLastColumn="0"/>
              <w:rPr>
                <w:i/>
                <w:iCs/>
              </w:rPr>
            </w:pPr>
            <w:r w:rsidRPr="00D332C6">
              <w:rPr>
                <w:i/>
                <w:iCs/>
              </w:rPr>
              <w:t>Inform, Consult, Involve, Collaborate, Empower</w:t>
            </w:r>
          </w:p>
        </w:tc>
      </w:tr>
      <w:tr w:rsidR="00D332C6" w14:paraId="6713CEAE" w14:textId="77777777" w:rsidTr="00DE216D">
        <w:tc>
          <w:tcPr>
            <w:cnfStyle w:val="001000000000" w:firstRow="0" w:lastRow="0" w:firstColumn="1" w:lastColumn="0" w:oddVBand="0" w:evenVBand="0" w:oddHBand="0" w:evenHBand="0" w:firstRowFirstColumn="0" w:firstRowLastColumn="0" w:lastRowFirstColumn="0" w:lastRowLastColumn="0"/>
            <w:tcW w:w="1427" w:type="dxa"/>
          </w:tcPr>
          <w:p w14:paraId="72D43930" w14:textId="77777777" w:rsidR="00D332C6" w:rsidRDefault="00D332C6" w:rsidP="00E20BD0"/>
        </w:tc>
        <w:tc>
          <w:tcPr>
            <w:tcW w:w="1362" w:type="dxa"/>
          </w:tcPr>
          <w:p w14:paraId="52A2D76E" w14:textId="77777777" w:rsidR="00D332C6" w:rsidRDefault="00D332C6" w:rsidP="00E20BD0">
            <w:pPr>
              <w:cnfStyle w:val="000000000000" w:firstRow="0" w:lastRow="0" w:firstColumn="0" w:lastColumn="0" w:oddVBand="0" w:evenVBand="0" w:oddHBand="0" w:evenHBand="0" w:firstRowFirstColumn="0" w:firstRowLastColumn="0" w:lastRowFirstColumn="0" w:lastRowLastColumn="0"/>
            </w:pPr>
          </w:p>
        </w:tc>
        <w:tc>
          <w:tcPr>
            <w:tcW w:w="1016" w:type="dxa"/>
          </w:tcPr>
          <w:p w14:paraId="4C2F6D81" w14:textId="77777777" w:rsidR="00D332C6" w:rsidRDefault="00D332C6" w:rsidP="00E20BD0">
            <w:pPr>
              <w:cnfStyle w:val="000000000000" w:firstRow="0" w:lastRow="0" w:firstColumn="0" w:lastColumn="0" w:oddVBand="0" w:evenVBand="0" w:oddHBand="0" w:evenHBand="0" w:firstRowFirstColumn="0" w:firstRowLastColumn="0" w:lastRowFirstColumn="0" w:lastRowLastColumn="0"/>
            </w:pPr>
          </w:p>
        </w:tc>
        <w:tc>
          <w:tcPr>
            <w:tcW w:w="1736" w:type="dxa"/>
          </w:tcPr>
          <w:p w14:paraId="5288BFD6" w14:textId="77777777" w:rsidR="00D332C6" w:rsidRDefault="00D332C6" w:rsidP="00E20BD0">
            <w:pPr>
              <w:cnfStyle w:val="000000000000" w:firstRow="0" w:lastRow="0" w:firstColumn="0" w:lastColumn="0" w:oddVBand="0" w:evenVBand="0" w:oddHBand="0" w:evenHBand="0" w:firstRowFirstColumn="0" w:firstRowLastColumn="0" w:lastRowFirstColumn="0" w:lastRowLastColumn="0"/>
            </w:pPr>
          </w:p>
        </w:tc>
        <w:tc>
          <w:tcPr>
            <w:tcW w:w="2964" w:type="dxa"/>
          </w:tcPr>
          <w:p w14:paraId="633443A4" w14:textId="77777777" w:rsidR="00D332C6" w:rsidRDefault="00D332C6" w:rsidP="00E20BD0">
            <w:pPr>
              <w:cnfStyle w:val="000000000000" w:firstRow="0" w:lastRow="0" w:firstColumn="0" w:lastColumn="0" w:oddVBand="0" w:evenVBand="0" w:oddHBand="0" w:evenHBand="0" w:firstRowFirstColumn="0" w:firstRowLastColumn="0" w:lastRowFirstColumn="0" w:lastRowLastColumn="0"/>
            </w:pPr>
          </w:p>
        </w:tc>
      </w:tr>
    </w:tbl>
    <w:p w14:paraId="7DECDCD2" w14:textId="77777777" w:rsidR="00D332C6" w:rsidRPr="00D332C6" w:rsidRDefault="00D332C6" w:rsidP="00D332C6">
      <w:pPr>
        <w:pStyle w:val="Heading2"/>
      </w:pPr>
      <w:bookmarkStart w:id="17" w:name="_Toc97733341"/>
      <w:r w:rsidRPr="00D332C6">
        <w:t>Resources</w:t>
      </w:r>
      <w:bookmarkEnd w:id="17"/>
    </w:p>
    <w:p w14:paraId="02E06EE9" w14:textId="77777777" w:rsidR="00673BA9" w:rsidRPr="00673BA9" w:rsidRDefault="00673BA9" w:rsidP="00673BA9">
      <w:pPr>
        <w:spacing w:after="40"/>
        <w:ind w:left="34"/>
        <w:rPr>
          <w:i/>
          <w:iCs/>
        </w:rPr>
      </w:pPr>
      <w:r w:rsidRPr="00673BA9">
        <w:rPr>
          <w:i/>
          <w:iCs/>
        </w:rPr>
        <w:t>Estimate staff, business units (</w:t>
      </w:r>
      <w:proofErr w:type="gramStart"/>
      <w:r w:rsidRPr="00673BA9">
        <w:rPr>
          <w:i/>
          <w:iCs/>
        </w:rPr>
        <w:t>i.e.</w:t>
      </w:r>
      <w:proofErr w:type="gramEnd"/>
      <w:r w:rsidRPr="00673BA9">
        <w:rPr>
          <w:i/>
          <w:iCs/>
        </w:rPr>
        <w:t xml:space="preserve"> workforce, finance, funding models, IT etc.) and funding required to deliver this project. </w:t>
      </w:r>
    </w:p>
    <w:p w14:paraId="770B959E" w14:textId="77777777" w:rsidR="00673BA9" w:rsidRPr="00673BA9" w:rsidRDefault="00673BA9" w:rsidP="00673BA9">
      <w:pPr>
        <w:spacing w:after="40"/>
        <w:ind w:left="34"/>
        <w:rPr>
          <w:i/>
          <w:iCs/>
        </w:rPr>
      </w:pPr>
      <w:r w:rsidRPr="00673BA9">
        <w:rPr>
          <w:i/>
          <w:iCs/>
        </w:rPr>
        <w:t xml:space="preserve">A more detailed analysis of resource and requirements will be conducted </w:t>
      </w:r>
      <w:r w:rsidRPr="002F470B">
        <w:rPr>
          <w:i/>
          <w:iCs/>
        </w:rPr>
        <w:t xml:space="preserve">in the next </w:t>
      </w:r>
      <w:r w:rsidRPr="002F470B">
        <w:rPr>
          <w:b/>
          <w:bCs/>
          <w:i/>
          <w:iCs/>
        </w:rPr>
        <w:t>Planning</w:t>
      </w:r>
      <w:r w:rsidRPr="002F470B">
        <w:rPr>
          <w:i/>
          <w:iCs/>
        </w:rPr>
        <w:t xml:space="preserve"> </w:t>
      </w:r>
      <w:r w:rsidRPr="00673BA9">
        <w:rPr>
          <w:i/>
          <w:iCs/>
        </w:rPr>
        <w:t>stage.</w:t>
      </w:r>
    </w:p>
    <w:p w14:paraId="1277B85A" w14:textId="734AF807" w:rsidR="00D332C6" w:rsidRPr="00673BA9" w:rsidRDefault="00673BA9" w:rsidP="00673BA9">
      <w:pPr>
        <w:rPr>
          <w:b/>
          <w:bCs/>
          <w:color w:val="C8C8C4" w:themeColor="accent6"/>
        </w:rPr>
      </w:pPr>
      <w:r w:rsidRPr="00673BA9">
        <w:rPr>
          <w:i/>
          <w:iCs/>
        </w:rPr>
        <w:t xml:space="preserve">If the project requires additional funding/FTE outside of existing resources, </w:t>
      </w:r>
      <w:r w:rsidR="00D92367">
        <w:rPr>
          <w:i/>
          <w:iCs/>
        </w:rPr>
        <w:t>confirm</w:t>
      </w:r>
      <w:r w:rsidR="00D92367" w:rsidRPr="00673BA9">
        <w:rPr>
          <w:i/>
          <w:iCs/>
        </w:rPr>
        <w:t xml:space="preserve"> </w:t>
      </w:r>
      <w:r w:rsidRPr="00673BA9">
        <w:rPr>
          <w:i/>
          <w:iCs/>
        </w:rPr>
        <w:t xml:space="preserve">with your Executive Sponsor / Manager </w:t>
      </w:r>
      <w:r w:rsidR="00D92367">
        <w:rPr>
          <w:i/>
          <w:iCs/>
        </w:rPr>
        <w:t>whether</w:t>
      </w:r>
      <w:r w:rsidRPr="00673BA9">
        <w:rPr>
          <w:i/>
          <w:iCs/>
        </w:rPr>
        <w:t xml:space="preserve"> a Business Case is needed.</w:t>
      </w:r>
      <w:r w:rsidRPr="00721F5B">
        <w:rPr>
          <w:i/>
          <w:iCs/>
          <w:color w:val="262626" w:themeColor="text1" w:themeTint="D9"/>
        </w:rPr>
        <w:br/>
      </w:r>
    </w:p>
    <w:tbl>
      <w:tblPr>
        <w:tblStyle w:val="GridTable1Light-Accent1"/>
        <w:tblW w:w="8364" w:type="dxa"/>
        <w:tblLook w:val="04A0" w:firstRow="1" w:lastRow="0" w:firstColumn="1" w:lastColumn="0" w:noHBand="0" w:noVBand="1"/>
      </w:tblPr>
      <w:tblGrid>
        <w:gridCol w:w="1985"/>
        <w:gridCol w:w="2126"/>
        <w:gridCol w:w="4253"/>
      </w:tblGrid>
      <w:tr w:rsidR="00810038" w14:paraId="3FBA9249" w14:textId="77777777" w:rsidTr="000325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E8191C" w14:textId="77777777" w:rsidR="00810038" w:rsidRPr="0031600B" w:rsidRDefault="00810038" w:rsidP="00D332C6">
            <w:pPr>
              <w:rPr>
                <w:rStyle w:val="Strong"/>
                <w:b/>
                <w:bCs/>
              </w:rPr>
            </w:pPr>
            <w:r w:rsidRPr="0031600B">
              <w:rPr>
                <w:rStyle w:val="Strong"/>
                <w:b/>
                <w:bCs/>
              </w:rPr>
              <w:t>Resource area</w:t>
            </w:r>
          </w:p>
        </w:tc>
        <w:tc>
          <w:tcPr>
            <w:tcW w:w="2126" w:type="dxa"/>
          </w:tcPr>
          <w:p w14:paraId="0417F46F" w14:textId="77777777" w:rsidR="00810038" w:rsidRPr="0031600B" w:rsidRDefault="00810038" w:rsidP="00D332C6">
            <w:pPr>
              <w:cnfStyle w:val="100000000000" w:firstRow="1" w:lastRow="0" w:firstColumn="0" w:lastColumn="0" w:oddVBand="0" w:evenVBand="0" w:oddHBand="0" w:evenHBand="0" w:firstRowFirstColumn="0" w:firstRowLastColumn="0" w:lastRowFirstColumn="0" w:lastRowLastColumn="0"/>
              <w:rPr>
                <w:rStyle w:val="Strong"/>
              </w:rPr>
            </w:pPr>
            <w:r>
              <w:rPr>
                <w:rStyle w:val="Strong"/>
              </w:rPr>
              <w:t>Project stage</w:t>
            </w:r>
          </w:p>
        </w:tc>
        <w:tc>
          <w:tcPr>
            <w:tcW w:w="4253" w:type="dxa"/>
          </w:tcPr>
          <w:p w14:paraId="2608EEB6" w14:textId="77777777" w:rsidR="00810038" w:rsidRPr="0031600B" w:rsidRDefault="00810038" w:rsidP="00D332C6">
            <w:pPr>
              <w:cnfStyle w:val="100000000000" w:firstRow="1" w:lastRow="0" w:firstColumn="0" w:lastColumn="0" w:oddVBand="0" w:evenVBand="0" w:oddHBand="0" w:evenHBand="0" w:firstRowFirstColumn="0" w:firstRowLastColumn="0" w:lastRowFirstColumn="0" w:lastRowLastColumn="0"/>
              <w:rPr>
                <w:rStyle w:val="Strong"/>
                <w:b/>
                <w:bCs/>
              </w:rPr>
            </w:pPr>
            <w:r w:rsidRPr="0031600B">
              <w:rPr>
                <w:rStyle w:val="Strong"/>
                <w:b/>
                <w:bCs/>
              </w:rPr>
              <w:t>Resource requirement</w:t>
            </w:r>
          </w:p>
        </w:tc>
      </w:tr>
      <w:tr w:rsidR="00810038" w14:paraId="265515A3"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738AD003" w14:textId="77777777" w:rsidR="00810038" w:rsidRDefault="00810038" w:rsidP="009A0D52">
            <w:r>
              <w:t>Staff</w:t>
            </w:r>
          </w:p>
        </w:tc>
        <w:tc>
          <w:tcPr>
            <w:tcW w:w="2126" w:type="dxa"/>
          </w:tcPr>
          <w:p w14:paraId="2F5AE699" w14:textId="77777777" w:rsidR="00810038" w:rsidRPr="00810038" w:rsidRDefault="00810038" w:rsidP="009A0D52">
            <w:pPr>
              <w:cnfStyle w:val="000000000000" w:firstRow="0" w:lastRow="0" w:firstColumn="0" w:lastColumn="0" w:oddVBand="0" w:evenVBand="0" w:oddHBand="0" w:evenHBand="0" w:firstRowFirstColumn="0" w:firstRowLastColumn="0" w:lastRowFirstColumn="0" w:lastRowLastColumn="0"/>
              <w:rPr>
                <w:i/>
                <w:iCs/>
              </w:rPr>
            </w:pPr>
            <w:proofErr w:type="gramStart"/>
            <w:r w:rsidRPr="00810038">
              <w:rPr>
                <w:i/>
                <w:iCs/>
              </w:rPr>
              <w:t>e.g.</w:t>
            </w:r>
            <w:proofErr w:type="gramEnd"/>
            <w:r w:rsidRPr="00810038">
              <w:rPr>
                <w:i/>
                <w:iCs/>
              </w:rPr>
              <w:t xml:space="preserve"> Design, Planning, Delivery</w:t>
            </w:r>
          </w:p>
        </w:tc>
        <w:tc>
          <w:tcPr>
            <w:tcW w:w="4253" w:type="dxa"/>
          </w:tcPr>
          <w:p w14:paraId="4D4D3773"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r w:rsidR="00810038" w14:paraId="144ECF6A"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292BE668" w14:textId="77777777" w:rsidR="00810038" w:rsidRDefault="00810038" w:rsidP="009A0D52">
            <w:r>
              <w:t>Budget</w:t>
            </w:r>
          </w:p>
        </w:tc>
        <w:tc>
          <w:tcPr>
            <w:tcW w:w="2126" w:type="dxa"/>
          </w:tcPr>
          <w:p w14:paraId="1432F59B"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c>
          <w:tcPr>
            <w:tcW w:w="4253" w:type="dxa"/>
          </w:tcPr>
          <w:p w14:paraId="0204FC47"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r w:rsidR="00810038" w14:paraId="573EA8AE"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2E77E203" w14:textId="77777777" w:rsidR="00810038" w:rsidRDefault="00810038" w:rsidP="009A0D52">
            <w:r>
              <w:t>Technology</w:t>
            </w:r>
          </w:p>
        </w:tc>
        <w:tc>
          <w:tcPr>
            <w:tcW w:w="2126" w:type="dxa"/>
          </w:tcPr>
          <w:p w14:paraId="48266907"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c>
          <w:tcPr>
            <w:tcW w:w="4253" w:type="dxa"/>
          </w:tcPr>
          <w:p w14:paraId="04980684"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r w:rsidR="00810038" w14:paraId="031F79D1"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19D9F3EE" w14:textId="77777777" w:rsidR="00810038" w:rsidRDefault="00810038" w:rsidP="009A0D52">
            <w:r>
              <w:t>Equipment</w:t>
            </w:r>
          </w:p>
        </w:tc>
        <w:tc>
          <w:tcPr>
            <w:tcW w:w="2126" w:type="dxa"/>
          </w:tcPr>
          <w:p w14:paraId="596FA755"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c>
          <w:tcPr>
            <w:tcW w:w="4253" w:type="dxa"/>
          </w:tcPr>
          <w:p w14:paraId="2B7358B9"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r w:rsidR="00810038" w14:paraId="7477A0FF"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6990FAC6" w14:textId="77777777" w:rsidR="00810038" w:rsidRDefault="00810038" w:rsidP="009A0D52">
            <w:r>
              <w:t>Services</w:t>
            </w:r>
          </w:p>
        </w:tc>
        <w:tc>
          <w:tcPr>
            <w:tcW w:w="2126" w:type="dxa"/>
          </w:tcPr>
          <w:p w14:paraId="79F17271"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c>
          <w:tcPr>
            <w:tcW w:w="4253" w:type="dxa"/>
          </w:tcPr>
          <w:p w14:paraId="3EC05B34"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r w:rsidR="00810038" w14:paraId="432BF51E" w14:textId="77777777" w:rsidTr="000325B1">
        <w:tc>
          <w:tcPr>
            <w:cnfStyle w:val="001000000000" w:firstRow="0" w:lastRow="0" w:firstColumn="1" w:lastColumn="0" w:oddVBand="0" w:evenVBand="0" w:oddHBand="0" w:evenHBand="0" w:firstRowFirstColumn="0" w:firstRowLastColumn="0" w:lastRowFirstColumn="0" w:lastRowLastColumn="0"/>
            <w:tcW w:w="1985" w:type="dxa"/>
          </w:tcPr>
          <w:p w14:paraId="2C683EF0" w14:textId="77777777" w:rsidR="00810038" w:rsidRDefault="00810038" w:rsidP="009A0D52"/>
        </w:tc>
        <w:tc>
          <w:tcPr>
            <w:tcW w:w="2126" w:type="dxa"/>
          </w:tcPr>
          <w:p w14:paraId="36435108"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c>
          <w:tcPr>
            <w:tcW w:w="4253" w:type="dxa"/>
          </w:tcPr>
          <w:p w14:paraId="4F88838F" w14:textId="77777777" w:rsidR="00810038" w:rsidRDefault="00810038" w:rsidP="009A0D52">
            <w:pPr>
              <w:cnfStyle w:val="000000000000" w:firstRow="0" w:lastRow="0" w:firstColumn="0" w:lastColumn="0" w:oddVBand="0" w:evenVBand="0" w:oddHBand="0" w:evenHBand="0" w:firstRowFirstColumn="0" w:firstRowLastColumn="0" w:lastRowFirstColumn="0" w:lastRowLastColumn="0"/>
            </w:pPr>
          </w:p>
        </w:tc>
      </w:tr>
    </w:tbl>
    <w:p w14:paraId="08675685" w14:textId="77777777" w:rsidR="00B56A77" w:rsidRPr="00B56A77" w:rsidRDefault="00B56A77" w:rsidP="00B56A77">
      <w:pPr>
        <w:pStyle w:val="Heading2"/>
      </w:pPr>
      <w:bookmarkStart w:id="18" w:name="_Toc97733342"/>
      <w:r>
        <w:t>Major risks</w:t>
      </w:r>
      <w:bookmarkEnd w:id="18"/>
    </w:p>
    <w:p w14:paraId="7F6EDEE4" w14:textId="41984058" w:rsidR="00064A33" w:rsidRDefault="004859E0" w:rsidP="00B56A77">
      <w:pPr>
        <w:rPr>
          <w:i/>
          <w:iCs/>
          <w:color w:val="262626" w:themeColor="text1" w:themeTint="D9"/>
        </w:rPr>
      </w:pPr>
      <w:r w:rsidRPr="00D53AA9">
        <w:rPr>
          <w:i/>
          <w:iCs/>
          <w:color w:val="262626" w:themeColor="text1" w:themeTint="D9"/>
        </w:rPr>
        <w:t xml:space="preserve">Are there any major risks? Risk identification and mitigation will be detailed in the next Planning stage. This section only requires identifying major risks. </w:t>
      </w:r>
    </w:p>
    <w:p w14:paraId="5B69C1F8" w14:textId="1E1A1E9B" w:rsidR="00064A33" w:rsidRDefault="00064A33" w:rsidP="00064A33">
      <w:pPr>
        <w:pStyle w:val="Heading2"/>
      </w:pPr>
      <w:r>
        <w:t xml:space="preserve">High level Project Milestones </w:t>
      </w:r>
    </w:p>
    <w:p w14:paraId="03432BBA" w14:textId="77777777" w:rsidR="00064A33" w:rsidRDefault="00DC5D8B" w:rsidP="00064A33">
      <w:pPr>
        <w:rPr>
          <w:i/>
          <w:iCs/>
        </w:rPr>
      </w:pPr>
      <w:r w:rsidRPr="0F334858">
        <w:rPr>
          <w:i/>
          <w:iCs/>
        </w:rPr>
        <w:t xml:space="preserve">Identify the high-level Milestones anticipated for </w:t>
      </w:r>
      <w:r w:rsidR="000325B1">
        <w:rPr>
          <w:i/>
          <w:iCs/>
        </w:rPr>
        <w:t xml:space="preserve">all </w:t>
      </w:r>
      <w:r w:rsidRPr="0F334858">
        <w:rPr>
          <w:i/>
          <w:iCs/>
        </w:rPr>
        <w:t>Project</w:t>
      </w:r>
      <w:r w:rsidR="000325B1">
        <w:rPr>
          <w:i/>
          <w:iCs/>
        </w:rPr>
        <w:t xml:space="preserve"> Lifecycle stages</w:t>
      </w:r>
      <w:r w:rsidRPr="0F334858">
        <w:rPr>
          <w:i/>
          <w:iCs/>
        </w:rPr>
        <w:t xml:space="preserve"> </w:t>
      </w:r>
      <w:r w:rsidR="000325B1">
        <w:rPr>
          <w:i/>
          <w:iCs/>
        </w:rPr>
        <w:t>including</w:t>
      </w:r>
      <w:r w:rsidRPr="0F334858">
        <w:rPr>
          <w:i/>
          <w:iCs/>
        </w:rPr>
        <w:t xml:space="preserve"> dates</w:t>
      </w:r>
      <w:r w:rsidR="00810038">
        <w:rPr>
          <w:i/>
          <w:iCs/>
        </w:rPr>
        <w:t>,</w:t>
      </w:r>
      <w:r w:rsidRPr="0F334858">
        <w:rPr>
          <w:i/>
          <w:iCs/>
        </w:rPr>
        <w:t xml:space="preserve"> if known</w:t>
      </w:r>
      <w:r>
        <w:rPr>
          <w:i/>
          <w:iCs/>
        </w:rPr>
        <w:t>.</w:t>
      </w:r>
    </w:p>
    <w:p w14:paraId="42F12FE0" w14:textId="77777777" w:rsidR="00DC5D8B" w:rsidRPr="00DC5D8B" w:rsidRDefault="00DC5D8B" w:rsidP="00064A33">
      <w:pPr>
        <w:rPr>
          <w:i/>
          <w:iCs/>
        </w:rPr>
      </w:pPr>
    </w:p>
    <w:tbl>
      <w:tblPr>
        <w:tblStyle w:val="GridTable1Light-Accent1"/>
        <w:tblW w:w="8497" w:type="dxa"/>
        <w:tblLook w:val="04A0" w:firstRow="1" w:lastRow="0" w:firstColumn="1" w:lastColumn="0" w:noHBand="0" w:noVBand="1"/>
      </w:tblPr>
      <w:tblGrid>
        <w:gridCol w:w="2485"/>
        <w:gridCol w:w="2703"/>
        <w:gridCol w:w="1626"/>
        <w:gridCol w:w="1683"/>
      </w:tblGrid>
      <w:tr w:rsidR="00DC5D8B" w14:paraId="487EB414" w14:textId="77777777" w:rsidTr="00DC5D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5" w:type="dxa"/>
          </w:tcPr>
          <w:p w14:paraId="39C66BC9" w14:textId="1EF8530A" w:rsidR="00DC5D8B" w:rsidRPr="0031600B" w:rsidRDefault="00DC5D8B" w:rsidP="00836FE3">
            <w:pPr>
              <w:rPr>
                <w:rStyle w:val="Strong"/>
                <w:b/>
                <w:bCs/>
              </w:rPr>
            </w:pPr>
            <w:r>
              <w:rPr>
                <w:rStyle w:val="Strong"/>
                <w:b/>
                <w:bCs/>
              </w:rPr>
              <w:t>Milestone/Action</w:t>
            </w:r>
          </w:p>
        </w:tc>
        <w:tc>
          <w:tcPr>
            <w:tcW w:w="2703" w:type="dxa"/>
          </w:tcPr>
          <w:p w14:paraId="0C21CC79" w14:textId="77777777" w:rsidR="00DC5D8B" w:rsidRPr="00C3295A" w:rsidRDefault="00DC5D8B" w:rsidP="00836FE3">
            <w:pPr>
              <w:cnfStyle w:val="100000000000" w:firstRow="1" w:lastRow="0" w:firstColumn="0" w:lastColumn="0" w:oddVBand="0" w:evenVBand="0" w:oddHBand="0" w:evenHBand="0" w:firstRowFirstColumn="0" w:firstRowLastColumn="0" w:lastRowFirstColumn="0" w:lastRowLastColumn="0"/>
              <w:rPr>
                <w:rStyle w:val="Strong"/>
                <w:b/>
                <w:bCs/>
              </w:rPr>
            </w:pPr>
            <w:r w:rsidRPr="00C3295A">
              <w:rPr>
                <w:rStyle w:val="Strong"/>
                <w:b/>
                <w:bCs/>
              </w:rPr>
              <w:t>Description/Notes</w:t>
            </w:r>
          </w:p>
        </w:tc>
        <w:tc>
          <w:tcPr>
            <w:tcW w:w="1626" w:type="dxa"/>
          </w:tcPr>
          <w:p w14:paraId="07ADF841" w14:textId="77777777" w:rsidR="00DC5D8B" w:rsidRPr="00C3295A" w:rsidRDefault="00DC5D8B" w:rsidP="00836FE3">
            <w:pPr>
              <w:cnfStyle w:val="100000000000" w:firstRow="1" w:lastRow="0" w:firstColumn="0" w:lastColumn="0" w:oddVBand="0" w:evenVBand="0" w:oddHBand="0" w:evenHBand="0" w:firstRowFirstColumn="0" w:firstRowLastColumn="0" w:lastRowFirstColumn="0" w:lastRowLastColumn="0"/>
              <w:rPr>
                <w:rStyle w:val="Strong"/>
                <w:b/>
                <w:bCs/>
              </w:rPr>
            </w:pPr>
            <w:r w:rsidRPr="00C3295A">
              <w:rPr>
                <w:rStyle w:val="Strong"/>
                <w:b/>
                <w:bCs/>
              </w:rPr>
              <w:t>Responsible</w:t>
            </w:r>
          </w:p>
        </w:tc>
        <w:tc>
          <w:tcPr>
            <w:tcW w:w="1683" w:type="dxa"/>
          </w:tcPr>
          <w:p w14:paraId="3819953A" w14:textId="77777777" w:rsidR="00DC5D8B" w:rsidRPr="0031600B" w:rsidRDefault="00DC5D8B" w:rsidP="00836FE3">
            <w:pPr>
              <w:cnfStyle w:val="100000000000" w:firstRow="1" w:lastRow="0" w:firstColumn="0" w:lastColumn="0" w:oddVBand="0" w:evenVBand="0" w:oddHBand="0" w:evenHBand="0" w:firstRowFirstColumn="0" w:firstRowLastColumn="0" w:lastRowFirstColumn="0" w:lastRowLastColumn="0"/>
              <w:rPr>
                <w:rStyle w:val="Strong"/>
                <w:b/>
                <w:bCs/>
              </w:rPr>
            </w:pPr>
            <w:r>
              <w:rPr>
                <w:rStyle w:val="Strong"/>
                <w:b/>
                <w:bCs/>
              </w:rPr>
              <w:t>Timeframe</w:t>
            </w:r>
          </w:p>
        </w:tc>
      </w:tr>
      <w:tr w:rsidR="00A31257" w14:paraId="55C8B483"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3FCF2D38" w14:textId="77777777" w:rsidR="00A31257" w:rsidRPr="00A31257" w:rsidRDefault="00A31257" w:rsidP="00A31257">
            <w:pPr>
              <w:rPr>
                <w:i/>
                <w:iCs/>
                <w:color w:val="808080" w:themeColor="background1" w:themeShade="80"/>
              </w:rPr>
            </w:pPr>
            <w:proofErr w:type="spellStart"/>
            <w:r w:rsidRPr="00A31257">
              <w:rPr>
                <w:i/>
                <w:iCs/>
                <w:color w:val="808080" w:themeColor="background1" w:themeShade="80"/>
              </w:rPr>
              <w:lastRenderedPageBreak/>
              <w:t>e.g</w:t>
            </w:r>
            <w:proofErr w:type="spellEnd"/>
            <w:r w:rsidRPr="00A31257">
              <w:rPr>
                <w:i/>
                <w:iCs/>
                <w:color w:val="808080" w:themeColor="background1" w:themeShade="80"/>
              </w:rPr>
              <w:t xml:space="preserve"> Convene a working group/sub-committee of key stakeholders</w:t>
            </w:r>
          </w:p>
        </w:tc>
        <w:tc>
          <w:tcPr>
            <w:tcW w:w="2703" w:type="dxa"/>
          </w:tcPr>
          <w:p w14:paraId="0A06A1E7" w14:textId="77777777" w:rsidR="00A31257" w:rsidRPr="00A31257" w:rsidRDefault="00A31257" w:rsidP="00A31257">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31257">
              <w:rPr>
                <w:i/>
                <w:iCs/>
                <w:color w:val="808080" w:themeColor="background1" w:themeShade="80"/>
              </w:rPr>
              <w:t>Including identifying, inviting, developing terms of reference</w:t>
            </w:r>
          </w:p>
        </w:tc>
        <w:tc>
          <w:tcPr>
            <w:tcW w:w="1626" w:type="dxa"/>
          </w:tcPr>
          <w:p w14:paraId="3B7DC541" w14:textId="77777777" w:rsidR="00A31257" w:rsidRPr="00A31257" w:rsidRDefault="00A31257" w:rsidP="00A31257">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31257">
              <w:rPr>
                <w:i/>
                <w:iCs/>
                <w:color w:val="808080" w:themeColor="background1" w:themeShade="80"/>
              </w:rPr>
              <w:t>CJ, GK &amp; ST</w:t>
            </w:r>
          </w:p>
        </w:tc>
        <w:tc>
          <w:tcPr>
            <w:tcW w:w="1683" w:type="dxa"/>
          </w:tcPr>
          <w:p w14:paraId="63051A24" w14:textId="77777777" w:rsidR="00A31257" w:rsidRPr="00A31257" w:rsidRDefault="00A31257" w:rsidP="00A31257">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31257">
              <w:rPr>
                <w:i/>
                <w:iCs/>
                <w:color w:val="808080" w:themeColor="background1" w:themeShade="80"/>
              </w:rPr>
              <w:t>End of April 22</w:t>
            </w:r>
          </w:p>
        </w:tc>
      </w:tr>
      <w:tr w:rsidR="00DC5D8B" w14:paraId="27FADE13"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0FC1F2D7" w14:textId="77777777" w:rsidR="00DC5D8B" w:rsidRDefault="00DC5D8B" w:rsidP="00836FE3"/>
        </w:tc>
        <w:tc>
          <w:tcPr>
            <w:tcW w:w="2703" w:type="dxa"/>
          </w:tcPr>
          <w:p w14:paraId="1E8DCF24"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26" w:type="dxa"/>
          </w:tcPr>
          <w:p w14:paraId="415051EC"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83" w:type="dxa"/>
          </w:tcPr>
          <w:p w14:paraId="4163AD44"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r>
      <w:tr w:rsidR="00DC5D8B" w14:paraId="6E0E7C63"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5E26469B" w14:textId="77777777" w:rsidR="00DC5D8B" w:rsidRDefault="00DC5D8B" w:rsidP="00836FE3"/>
        </w:tc>
        <w:tc>
          <w:tcPr>
            <w:tcW w:w="2703" w:type="dxa"/>
          </w:tcPr>
          <w:p w14:paraId="7D6FA1FD"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26" w:type="dxa"/>
          </w:tcPr>
          <w:p w14:paraId="3EA66683"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83" w:type="dxa"/>
          </w:tcPr>
          <w:p w14:paraId="10B79652"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r>
      <w:tr w:rsidR="00DC5D8B" w14:paraId="30CC3EC2"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3CC6CF70" w14:textId="77777777" w:rsidR="00DC5D8B" w:rsidRDefault="00DC5D8B" w:rsidP="00836FE3"/>
        </w:tc>
        <w:tc>
          <w:tcPr>
            <w:tcW w:w="2703" w:type="dxa"/>
          </w:tcPr>
          <w:p w14:paraId="3210BDB3"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26" w:type="dxa"/>
          </w:tcPr>
          <w:p w14:paraId="474A56D7"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83" w:type="dxa"/>
          </w:tcPr>
          <w:p w14:paraId="09F255A5"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r>
      <w:tr w:rsidR="00DC5D8B" w14:paraId="7054829D"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26906B93" w14:textId="77777777" w:rsidR="00DC5D8B" w:rsidRDefault="00DC5D8B" w:rsidP="00836FE3"/>
        </w:tc>
        <w:tc>
          <w:tcPr>
            <w:tcW w:w="2703" w:type="dxa"/>
          </w:tcPr>
          <w:p w14:paraId="0D7BAABE"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26" w:type="dxa"/>
          </w:tcPr>
          <w:p w14:paraId="5C51E14F"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83" w:type="dxa"/>
          </w:tcPr>
          <w:p w14:paraId="4C3D8CEF"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r>
      <w:tr w:rsidR="00DC5D8B" w14:paraId="48C4A533" w14:textId="77777777" w:rsidTr="00DC5D8B">
        <w:tc>
          <w:tcPr>
            <w:cnfStyle w:val="001000000000" w:firstRow="0" w:lastRow="0" w:firstColumn="1" w:lastColumn="0" w:oddVBand="0" w:evenVBand="0" w:oddHBand="0" w:evenHBand="0" w:firstRowFirstColumn="0" w:firstRowLastColumn="0" w:lastRowFirstColumn="0" w:lastRowLastColumn="0"/>
            <w:tcW w:w="2485" w:type="dxa"/>
          </w:tcPr>
          <w:p w14:paraId="7523C069" w14:textId="77777777" w:rsidR="00DC5D8B" w:rsidRDefault="00DC5D8B" w:rsidP="00836FE3"/>
        </w:tc>
        <w:tc>
          <w:tcPr>
            <w:tcW w:w="2703" w:type="dxa"/>
          </w:tcPr>
          <w:p w14:paraId="77997440"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26" w:type="dxa"/>
          </w:tcPr>
          <w:p w14:paraId="550DC20C"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c>
          <w:tcPr>
            <w:tcW w:w="1683" w:type="dxa"/>
          </w:tcPr>
          <w:p w14:paraId="0BDA1783" w14:textId="77777777" w:rsidR="00DC5D8B" w:rsidRDefault="00DC5D8B" w:rsidP="00836FE3">
            <w:pPr>
              <w:cnfStyle w:val="000000000000" w:firstRow="0" w:lastRow="0" w:firstColumn="0" w:lastColumn="0" w:oddVBand="0" w:evenVBand="0" w:oddHBand="0" w:evenHBand="0" w:firstRowFirstColumn="0" w:firstRowLastColumn="0" w:lastRowFirstColumn="0" w:lastRowLastColumn="0"/>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
        <w:gridCol w:w="6615"/>
      </w:tblGrid>
      <w:tr w:rsidR="009C2E21" w14:paraId="0D44E713" w14:textId="77777777" w:rsidTr="000B2ECE">
        <w:tc>
          <w:tcPr>
            <w:tcW w:w="568" w:type="dxa"/>
            <w:vAlign w:val="center"/>
          </w:tcPr>
          <w:p w14:paraId="3B02809A" w14:textId="77777777" w:rsidR="002F470B" w:rsidRDefault="002F470B" w:rsidP="00836FE3"/>
          <w:p w14:paraId="6A0C5D13" w14:textId="77777777" w:rsidR="009C2E21" w:rsidRDefault="009C2E21" w:rsidP="00836FE3">
            <w:r>
              <w:rPr>
                <w:noProof/>
              </w:rPr>
              <w:drawing>
                <wp:inline distT="0" distB="0" distL="0" distR="0" wp14:anchorId="3D5956F6" wp14:editId="2769F8CE">
                  <wp:extent cx="288000" cy="28800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6615" w:type="dxa"/>
            <w:vAlign w:val="bottom"/>
          </w:tcPr>
          <w:p w14:paraId="775B8687" w14:textId="77777777" w:rsidR="009C2E21" w:rsidRDefault="009C2E21" w:rsidP="000B2ECE">
            <w:pPr>
              <w:pStyle w:val="Heading2"/>
              <w:spacing w:before="0"/>
            </w:pPr>
            <w:r>
              <w:t>Approval to proceed to Planning</w:t>
            </w:r>
          </w:p>
        </w:tc>
      </w:tr>
    </w:tbl>
    <w:p w14:paraId="27618B76" w14:textId="77777777" w:rsidR="009C2E21" w:rsidRPr="00A72EB1" w:rsidRDefault="009C2E21" w:rsidP="009C2E21">
      <w:r w:rsidRPr="00A72EB1">
        <w:t xml:space="preserve">The following problem has </w:t>
      </w:r>
      <w:r w:rsidRPr="00041E9C">
        <w:t xml:space="preserve">been explored and framed </w:t>
      </w:r>
      <w:r w:rsidRPr="00A72EB1">
        <w:t xml:space="preserve">in consultation with key stakeholders and is recommended for approval to move to the </w:t>
      </w:r>
      <w:r>
        <w:t>Planning</w:t>
      </w:r>
      <w:r w:rsidRPr="00A72EB1">
        <w:t xml:space="preserve"> phase of the project:</w:t>
      </w:r>
    </w:p>
    <w:p w14:paraId="642FF340" w14:textId="77777777" w:rsidR="009C2E21" w:rsidRDefault="009C2E21" w:rsidP="009C2E21">
      <w:pPr>
        <w:pStyle w:val="Heading3"/>
      </w:pPr>
      <w:r w:rsidRPr="00A72EB1">
        <w:t xml:space="preserve">Problem Statement </w:t>
      </w:r>
    </w:p>
    <w:p w14:paraId="1E93BFBC" w14:textId="77777777" w:rsidR="009C2E21" w:rsidRPr="006340DC" w:rsidRDefault="009C2E21" w:rsidP="009C2E21">
      <w:r>
        <w:t>[</w:t>
      </w:r>
      <w:r w:rsidRPr="00A72EB1">
        <w:t>Insert Problem Statement here</w:t>
      </w:r>
      <w:r>
        <w:t>]</w:t>
      </w:r>
    </w:p>
    <w:tbl>
      <w:tblPr>
        <w:tblStyle w:val="GridTable1Light-Accent1"/>
        <w:tblW w:w="8505" w:type="dxa"/>
        <w:tblLook w:val="04A0" w:firstRow="1" w:lastRow="0" w:firstColumn="1" w:lastColumn="0" w:noHBand="0" w:noVBand="1"/>
      </w:tblPr>
      <w:tblGrid>
        <w:gridCol w:w="5670"/>
        <w:gridCol w:w="2835"/>
      </w:tblGrid>
      <w:tr w:rsidR="001E6939" w14:paraId="6074AA1C" w14:textId="77777777" w:rsidTr="001E6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Borders>
              <w:right w:val="single" w:sz="4" w:space="0" w:color="4FCEE8" w:themeColor="accent1"/>
            </w:tcBorders>
          </w:tcPr>
          <w:p w14:paraId="252F4ED7" w14:textId="77777777" w:rsidR="001E6939" w:rsidRPr="00041E9C" w:rsidRDefault="001E6939" w:rsidP="00836FE3">
            <w:pPr>
              <w:rPr>
                <w:rStyle w:val="Strong"/>
                <w:color w:val="auto"/>
                <w:szCs w:val="22"/>
              </w:rPr>
            </w:pPr>
            <w:bookmarkStart w:id="19" w:name="_Hlk120183967"/>
            <w:r w:rsidRPr="00041E9C">
              <w:rPr>
                <w:rStyle w:val="Strong"/>
                <w:b/>
                <w:bCs/>
                <w:color w:val="auto"/>
                <w:szCs w:val="22"/>
              </w:rPr>
              <w:t>Recommendations</w:t>
            </w:r>
          </w:p>
          <w:p w14:paraId="22F042C8" w14:textId="77777777" w:rsidR="001E6939" w:rsidRPr="00041E9C" w:rsidRDefault="001E6939" w:rsidP="00836FE3">
            <w:pPr>
              <w:rPr>
                <w:b w:val="0"/>
                <w:bCs w:val="0"/>
                <w:i/>
                <w:iCs/>
                <w:color w:val="auto"/>
                <w:szCs w:val="22"/>
              </w:rPr>
            </w:pPr>
            <w:r w:rsidRPr="00041E9C">
              <w:rPr>
                <w:b w:val="0"/>
                <w:bCs w:val="0"/>
                <w:i/>
                <w:iCs/>
                <w:color w:val="auto"/>
                <w:szCs w:val="22"/>
              </w:rPr>
              <w:t>It is recommended that you:</w:t>
            </w:r>
            <w:r w:rsidRPr="00041E9C">
              <w:rPr>
                <w:color w:val="auto"/>
                <w:szCs w:val="22"/>
              </w:rPr>
              <w:t xml:space="preserve"> </w:t>
            </w:r>
            <w:r>
              <w:rPr>
                <w:color w:val="auto"/>
                <w:szCs w:val="22"/>
              </w:rPr>
              <w:br/>
            </w:r>
            <w:r w:rsidRPr="001E6939">
              <w:rPr>
                <w:b w:val="0"/>
                <w:bCs w:val="0"/>
                <w:color w:val="auto"/>
                <w:szCs w:val="22"/>
              </w:rPr>
              <w:t>Approve this problem to proceed to the Planning phase</w:t>
            </w:r>
          </w:p>
        </w:tc>
        <w:tc>
          <w:tcPr>
            <w:tcW w:w="2835" w:type="dxa"/>
            <w:tcBorders>
              <w:left w:val="single" w:sz="4" w:space="0" w:color="4FCEE8" w:themeColor="accent1"/>
            </w:tcBorders>
            <w:vAlign w:val="bottom"/>
          </w:tcPr>
          <w:p w14:paraId="763EC0BB" w14:textId="77777777" w:rsidR="001E6939" w:rsidRPr="00041E9C" w:rsidRDefault="001E6939" w:rsidP="001E6939">
            <w:pPr>
              <w:jc w:val="right"/>
              <w:cnfStyle w:val="100000000000" w:firstRow="1" w:lastRow="0" w:firstColumn="0" w:lastColumn="0" w:oddVBand="0" w:evenVBand="0" w:oddHBand="0" w:evenHBand="0" w:firstRowFirstColumn="0" w:firstRowLastColumn="0" w:lastRowFirstColumn="0" w:lastRowLastColumn="0"/>
              <w:rPr>
                <w:rStyle w:val="Strong"/>
                <w:b/>
                <w:bCs/>
                <w:color w:val="auto"/>
                <w:szCs w:val="22"/>
              </w:rPr>
            </w:pPr>
            <w:r w:rsidRPr="00041E9C">
              <w:rPr>
                <w:color w:val="auto"/>
                <w:szCs w:val="22"/>
              </w:rPr>
              <w:t>Approved / Not Approved</w:t>
            </w:r>
            <w:r w:rsidRPr="00041E9C" w:rsidDel="001E6939">
              <w:rPr>
                <w:rStyle w:val="Strong"/>
                <w:b/>
                <w:bCs/>
                <w:color w:val="auto"/>
                <w:szCs w:val="22"/>
              </w:rPr>
              <w:t xml:space="preserve"> </w:t>
            </w:r>
          </w:p>
        </w:tc>
      </w:tr>
      <w:tr w:rsidR="001E6939" w14:paraId="02E2B058"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Pr>
          <w:p w14:paraId="76AEEED4" w14:textId="77777777" w:rsidR="001E6939" w:rsidRDefault="001E6939" w:rsidP="001E6939">
            <w:pPr>
              <w:rPr>
                <w:rStyle w:val="Strong"/>
                <w:color w:val="auto"/>
                <w:szCs w:val="22"/>
              </w:rPr>
            </w:pPr>
            <w:r w:rsidRPr="00041E9C">
              <w:rPr>
                <w:rStyle w:val="Strong"/>
                <w:bCs/>
                <w:color w:val="auto"/>
                <w:szCs w:val="22"/>
              </w:rPr>
              <w:t>Comments</w:t>
            </w:r>
          </w:p>
          <w:p w14:paraId="300D221E" w14:textId="77777777" w:rsidR="001E6939" w:rsidRPr="001E6939" w:rsidRDefault="001E6939" w:rsidP="001E6939">
            <w:pPr>
              <w:rPr>
                <w:bCs w:val="0"/>
                <w:color w:val="auto"/>
                <w:szCs w:val="22"/>
              </w:rPr>
            </w:pPr>
          </w:p>
        </w:tc>
      </w:tr>
      <w:tr w:rsidR="001E6939" w14:paraId="3AFE2FC5"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Pr>
          <w:p w14:paraId="4D93D278" w14:textId="37965ADC" w:rsidR="001E6939" w:rsidRPr="00041E9C" w:rsidRDefault="001E6939" w:rsidP="001E6939">
            <w:pPr>
              <w:rPr>
                <w:color w:val="auto"/>
                <w:szCs w:val="22"/>
              </w:rPr>
            </w:pPr>
            <w:r>
              <w:rPr>
                <w:color w:val="auto"/>
                <w:szCs w:val="22"/>
              </w:rPr>
              <w:t>[Insert approver name and role]</w:t>
            </w:r>
          </w:p>
        </w:tc>
      </w:tr>
      <w:tr w:rsidR="001E6939" w14:paraId="4EC9D27D"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Pr>
          <w:p w14:paraId="447B71CE" w14:textId="77777777" w:rsidR="001E6939" w:rsidRPr="00041E9C" w:rsidRDefault="001E6939" w:rsidP="001E6939">
            <w:pPr>
              <w:rPr>
                <w:color w:val="auto"/>
                <w:szCs w:val="22"/>
              </w:rPr>
            </w:pPr>
            <w:r w:rsidRPr="00041E9C">
              <w:rPr>
                <w:color w:val="auto"/>
                <w:szCs w:val="22"/>
              </w:rPr>
              <w:t>Date</w:t>
            </w:r>
            <w:r>
              <w:rPr>
                <w:color w:val="auto"/>
                <w:szCs w:val="22"/>
              </w:rPr>
              <w:t xml:space="preserve"> approved</w:t>
            </w:r>
            <w:r w:rsidRPr="00041E9C">
              <w:rPr>
                <w:color w:val="auto"/>
                <w:szCs w:val="22"/>
              </w:rPr>
              <w:t>: DD/MM/YYYY</w:t>
            </w:r>
          </w:p>
        </w:tc>
      </w:tr>
      <w:bookmarkEnd w:id="19"/>
    </w:tbl>
    <w:p w14:paraId="2F9CD968" w14:textId="77777777" w:rsidR="009C2E21" w:rsidRDefault="009C2E21" w:rsidP="009C2E21">
      <w:pPr>
        <w:rPr>
          <w:color w:val="404040" w:themeColor="text1" w:themeTint="BF"/>
          <w:szCs w:val="4"/>
        </w:rPr>
      </w:pPr>
    </w:p>
    <w:p w14:paraId="2F4D3603" w14:textId="420791CF" w:rsidR="009C2E21" w:rsidRDefault="009C2E21" w:rsidP="43CC8AE5">
      <w:pPr>
        <w:rPr>
          <w:color w:val="404040" w:themeColor="text1" w:themeTint="BF"/>
        </w:rPr>
      </w:pPr>
    </w:p>
    <w:p w14:paraId="401DD2A7" w14:textId="77777777" w:rsidR="009C2E21" w:rsidRDefault="009C2E21" w:rsidP="009C2E21">
      <w:pPr>
        <w:suppressAutoHyphens w:val="0"/>
        <w:spacing w:after="0"/>
        <w:rPr>
          <w:color w:val="404040" w:themeColor="text1" w:themeTint="BF"/>
          <w:szCs w:val="4"/>
        </w:rPr>
      </w:pPr>
      <w:r>
        <w:rPr>
          <w:color w:val="404040" w:themeColor="text1" w:themeTint="BF"/>
          <w:szCs w:val="4"/>
        </w:rPr>
        <w:br w:type="page"/>
      </w:r>
    </w:p>
    <w:p w14:paraId="53272809" w14:textId="77777777" w:rsidR="00C3662F" w:rsidRDefault="00C3662F" w:rsidP="00FD6597">
      <w:pPr>
        <w:rPr>
          <w:lang w:val="en-US"/>
        </w:rPr>
      </w:pPr>
      <w:r>
        <w:rPr>
          <w:noProof/>
          <w:lang w:val="en-US"/>
        </w:rPr>
        <w:lastRenderedPageBreak/>
        <w:drawing>
          <wp:inline distT="0" distB="0" distL="0" distR="0" wp14:anchorId="17CE775F" wp14:editId="66C633AD">
            <wp:extent cx="339429" cy="396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9429" cy="396000"/>
                    </a:xfrm>
                    <a:prstGeom prst="rect">
                      <a:avLst/>
                    </a:prstGeom>
                  </pic:spPr>
                </pic:pic>
              </a:graphicData>
            </a:graphic>
          </wp:inline>
        </w:drawing>
      </w:r>
    </w:p>
    <w:p w14:paraId="2037B32B" w14:textId="7AE4C37F" w:rsidR="00C3662F" w:rsidRPr="00990211" w:rsidRDefault="00C3662F" w:rsidP="00236173">
      <w:pPr>
        <w:pStyle w:val="LifecycleHeading"/>
        <w:numPr>
          <w:ilvl w:val="0"/>
          <w:numId w:val="31"/>
        </w:numPr>
        <w:rPr>
          <w:color w:val="B741AF" w:themeColor="accent4"/>
        </w:rPr>
      </w:pPr>
      <w:bookmarkStart w:id="20" w:name="_Toc121929196"/>
      <w:r w:rsidRPr="00990211">
        <w:rPr>
          <w:color w:val="B741AF" w:themeColor="accent4"/>
        </w:rPr>
        <w:t>Project Planning</w:t>
      </w:r>
      <w:bookmarkEnd w:id="20"/>
    </w:p>
    <w:p w14:paraId="13E1408E" w14:textId="77777777" w:rsidR="00347017" w:rsidRPr="00347017" w:rsidRDefault="00347017" w:rsidP="00347017">
      <w:pPr>
        <w:rPr>
          <w:lang w:val="en-US"/>
        </w:rPr>
      </w:pPr>
      <w:r>
        <w:rPr>
          <w:noProof/>
        </w:rPr>
        <mc:AlternateContent>
          <mc:Choice Requires="wps">
            <w:drawing>
              <wp:inline distT="0" distB="0" distL="0" distR="0" wp14:anchorId="5CB96E94" wp14:editId="50D411D6">
                <wp:extent cx="5400000" cy="630820"/>
                <wp:effectExtent l="0" t="0" r="0" b="635"/>
                <wp:docPr id="32" name="Text Box 32"/>
                <wp:cNvGraphicFramePr/>
                <a:graphic xmlns:a="http://schemas.openxmlformats.org/drawingml/2006/main">
                  <a:graphicData uri="http://schemas.microsoft.com/office/word/2010/wordprocessingShape">
                    <wps:wsp>
                      <wps:cNvSpPr txBox="1"/>
                      <wps:spPr>
                        <a:xfrm>
                          <a:off x="0" y="0"/>
                          <a:ext cx="5400000" cy="630820"/>
                        </a:xfrm>
                        <a:prstGeom prst="rect">
                          <a:avLst/>
                        </a:prstGeom>
                        <a:solidFill>
                          <a:schemeClr val="accent6">
                            <a:lumMod val="20000"/>
                            <a:lumOff val="80000"/>
                          </a:schemeClr>
                        </a:solidFill>
                        <a:ln w="6350">
                          <a:noFill/>
                        </a:ln>
                      </wps:spPr>
                      <wps:txbx>
                        <w:txbxContent>
                          <w:p w14:paraId="6720BA29" w14:textId="77777777" w:rsidR="00347017" w:rsidRPr="00152A22" w:rsidRDefault="00347017" w:rsidP="00347017">
                            <w:r w:rsidRPr="00152A22">
                              <w:t xml:space="preserve">This section supports </w:t>
                            </w:r>
                            <w:r w:rsidRPr="002F470B">
                              <w:t xml:space="preserve">the </w:t>
                            </w:r>
                            <w:r w:rsidRPr="002F470B">
                              <w:rPr>
                                <w:b/>
                                <w:bCs/>
                              </w:rPr>
                              <w:t>Planning</w:t>
                            </w:r>
                            <w:r w:rsidRPr="002F470B">
                              <w:t xml:space="preserve"> stage </w:t>
                            </w:r>
                            <w:r w:rsidRPr="00152A22">
                              <w:t xml:space="preserve">of the Project </w:t>
                            </w:r>
                            <w:r w:rsidR="00D5454F">
                              <w:t>Lifecycle</w:t>
                            </w:r>
                            <w:r w:rsidRPr="00152A22">
                              <w:t>.</w:t>
                            </w:r>
                          </w:p>
                          <w:p w14:paraId="6D92A111" w14:textId="77777777" w:rsidR="00347017" w:rsidRDefault="00347017" w:rsidP="00347017">
                            <w:r w:rsidRPr="7AF58FE1">
                              <w:t xml:space="preserve">Identify the </w:t>
                            </w:r>
                            <w:r>
                              <w:t xml:space="preserve">detailed </w:t>
                            </w:r>
                            <w:r w:rsidRPr="7AF58FE1">
                              <w:t>timing of activities, costs &amp; resources, risks and stakeholder engagement requirements.</w:t>
                            </w:r>
                          </w:p>
                          <w:p w14:paraId="22FD28A6" w14:textId="7C301A45" w:rsidR="002F470B" w:rsidRDefault="00347017" w:rsidP="00EC6A55">
                            <w:pPr>
                              <w:pStyle w:val="ListNumeralsL1"/>
                              <w:numPr>
                                <w:ilvl w:val="0"/>
                                <w:numId w:val="0"/>
                              </w:numPr>
                            </w:pPr>
                            <w:r w:rsidRPr="00327F77">
                              <w:t xml:space="preserve">Check if any information has changed in the previous Design section since </w:t>
                            </w:r>
                            <w:r w:rsidR="00F434BA" w:rsidRPr="00327F77">
                              <w:t>approval and</w:t>
                            </w:r>
                            <w:r w:rsidRPr="00327F77">
                              <w:t xml:space="preserve"> update</w:t>
                            </w:r>
                            <w:r w:rsidR="004D6D93">
                              <w:t xml:space="preserve"> </w:t>
                            </w:r>
                            <w:r w:rsidRPr="00327F77">
                              <w:t>the previous section and Change Log.</w:t>
                            </w:r>
                          </w:p>
                          <w:p w14:paraId="650D3B79" w14:textId="5C6CD4F5" w:rsidR="00347017" w:rsidRPr="00327F77" w:rsidRDefault="00347017" w:rsidP="00EC6A55">
                            <w:pPr>
                              <w:pStyle w:val="ListNumeralsL1"/>
                              <w:numPr>
                                <w:ilvl w:val="0"/>
                                <w:numId w:val="0"/>
                              </w:numPr>
                            </w:pPr>
                            <w:r w:rsidRPr="00327F77">
                              <w:t xml:space="preserve">Determine if you need a </w:t>
                            </w:r>
                            <w:r w:rsidRPr="002F470B">
                              <w:rPr>
                                <w:b/>
                                <w:bCs/>
                              </w:rPr>
                              <w:t>Business Case</w:t>
                            </w:r>
                            <w:r w:rsidRPr="00327F77">
                              <w:t xml:space="preserve"> to support your project. If so, </w:t>
                            </w:r>
                            <w:r w:rsidRPr="002F470B">
                              <w:rPr>
                                <w:b/>
                                <w:bCs/>
                              </w:rPr>
                              <w:t xml:space="preserve">stop </w:t>
                            </w:r>
                            <w:r w:rsidRPr="00327F77">
                              <w:t xml:space="preserve">completing this section and complete the </w:t>
                            </w:r>
                            <w:r w:rsidR="001E6939" w:rsidRPr="001E6939">
                              <w:t>Business Case template</w:t>
                            </w:r>
                            <w:r w:rsidRPr="00327F77">
                              <w:t>.</w:t>
                            </w:r>
                            <w:r w:rsidR="000325B1">
                              <w:t xml:space="preserve"> Consult with your Executive Sponsor / Manager to determine if a Business Case is needed.</w:t>
                            </w:r>
                          </w:p>
                          <w:p w14:paraId="46138C47" w14:textId="22AE535E" w:rsidR="00810038" w:rsidRPr="00810038" w:rsidRDefault="00810038" w:rsidP="00EC6A55">
                            <w:pPr>
                              <w:pStyle w:val="ListNumeralsL1"/>
                              <w:numPr>
                                <w:ilvl w:val="0"/>
                                <w:numId w:val="0"/>
                              </w:numPr>
                              <w:rPr>
                                <w:rStyle w:val="Strong"/>
                                <w:rFonts w:ascii="Calibre Regular" w:hAnsi="Calibre Regular"/>
                                <w:b w:val="0"/>
                                <w:bCs w:val="0"/>
                              </w:rPr>
                            </w:pP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5CB96E94" id="Text Box 32" o:spid="_x0000_s1032" type="#_x0000_t202" style="width:425.2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" fillcolor="#f4f4f3 [665]" stroked="f" strokeweight=".5pt">
                <v:textbox style="mso-fit-shape-to-text:t" inset="2mm,2mm,2mm,2mm">
                  <w:txbxContent>
                    <w:p w14:paraId="6720BA29" w14:textId="77777777" w:rsidR="00347017" w:rsidRPr="00152A22" w:rsidRDefault="00347017" w:rsidP="00347017">
                      <w:r w:rsidRPr="00152A22">
                        <w:t xml:space="preserve">This section supports </w:t>
                      </w:r>
                      <w:r w:rsidRPr="002F470B">
                        <w:t xml:space="preserve">the </w:t>
                      </w:r>
                      <w:r w:rsidRPr="002F470B">
                        <w:rPr>
                          <w:b/>
                          <w:bCs/>
                        </w:rPr>
                        <w:t>Planning</w:t>
                      </w:r>
                      <w:r w:rsidRPr="002F470B">
                        <w:t xml:space="preserve"> stage </w:t>
                      </w:r>
                      <w:r w:rsidRPr="00152A22">
                        <w:t xml:space="preserve">of the Project </w:t>
                      </w:r>
                      <w:r w:rsidR="00D5454F">
                        <w:t>Lifecycle</w:t>
                      </w:r>
                      <w:r w:rsidRPr="00152A22">
                        <w:t>.</w:t>
                      </w:r>
                    </w:p>
                    <w:p w14:paraId="6D92A111" w14:textId="77777777" w:rsidR="00347017" w:rsidRDefault="00347017" w:rsidP="00347017">
                      <w:r w:rsidRPr="7AF58FE1">
                        <w:t xml:space="preserve">Identify the </w:t>
                      </w:r>
                      <w:r>
                        <w:t xml:space="preserve">detailed </w:t>
                      </w:r>
                      <w:r w:rsidRPr="7AF58FE1">
                        <w:t>timing of activities, costs &amp; resources, risks and stakeholder engagement requirements.</w:t>
                      </w:r>
                    </w:p>
                    <w:p w14:paraId="22FD28A6" w14:textId="7C301A45" w:rsidR="002F470B" w:rsidRDefault="00347017" w:rsidP="00EC6A55">
                      <w:pPr>
                        <w:pStyle w:val="ListNumeralsL1"/>
                        <w:numPr>
                          <w:ilvl w:val="0"/>
                          <w:numId w:val="0"/>
                        </w:numPr>
                      </w:pPr>
                      <w:r w:rsidRPr="00327F77">
                        <w:t xml:space="preserve">Check if any information has changed in the previous Design section since </w:t>
                      </w:r>
                      <w:r w:rsidR="00F434BA" w:rsidRPr="00327F77">
                        <w:t>approval and</w:t>
                      </w:r>
                      <w:r w:rsidRPr="00327F77">
                        <w:t xml:space="preserve"> update</w:t>
                      </w:r>
                      <w:r w:rsidR="004D6D93">
                        <w:t xml:space="preserve"> </w:t>
                      </w:r>
                      <w:r w:rsidRPr="00327F77">
                        <w:t>the previous section and Change Log.</w:t>
                      </w:r>
                    </w:p>
                    <w:p w14:paraId="650D3B79" w14:textId="5C6CD4F5" w:rsidR="00347017" w:rsidRPr="00327F77" w:rsidRDefault="00347017" w:rsidP="00EC6A55">
                      <w:pPr>
                        <w:pStyle w:val="ListNumeralsL1"/>
                        <w:numPr>
                          <w:ilvl w:val="0"/>
                          <w:numId w:val="0"/>
                        </w:numPr>
                      </w:pPr>
                      <w:r w:rsidRPr="00327F77">
                        <w:t xml:space="preserve">Determine if you need a </w:t>
                      </w:r>
                      <w:r w:rsidRPr="002F470B">
                        <w:rPr>
                          <w:b/>
                          <w:bCs/>
                        </w:rPr>
                        <w:t>Business Case</w:t>
                      </w:r>
                      <w:r w:rsidRPr="00327F77">
                        <w:t xml:space="preserve"> to support your project. If so, </w:t>
                      </w:r>
                      <w:r w:rsidRPr="002F470B">
                        <w:rPr>
                          <w:b/>
                          <w:bCs/>
                        </w:rPr>
                        <w:t xml:space="preserve">stop </w:t>
                      </w:r>
                      <w:r w:rsidRPr="00327F77">
                        <w:t xml:space="preserve">completing this section and complete the </w:t>
                      </w:r>
                      <w:r w:rsidR="001E6939" w:rsidRPr="001E6939">
                        <w:t>Business Case template</w:t>
                      </w:r>
                      <w:r w:rsidRPr="00327F77">
                        <w:t>.</w:t>
                      </w:r>
                      <w:r w:rsidR="000325B1">
                        <w:t xml:space="preserve"> Consult with your Executive Sponsor / Manager to determine if a Business Case is needed.</w:t>
                      </w:r>
                    </w:p>
                    <w:p w14:paraId="46138C47" w14:textId="22AE535E" w:rsidR="00810038" w:rsidRPr="00810038" w:rsidRDefault="00810038" w:rsidP="00EC6A55">
                      <w:pPr>
                        <w:pStyle w:val="ListNumeralsL1"/>
                        <w:numPr>
                          <w:ilvl w:val="0"/>
                          <w:numId w:val="0"/>
                        </w:numPr>
                        <w:rPr>
                          <w:rStyle w:val="Strong"/>
                          <w:rFonts w:ascii="Calibre Regular" w:hAnsi="Calibre Regular"/>
                          <w:b w:val="0"/>
                          <w:bCs w:val="0"/>
                        </w:rPr>
                      </w:pPr>
                    </w:p>
                  </w:txbxContent>
                </v:textbox>
                <w10:anchorlock/>
              </v:shape>
            </w:pict>
          </mc:Fallback>
        </mc:AlternateContent>
      </w:r>
    </w:p>
    <w:p w14:paraId="43764973" w14:textId="77777777" w:rsidR="001137C7" w:rsidRDefault="00393A39" w:rsidP="001137C7">
      <w:pPr>
        <w:pStyle w:val="Heading2"/>
      </w:pPr>
      <w:r>
        <w:t>Dependencies</w:t>
      </w:r>
    </w:p>
    <w:p w14:paraId="2BEC8DA8" w14:textId="77777777" w:rsidR="00275A0F" w:rsidRPr="00275A0F" w:rsidRDefault="00275A0F" w:rsidP="00393A39">
      <w:pPr>
        <w:rPr>
          <w:i/>
        </w:rPr>
      </w:pPr>
      <w:r w:rsidRPr="00275A0F">
        <w:rPr>
          <w:bCs/>
          <w:i/>
        </w:rPr>
        <w:t>Dependencies are</w:t>
      </w:r>
      <w:r w:rsidRPr="00275A0F">
        <w:rPr>
          <w:i/>
        </w:rPr>
        <w:t xml:space="preserve"> events or work this project depends on for success. Describe any known dependencies with other projects, programs, or initiatives (which may be internal or external).</w:t>
      </w:r>
    </w:p>
    <w:tbl>
      <w:tblPr>
        <w:tblStyle w:val="GridTable1Light-Accent4"/>
        <w:tblW w:w="5018" w:type="pct"/>
        <w:tblLayout w:type="fixed"/>
        <w:tblLook w:val="04E0" w:firstRow="1" w:lastRow="1" w:firstColumn="1" w:lastColumn="0" w:noHBand="0" w:noVBand="1"/>
      </w:tblPr>
      <w:tblGrid>
        <w:gridCol w:w="3067"/>
        <w:gridCol w:w="11"/>
        <w:gridCol w:w="3060"/>
        <w:gridCol w:w="20"/>
        <w:gridCol w:w="3051"/>
        <w:gridCol w:w="30"/>
      </w:tblGrid>
      <w:tr w:rsidR="00393A39" w:rsidRPr="00CA588E" w14:paraId="26C290EE" w14:textId="77777777" w:rsidTr="00F60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gridSpan w:val="2"/>
          </w:tcPr>
          <w:p w14:paraId="2D032772" w14:textId="77777777" w:rsidR="00393A39" w:rsidRPr="00CA588E" w:rsidRDefault="00275A0F" w:rsidP="00F6033A">
            <w:pPr>
              <w:rPr>
                <w:rFonts w:ascii="Calibre Semibold" w:hAnsi="Calibre Semibold"/>
              </w:rPr>
            </w:pPr>
            <w:r>
              <w:rPr>
                <w:rFonts w:ascii="Calibre Semibold" w:hAnsi="Calibre Semibold"/>
              </w:rPr>
              <w:t>Dependency</w:t>
            </w:r>
          </w:p>
        </w:tc>
        <w:tc>
          <w:tcPr>
            <w:tcW w:w="1667" w:type="pct"/>
            <w:gridSpan w:val="2"/>
          </w:tcPr>
          <w:p w14:paraId="6D0D09D7" w14:textId="77777777" w:rsidR="00393A39" w:rsidRPr="00CA588E" w:rsidRDefault="00275A0F" w:rsidP="00F6033A">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Relationship and impact</w:t>
            </w:r>
          </w:p>
        </w:tc>
        <w:tc>
          <w:tcPr>
            <w:tcW w:w="1667" w:type="pct"/>
            <w:gridSpan w:val="2"/>
          </w:tcPr>
          <w:p w14:paraId="283F7D9C" w14:textId="77777777" w:rsidR="00393A39" w:rsidRPr="00CA588E" w:rsidRDefault="00F6033A" w:rsidP="00F6033A">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Status</w:t>
            </w:r>
          </w:p>
        </w:tc>
      </w:tr>
      <w:tr w:rsidR="00393A39" w:rsidRPr="00CA588E" w14:paraId="2314DE23" w14:textId="77777777" w:rsidTr="00F6033A">
        <w:trPr>
          <w:gridAfter w:val="1"/>
          <w:wAfter w:w="15" w:type="pct"/>
        </w:trPr>
        <w:tc>
          <w:tcPr>
            <w:cnfStyle w:val="001000000000" w:firstRow="0" w:lastRow="0" w:firstColumn="1" w:lastColumn="0" w:oddVBand="0" w:evenVBand="0" w:oddHBand="0" w:evenHBand="0" w:firstRowFirstColumn="0" w:firstRowLastColumn="0" w:lastRowFirstColumn="0" w:lastRowLastColumn="0"/>
            <w:tcW w:w="1660" w:type="pct"/>
          </w:tcPr>
          <w:p w14:paraId="113ECA56" w14:textId="77777777" w:rsidR="00393A39" w:rsidRPr="004129DC" w:rsidRDefault="00393A39" w:rsidP="00F6033A">
            <w:pPr>
              <w:rPr>
                <w:b w:val="0"/>
                <w:bCs w:val="0"/>
              </w:rPr>
            </w:pPr>
          </w:p>
        </w:tc>
        <w:tc>
          <w:tcPr>
            <w:tcW w:w="1662" w:type="pct"/>
            <w:gridSpan w:val="2"/>
          </w:tcPr>
          <w:p w14:paraId="30E510D9"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c>
          <w:tcPr>
            <w:tcW w:w="1662" w:type="pct"/>
            <w:gridSpan w:val="2"/>
          </w:tcPr>
          <w:p w14:paraId="5EC412DF"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r>
      <w:tr w:rsidR="00393A39" w:rsidRPr="00CA588E" w14:paraId="23F963D2" w14:textId="77777777" w:rsidTr="00F6033A">
        <w:trPr>
          <w:gridAfter w:val="1"/>
          <w:wAfter w:w="15" w:type="pct"/>
        </w:trPr>
        <w:tc>
          <w:tcPr>
            <w:cnfStyle w:val="001000000000" w:firstRow="0" w:lastRow="0" w:firstColumn="1" w:lastColumn="0" w:oddVBand="0" w:evenVBand="0" w:oddHBand="0" w:evenHBand="0" w:firstRowFirstColumn="0" w:firstRowLastColumn="0" w:lastRowFirstColumn="0" w:lastRowLastColumn="0"/>
            <w:tcW w:w="1660" w:type="pct"/>
          </w:tcPr>
          <w:p w14:paraId="729AB87B" w14:textId="77777777" w:rsidR="00393A39" w:rsidRPr="004129DC" w:rsidRDefault="00393A39" w:rsidP="00F6033A">
            <w:pPr>
              <w:rPr>
                <w:b w:val="0"/>
                <w:bCs w:val="0"/>
              </w:rPr>
            </w:pPr>
          </w:p>
        </w:tc>
        <w:tc>
          <w:tcPr>
            <w:tcW w:w="1662" w:type="pct"/>
            <w:gridSpan w:val="2"/>
          </w:tcPr>
          <w:p w14:paraId="34A449BC"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c>
          <w:tcPr>
            <w:tcW w:w="1662" w:type="pct"/>
            <w:gridSpan w:val="2"/>
          </w:tcPr>
          <w:p w14:paraId="1DAD7F4D"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r>
      <w:tr w:rsidR="00393A39" w:rsidRPr="00CA588E" w14:paraId="0EE02D31" w14:textId="77777777" w:rsidTr="00F6033A">
        <w:trPr>
          <w:gridAfter w:val="1"/>
          <w:wAfter w:w="15" w:type="pct"/>
        </w:trPr>
        <w:tc>
          <w:tcPr>
            <w:cnfStyle w:val="001000000000" w:firstRow="0" w:lastRow="0" w:firstColumn="1" w:lastColumn="0" w:oddVBand="0" w:evenVBand="0" w:oddHBand="0" w:evenHBand="0" w:firstRowFirstColumn="0" w:firstRowLastColumn="0" w:lastRowFirstColumn="0" w:lastRowLastColumn="0"/>
            <w:tcW w:w="1660" w:type="pct"/>
            <w:tcBorders>
              <w:bottom w:val="single" w:sz="4" w:space="0" w:color="B741AF" w:themeColor="accent4"/>
            </w:tcBorders>
          </w:tcPr>
          <w:p w14:paraId="317747A1" w14:textId="77777777" w:rsidR="00393A39" w:rsidRPr="004129DC" w:rsidRDefault="00393A39" w:rsidP="00F6033A">
            <w:pPr>
              <w:rPr>
                <w:b w:val="0"/>
                <w:bCs w:val="0"/>
              </w:rPr>
            </w:pPr>
          </w:p>
        </w:tc>
        <w:tc>
          <w:tcPr>
            <w:tcW w:w="1662" w:type="pct"/>
            <w:gridSpan w:val="2"/>
            <w:tcBorders>
              <w:bottom w:val="single" w:sz="4" w:space="0" w:color="B741AF" w:themeColor="accent4"/>
            </w:tcBorders>
          </w:tcPr>
          <w:p w14:paraId="4803CB3F"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c>
          <w:tcPr>
            <w:tcW w:w="1662" w:type="pct"/>
            <w:gridSpan w:val="2"/>
            <w:tcBorders>
              <w:bottom w:val="single" w:sz="4" w:space="0" w:color="B741AF" w:themeColor="accent4"/>
            </w:tcBorders>
          </w:tcPr>
          <w:p w14:paraId="54990EF8" w14:textId="77777777" w:rsidR="00393A39" w:rsidRPr="004129DC" w:rsidRDefault="00393A39" w:rsidP="00F6033A">
            <w:pPr>
              <w:cnfStyle w:val="000000000000" w:firstRow="0" w:lastRow="0" w:firstColumn="0" w:lastColumn="0" w:oddVBand="0" w:evenVBand="0" w:oddHBand="0" w:evenHBand="0" w:firstRowFirstColumn="0" w:firstRowLastColumn="0" w:lastRowFirstColumn="0" w:lastRowLastColumn="0"/>
            </w:pPr>
          </w:p>
        </w:tc>
      </w:tr>
      <w:tr w:rsidR="00393A39" w:rsidRPr="00CA588E" w14:paraId="3490D9A7" w14:textId="77777777" w:rsidTr="00F6033A">
        <w:trPr>
          <w:gridAfter w:val="1"/>
          <w:cnfStyle w:val="010000000000" w:firstRow="0" w:lastRow="1" w:firstColumn="0" w:lastColumn="0" w:oddVBand="0" w:evenVBand="0" w:oddHBand="0" w:evenHBand="0" w:firstRowFirstColumn="0" w:firstRowLastColumn="0" w:lastRowFirstColumn="0" w:lastRowLastColumn="0"/>
          <w:wAfter w:w="15" w:type="pct"/>
        </w:trPr>
        <w:tc>
          <w:tcPr>
            <w:cnfStyle w:val="001000000000" w:firstRow="0" w:lastRow="0" w:firstColumn="1" w:lastColumn="0" w:oddVBand="0" w:evenVBand="0" w:oddHBand="0" w:evenHBand="0" w:firstRowFirstColumn="0" w:firstRowLastColumn="0" w:lastRowFirstColumn="0" w:lastRowLastColumn="0"/>
            <w:tcW w:w="1660" w:type="pct"/>
            <w:tcBorders>
              <w:top w:val="single" w:sz="4" w:space="0" w:color="B741AF" w:themeColor="accent4"/>
            </w:tcBorders>
          </w:tcPr>
          <w:p w14:paraId="49327642" w14:textId="77777777" w:rsidR="00393A39" w:rsidRPr="004129DC" w:rsidRDefault="00393A39" w:rsidP="00F6033A">
            <w:pPr>
              <w:rPr>
                <w:b w:val="0"/>
                <w:bCs w:val="0"/>
              </w:rPr>
            </w:pPr>
          </w:p>
        </w:tc>
        <w:tc>
          <w:tcPr>
            <w:tcW w:w="1662" w:type="pct"/>
            <w:gridSpan w:val="2"/>
            <w:tcBorders>
              <w:top w:val="single" w:sz="4" w:space="0" w:color="B741AF" w:themeColor="accent4"/>
            </w:tcBorders>
          </w:tcPr>
          <w:p w14:paraId="2FEFAA6E" w14:textId="77777777" w:rsidR="00393A39" w:rsidRPr="004129DC" w:rsidRDefault="00393A39" w:rsidP="00F6033A">
            <w:pPr>
              <w:cnfStyle w:val="010000000000" w:firstRow="0" w:lastRow="1" w:firstColumn="0" w:lastColumn="0" w:oddVBand="0" w:evenVBand="0" w:oddHBand="0" w:evenHBand="0" w:firstRowFirstColumn="0" w:firstRowLastColumn="0" w:lastRowFirstColumn="0" w:lastRowLastColumn="0"/>
              <w:rPr>
                <w:b w:val="0"/>
                <w:bCs w:val="0"/>
              </w:rPr>
            </w:pPr>
          </w:p>
        </w:tc>
        <w:tc>
          <w:tcPr>
            <w:tcW w:w="1662" w:type="pct"/>
            <w:gridSpan w:val="2"/>
            <w:tcBorders>
              <w:top w:val="single" w:sz="4" w:space="0" w:color="B741AF" w:themeColor="accent4"/>
            </w:tcBorders>
          </w:tcPr>
          <w:p w14:paraId="1869F962" w14:textId="77777777" w:rsidR="00393A39" w:rsidRPr="004129DC" w:rsidRDefault="00393A39" w:rsidP="00F6033A">
            <w:pPr>
              <w:cnfStyle w:val="010000000000" w:firstRow="0" w:lastRow="1" w:firstColumn="0" w:lastColumn="0" w:oddVBand="0" w:evenVBand="0" w:oddHBand="0" w:evenHBand="0" w:firstRowFirstColumn="0" w:firstRowLastColumn="0" w:lastRowFirstColumn="0" w:lastRowLastColumn="0"/>
              <w:rPr>
                <w:b w:val="0"/>
                <w:bCs w:val="0"/>
              </w:rPr>
            </w:pPr>
          </w:p>
        </w:tc>
      </w:tr>
    </w:tbl>
    <w:p w14:paraId="33FAA639" w14:textId="77777777" w:rsidR="00F6033A" w:rsidRDefault="00F6033A" w:rsidP="00F6033A">
      <w:pPr>
        <w:pStyle w:val="Heading2"/>
      </w:pPr>
      <w:r>
        <w:t>Assumptions</w:t>
      </w:r>
    </w:p>
    <w:p w14:paraId="31C7A848" w14:textId="77777777" w:rsidR="002E14E7" w:rsidRDefault="00476E84" w:rsidP="00476E84">
      <w:pPr>
        <w:rPr>
          <w:i/>
          <w:iCs/>
        </w:rPr>
      </w:pPr>
      <w:r w:rsidRPr="00476E84">
        <w:rPr>
          <w:i/>
          <w:iCs/>
        </w:rPr>
        <w:t>Assumptions are factors you are assuming to be in place or will occur during the life of the project that will contribute to a successful outcome. What assumptions have you made during your planning process?</w:t>
      </w:r>
    </w:p>
    <w:tbl>
      <w:tblPr>
        <w:tblStyle w:val="GridTable1Light-Accent4"/>
        <w:tblW w:w="5018" w:type="pct"/>
        <w:tblLayout w:type="fixed"/>
        <w:tblLook w:val="04E0" w:firstRow="1" w:lastRow="1" w:firstColumn="1" w:lastColumn="0" w:noHBand="0" w:noVBand="1"/>
      </w:tblPr>
      <w:tblGrid>
        <w:gridCol w:w="2458"/>
        <w:gridCol w:w="3224"/>
        <w:gridCol w:w="3527"/>
        <w:gridCol w:w="30"/>
      </w:tblGrid>
      <w:tr w:rsidR="002E14E7" w:rsidRPr="00CA588E" w14:paraId="48A02571" w14:textId="77777777" w:rsidTr="007671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0" w:type="pct"/>
          </w:tcPr>
          <w:p w14:paraId="538FA83F" w14:textId="77777777" w:rsidR="002E14E7" w:rsidRPr="00CA588E" w:rsidRDefault="002E14E7" w:rsidP="00836FE3">
            <w:pPr>
              <w:rPr>
                <w:rFonts w:ascii="Calibre Semibold" w:hAnsi="Calibre Semibold"/>
              </w:rPr>
            </w:pPr>
            <w:r>
              <w:rPr>
                <w:rFonts w:ascii="Calibre Semibold" w:hAnsi="Calibre Semibold"/>
              </w:rPr>
              <w:t>Assumption</w:t>
            </w:r>
          </w:p>
        </w:tc>
        <w:tc>
          <w:tcPr>
            <w:tcW w:w="1745" w:type="pct"/>
          </w:tcPr>
          <w:p w14:paraId="49366DC6" w14:textId="77777777" w:rsidR="002E14E7" w:rsidRPr="00CA588E" w:rsidRDefault="002E14E7"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Description</w:t>
            </w:r>
          </w:p>
        </w:tc>
        <w:tc>
          <w:tcPr>
            <w:tcW w:w="1925" w:type="pct"/>
            <w:gridSpan w:val="2"/>
          </w:tcPr>
          <w:p w14:paraId="481E2C8E" w14:textId="77777777" w:rsidR="002E14E7" w:rsidRPr="00CA588E" w:rsidRDefault="002E14E7"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Impact</w:t>
            </w:r>
          </w:p>
        </w:tc>
      </w:tr>
      <w:tr w:rsidR="006C14C9" w:rsidRPr="00CA588E" w14:paraId="383D342B" w14:textId="77777777" w:rsidTr="007671EA">
        <w:trPr>
          <w:gridAfter w:val="1"/>
          <w:wAfter w:w="16" w:type="pct"/>
        </w:trPr>
        <w:tc>
          <w:tcPr>
            <w:cnfStyle w:val="001000000000" w:firstRow="0" w:lastRow="0" w:firstColumn="1" w:lastColumn="0" w:oddVBand="0" w:evenVBand="0" w:oddHBand="0" w:evenHBand="0" w:firstRowFirstColumn="0" w:firstRowLastColumn="0" w:lastRowFirstColumn="0" w:lastRowLastColumn="0"/>
            <w:tcW w:w="1330" w:type="pct"/>
          </w:tcPr>
          <w:p w14:paraId="42C9426F" w14:textId="77777777" w:rsidR="006C14C9" w:rsidRPr="00F52613" w:rsidRDefault="006C14C9" w:rsidP="006C14C9">
            <w:pPr>
              <w:rPr>
                <w:b w:val="0"/>
                <w:bCs w:val="0"/>
              </w:rPr>
            </w:pPr>
          </w:p>
        </w:tc>
        <w:tc>
          <w:tcPr>
            <w:tcW w:w="1745" w:type="pct"/>
          </w:tcPr>
          <w:p w14:paraId="3E0662C2" w14:textId="77777777" w:rsidR="006C14C9" w:rsidRPr="006C14C9" w:rsidRDefault="006C14C9" w:rsidP="006C14C9">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roofErr w:type="gramStart"/>
            <w:r w:rsidRPr="006C14C9">
              <w:rPr>
                <w:i/>
                <w:iCs/>
                <w:color w:val="808080" w:themeColor="background1" w:themeShade="80"/>
              </w:rPr>
              <w:t>e.g.</w:t>
            </w:r>
            <w:proofErr w:type="gramEnd"/>
            <w:r w:rsidRPr="006C14C9">
              <w:rPr>
                <w:i/>
                <w:iCs/>
                <w:color w:val="808080" w:themeColor="background1" w:themeShade="80"/>
              </w:rPr>
              <w:t xml:space="preserve"> The Project Manager and external contractors remain available throughout the project</w:t>
            </w:r>
          </w:p>
        </w:tc>
        <w:tc>
          <w:tcPr>
            <w:tcW w:w="1909" w:type="pct"/>
          </w:tcPr>
          <w:p w14:paraId="16077C6E" w14:textId="77777777" w:rsidR="006C14C9" w:rsidRPr="006C14C9" w:rsidRDefault="006C14C9" w:rsidP="006C14C9">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roofErr w:type="gramStart"/>
            <w:r w:rsidRPr="006C14C9">
              <w:rPr>
                <w:i/>
                <w:iCs/>
                <w:color w:val="808080" w:themeColor="background1" w:themeShade="80"/>
              </w:rPr>
              <w:t>e.g.</w:t>
            </w:r>
            <w:proofErr w:type="gramEnd"/>
            <w:r w:rsidRPr="006C14C9">
              <w:rPr>
                <w:i/>
                <w:iCs/>
                <w:color w:val="808080" w:themeColor="background1" w:themeShade="80"/>
              </w:rPr>
              <w:t xml:space="preserve"> Changes in resource availability will impact timeframes of project.</w:t>
            </w:r>
          </w:p>
        </w:tc>
      </w:tr>
      <w:tr w:rsidR="006C14C9" w:rsidRPr="00CA588E" w14:paraId="504A4A6B" w14:textId="77777777" w:rsidTr="007671EA">
        <w:trPr>
          <w:gridAfter w:val="1"/>
          <w:wAfter w:w="16" w:type="pct"/>
        </w:trPr>
        <w:tc>
          <w:tcPr>
            <w:cnfStyle w:val="001000000000" w:firstRow="0" w:lastRow="0" w:firstColumn="1" w:lastColumn="0" w:oddVBand="0" w:evenVBand="0" w:oddHBand="0" w:evenHBand="0" w:firstRowFirstColumn="0" w:firstRowLastColumn="0" w:lastRowFirstColumn="0" w:lastRowLastColumn="0"/>
            <w:tcW w:w="1330" w:type="pct"/>
          </w:tcPr>
          <w:p w14:paraId="1F0735E8" w14:textId="77777777" w:rsidR="006C14C9" w:rsidRPr="00F52613" w:rsidRDefault="006C14C9" w:rsidP="006C14C9">
            <w:pPr>
              <w:rPr>
                <w:b w:val="0"/>
                <w:bCs w:val="0"/>
              </w:rPr>
            </w:pPr>
          </w:p>
        </w:tc>
        <w:tc>
          <w:tcPr>
            <w:tcW w:w="1745" w:type="pct"/>
          </w:tcPr>
          <w:p w14:paraId="72ABC86A" w14:textId="77777777" w:rsidR="006C14C9" w:rsidRPr="006C14C9" w:rsidRDefault="006C14C9" w:rsidP="006C14C9">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6C14C9">
              <w:rPr>
                <w:i/>
                <w:iCs/>
                <w:color w:val="808080" w:themeColor="background1" w:themeShade="80"/>
              </w:rPr>
              <w:t>All capital funds will be spent within financial year</w:t>
            </w:r>
          </w:p>
        </w:tc>
        <w:tc>
          <w:tcPr>
            <w:tcW w:w="1909" w:type="pct"/>
          </w:tcPr>
          <w:p w14:paraId="4334811F" w14:textId="77777777" w:rsidR="006C14C9" w:rsidRPr="006C14C9" w:rsidRDefault="006C14C9" w:rsidP="006C14C9">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6C14C9">
              <w:rPr>
                <w:i/>
                <w:iCs/>
                <w:color w:val="808080" w:themeColor="background1" w:themeShade="80"/>
              </w:rPr>
              <w:t>Implications for future bids if capital is not spent on what was intended.</w:t>
            </w:r>
          </w:p>
        </w:tc>
      </w:tr>
      <w:tr w:rsidR="006C14C9" w:rsidRPr="00CA588E" w14:paraId="7C116AD7" w14:textId="77777777" w:rsidTr="007671EA">
        <w:trPr>
          <w:gridAfter w:val="1"/>
          <w:wAfter w:w="16" w:type="pct"/>
        </w:trPr>
        <w:tc>
          <w:tcPr>
            <w:cnfStyle w:val="001000000000" w:firstRow="0" w:lastRow="0" w:firstColumn="1" w:lastColumn="0" w:oddVBand="0" w:evenVBand="0" w:oddHBand="0" w:evenHBand="0" w:firstRowFirstColumn="0" w:firstRowLastColumn="0" w:lastRowFirstColumn="0" w:lastRowLastColumn="0"/>
            <w:tcW w:w="1330" w:type="pct"/>
            <w:tcBorders>
              <w:bottom w:val="single" w:sz="4" w:space="0" w:color="B741AF" w:themeColor="accent4"/>
            </w:tcBorders>
          </w:tcPr>
          <w:p w14:paraId="4D15C1A3" w14:textId="77777777" w:rsidR="006C14C9" w:rsidRPr="004129DC" w:rsidRDefault="006C14C9" w:rsidP="006C14C9">
            <w:pPr>
              <w:rPr>
                <w:b w:val="0"/>
                <w:bCs w:val="0"/>
              </w:rPr>
            </w:pPr>
          </w:p>
        </w:tc>
        <w:tc>
          <w:tcPr>
            <w:tcW w:w="1745" w:type="pct"/>
            <w:tcBorders>
              <w:bottom w:val="single" w:sz="4" w:space="0" w:color="B741AF" w:themeColor="accent4"/>
            </w:tcBorders>
          </w:tcPr>
          <w:p w14:paraId="56B27117" w14:textId="77777777" w:rsidR="006C14C9" w:rsidRPr="004129DC" w:rsidRDefault="006C14C9" w:rsidP="006C14C9">
            <w:pPr>
              <w:cnfStyle w:val="000000000000" w:firstRow="0" w:lastRow="0" w:firstColumn="0" w:lastColumn="0" w:oddVBand="0" w:evenVBand="0" w:oddHBand="0" w:evenHBand="0" w:firstRowFirstColumn="0" w:firstRowLastColumn="0" w:lastRowFirstColumn="0" w:lastRowLastColumn="0"/>
            </w:pPr>
          </w:p>
        </w:tc>
        <w:tc>
          <w:tcPr>
            <w:tcW w:w="1909" w:type="pct"/>
            <w:tcBorders>
              <w:bottom w:val="single" w:sz="4" w:space="0" w:color="B741AF" w:themeColor="accent4"/>
            </w:tcBorders>
          </w:tcPr>
          <w:p w14:paraId="16A96842" w14:textId="77777777" w:rsidR="006C14C9" w:rsidRPr="004129DC" w:rsidRDefault="006C14C9" w:rsidP="006C14C9">
            <w:pPr>
              <w:cnfStyle w:val="000000000000" w:firstRow="0" w:lastRow="0" w:firstColumn="0" w:lastColumn="0" w:oddVBand="0" w:evenVBand="0" w:oddHBand="0" w:evenHBand="0" w:firstRowFirstColumn="0" w:firstRowLastColumn="0" w:lastRowFirstColumn="0" w:lastRowLastColumn="0"/>
            </w:pPr>
          </w:p>
        </w:tc>
      </w:tr>
      <w:tr w:rsidR="002E14E7" w:rsidRPr="00CA588E" w14:paraId="3C779C45" w14:textId="77777777" w:rsidTr="007671EA">
        <w:trPr>
          <w:gridAfter w:val="1"/>
          <w:cnfStyle w:val="010000000000" w:firstRow="0" w:lastRow="1" w:firstColumn="0" w:lastColumn="0" w:oddVBand="0" w:evenVBand="0" w:oddHBand="0" w:evenHBand="0" w:firstRowFirstColumn="0" w:firstRowLastColumn="0" w:lastRowFirstColumn="0" w:lastRowLastColumn="0"/>
          <w:wAfter w:w="16" w:type="pct"/>
        </w:trPr>
        <w:tc>
          <w:tcPr>
            <w:cnfStyle w:val="001000000000" w:firstRow="0" w:lastRow="0" w:firstColumn="1" w:lastColumn="0" w:oddVBand="0" w:evenVBand="0" w:oddHBand="0" w:evenHBand="0" w:firstRowFirstColumn="0" w:firstRowLastColumn="0" w:lastRowFirstColumn="0" w:lastRowLastColumn="0"/>
            <w:tcW w:w="1330" w:type="pct"/>
            <w:tcBorders>
              <w:top w:val="single" w:sz="4" w:space="0" w:color="B741AF" w:themeColor="accent4"/>
            </w:tcBorders>
          </w:tcPr>
          <w:p w14:paraId="433CA328" w14:textId="77777777" w:rsidR="002E14E7" w:rsidRPr="004129DC" w:rsidRDefault="002E14E7" w:rsidP="00836FE3">
            <w:pPr>
              <w:rPr>
                <w:b w:val="0"/>
                <w:bCs w:val="0"/>
              </w:rPr>
            </w:pPr>
          </w:p>
        </w:tc>
        <w:tc>
          <w:tcPr>
            <w:tcW w:w="1745" w:type="pct"/>
            <w:tcBorders>
              <w:top w:val="single" w:sz="4" w:space="0" w:color="B741AF" w:themeColor="accent4"/>
            </w:tcBorders>
          </w:tcPr>
          <w:p w14:paraId="084C027D" w14:textId="77777777" w:rsidR="002E14E7" w:rsidRPr="004129DC" w:rsidRDefault="002E14E7" w:rsidP="00836FE3">
            <w:pPr>
              <w:cnfStyle w:val="010000000000" w:firstRow="0" w:lastRow="1" w:firstColumn="0" w:lastColumn="0" w:oddVBand="0" w:evenVBand="0" w:oddHBand="0" w:evenHBand="0" w:firstRowFirstColumn="0" w:firstRowLastColumn="0" w:lastRowFirstColumn="0" w:lastRowLastColumn="0"/>
              <w:rPr>
                <w:b w:val="0"/>
                <w:bCs w:val="0"/>
              </w:rPr>
            </w:pPr>
          </w:p>
        </w:tc>
        <w:tc>
          <w:tcPr>
            <w:tcW w:w="1909" w:type="pct"/>
            <w:tcBorders>
              <w:top w:val="single" w:sz="4" w:space="0" w:color="B741AF" w:themeColor="accent4"/>
            </w:tcBorders>
          </w:tcPr>
          <w:p w14:paraId="6708176D" w14:textId="77777777" w:rsidR="002E14E7" w:rsidRPr="004129DC" w:rsidRDefault="002E14E7" w:rsidP="00836FE3">
            <w:pPr>
              <w:cnfStyle w:val="010000000000" w:firstRow="0" w:lastRow="1" w:firstColumn="0" w:lastColumn="0" w:oddVBand="0" w:evenVBand="0" w:oddHBand="0" w:evenHBand="0" w:firstRowFirstColumn="0" w:firstRowLastColumn="0" w:lastRowFirstColumn="0" w:lastRowLastColumn="0"/>
              <w:rPr>
                <w:b w:val="0"/>
                <w:bCs w:val="0"/>
              </w:rPr>
            </w:pPr>
          </w:p>
        </w:tc>
      </w:tr>
    </w:tbl>
    <w:p w14:paraId="53B2DD94" w14:textId="77777777" w:rsidR="001137C7" w:rsidRDefault="006C14C9" w:rsidP="006C14C9">
      <w:pPr>
        <w:pStyle w:val="Heading2"/>
      </w:pPr>
      <w:r>
        <w:lastRenderedPageBreak/>
        <w:t>Governance</w:t>
      </w:r>
    </w:p>
    <w:p w14:paraId="0FEB60CB" w14:textId="77777777" w:rsidR="006C14C9" w:rsidRPr="00991033" w:rsidRDefault="00991033" w:rsidP="006C14C9">
      <w:pPr>
        <w:rPr>
          <w:i/>
          <w:iCs/>
        </w:rPr>
      </w:pPr>
      <w:r w:rsidRPr="00991033">
        <w:rPr>
          <w:i/>
          <w:iCs/>
        </w:rPr>
        <w:t>Identify the membership and adjust any responsibilities in the table below. Include a summary of any formal partnerships that will be required including agreement types (</w:t>
      </w:r>
      <w:proofErr w:type="gramStart"/>
      <w:r w:rsidRPr="00991033">
        <w:rPr>
          <w:i/>
          <w:iCs/>
        </w:rPr>
        <w:t>e.g.</w:t>
      </w:r>
      <w:proofErr w:type="gramEnd"/>
      <w:r w:rsidRPr="00991033">
        <w:rPr>
          <w:i/>
          <w:iCs/>
        </w:rPr>
        <w:t xml:space="preserve"> MOAA), procurement or contracting activities.</w:t>
      </w:r>
    </w:p>
    <w:p w14:paraId="53ED000C" w14:textId="77777777" w:rsidR="00BA3B76" w:rsidRPr="004C7454" w:rsidRDefault="00BA3B76" w:rsidP="00BA3B76">
      <w:pPr>
        <w:pStyle w:val="Heading3"/>
        <w:rPr>
          <w:rFonts w:eastAsia="Calibri"/>
        </w:rPr>
      </w:pPr>
      <w:proofErr w:type="spellStart"/>
      <w:r w:rsidRPr="004C7454">
        <w:rPr>
          <w:rFonts w:eastAsia="Calibri"/>
        </w:rPr>
        <w:t>E.g</w:t>
      </w:r>
      <w:proofErr w:type="spellEnd"/>
      <w:r w:rsidRPr="004C7454">
        <w:rPr>
          <w:rFonts w:eastAsia="Calibri"/>
        </w:rPr>
        <w:t xml:space="preserve"> Name of Overseeing Group/Project Board </w:t>
      </w:r>
    </w:p>
    <w:p w14:paraId="46279DF5" w14:textId="77777777" w:rsidR="00BA3B76" w:rsidRPr="00E86B0E" w:rsidRDefault="00BA3B76" w:rsidP="00BA3B76">
      <w:pPr>
        <w:rPr>
          <w:i/>
        </w:rPr>
      </w:pPr>
      <w:proofErr w:type="gramStart"/>
      <w:r>
        <w:rPr>
          <w:i/>
        </w:rPr>
        <w:t>e.g.</w:t>
      </w:r>
      <w:proofErr w:type="gramEnd"/>
      <w:r>
        <w:rPr>
          <w:i/>
        </w:rPr>
        <w:t xml:space="preserve"> </w:t>
      </w:r>
      <w:r w:rsidRPr="00E86B0E">
        <w:rPr>
          <w:i/>
        </w:rPr>
        <w:t>The Project Board is responsible for the overall direction and management of the project, approving the scope, objectives and potentially release of funding.</w:t>
      </w:r>
    </w:p>
    <w:p w14:paraId="78E3926C" w14:textId="77777777" w:rsidR="006C14C9" w:rsidRDefault="00BA3B76" w:rsidP="001137C7">
      <w:r w:rsidRPr="00E86B0E">
        <w:rPr>
          <w:i/>
        </w:rPr>
        <w:t>Identify the Group’s membership and responsibilities.</w:t>
      </w:r>
    </w:p>
    <w:tbl>
      <w:tblPr>
        <w:tblStyle w:val="GridTable1Light-Accent4"/>
        <w:tblW w:w="8505" w:type="dxa"/>
        <w:tblLook w:val="04A0" w:firstRow="1" w:lastRow="0" w:firstColumn="1" w:lastColumn="0" w:noHBand="0" w:noVBand="1"/>
      </w:tblPr>
      <w:tblGrid>
        <w:gridCol w:w="1843"/>
        <w:gridCol w:w="1843"/>
        <w:gridCol w:w="4819"/>
      </w:tblGrid>
      <w:tr w:rsidR="00621816" w14:paraId="2A1DF067" w14:textId="77777777" w:rsidTr="00204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7531F2" w14:textId="77777777" w:rsidR="00621816" w:rsidRPr="00C35DF9" w:rsidRDefault="00621816" w:rsidP="001137C7">
            <w:pPr>
              <w:rPr>
                <w:rFonts w:ascii="Calibre Semibold" w:hAnsi="Calibre Semibold"/>
              </w:rPr>
            </w:pPr>
            <w:r w:rsidRPr="00C35DF9">
              <w:rPr>
                <w:rFonts w:ascii="Calibre Semibold" w:hAnsi="Calibre Semibold"/>
              </w:rPr>
              <w:t>Role</w:t>
            </w:r>
          </w:p>
        </w:tc>
        <w:tc>
          <w:tcPr>
            <w:tcW w:w="1843" w:type="dxa"/>
          </w:tcPr>
          <w:p w14:paraId="2409DC5E" w14:textId="77777777" w:rsidR="00621816" w:rsidRPr="00C35DF9" w:rsidRDefault="00621816" w:rsidP="001137C7">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sidRPr="00C35DF9">
              <w:rPr>
                <w:rFonts w:ascii="Calibre Semibold" w:hAnsi="Calibre Semibold"/>
              </w:rPr>
              <w:t>Name/title</w:t>
            </w:r>
          </w:p>
        </w:tc>
        <w:tc>
          <w:tcPr>
            <w:tcW w:w="4819" w:type="dxa"/>
          </w:tcPr>
          <w:p w14:paraId="2957D89E" w14:textId="77777777" w:rsidR="00621816" w:rsidRPr="00C35DF9" w:rsidRDefault="00621816" w:rsidP="001137C7">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sidRPr="00C35DF9">
              <w:rPr>
                <w:rFonts w:ascii="Calibre Semibold" w:hAnsi="Calibre Semibold"/>
              </w:rPr>
              <w:t>Responsibilities</w:t>
            </w:r>
          </w:p>
        </w:tc>
      </w:tr>
      <w:tr w:rsidR="00621816" w:rsidRPr="008E14F2" w14:paraId="658A31A2" w14:textId="77777777" w:rsidTr="00204C2B">
        <w:tc>
          <w:tcPr>
            <w:cnfStyle w:val="001000000000" w:firstRow="0" w:lastRow="0" w:firstColumn="1" w:lastColumn="0" w:oddVBand="0" w:evenVBand="0" w:oddHBand="0" w:evenHBand="0" w:firstRowFirstColumn="0" w:firstRowLastColumn="0" w:lastRowFirstColumn="0" w:lastRowLastColumn="0"/>
            <w:tcW w:w="1843" w:type="dxa"/>
          </w:tcPr>
          <w:p w14:paraId="599C7270" w14:textId="77777777" w:rsidR="00621816" w:rsidRPr="004129DC" w:rsidRDefault="00CC592D" w:rsidP="00621816">
            <w:pPr>
              <w:rPr>
                <w:i/>
                <w:iCs/>
              </w:rPr>
            </w:pPr>
            <w:r w:rsidRPr="004129DC">
              <w:rPr>
                <w:i/>
                <w:iCs/>
              </w:rPr>
              <w:t>Chair</w:t>
            </w:r>
          </w:p>
        </w:tc>
        <w:tc>
          <w:tcPr>
            <w:tcW w:w="1843" w:type="dxa"/>
          </w:tcPr>
          <w:p w14:paraId="61DF166A" w14:textId="77777777" w:rsidR="00621816" w:rsidRPr="004129DC" w:rsidRDefault="00621816"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tcPr>
          <w:p w14:paraId="466BD7A5" w14:textId="77777777" w:rsidR="0002259F" w:rsidRPr="004129DC" w:rsidRDefault="0002259F"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 xml:space="preserve">Chairs meetings and conduct briefings </w:t>
            </w:r>
          </w:p>
          <w:p w14:paraId="323CA770" w14:textId="77777777" w:rsidR="0002259F" w:rsidRPr="004129DC" w:rsidRDefault="0002259F"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 xml:space="preserve">Outlines strategic direction and management of the project and its overall success by providing leadership, </w:t>
            </w:r>
            <w:proofErr w:type="gramStart"/>
            <w:r w:rsidRPr="004129DC">
              <w:rPr>
                <w:i/>
                <w:iCs/>
                <w:color w:val="auto"/>
              </w:rPr>
              <w:t>guidance</w:t>
            </w:r>
            <w:proofErr w:type="gramEnd"/>
            <w:r w:rsidRPr="004129DC">
              <w:rPr>
                <w:i/>
                <w:iCs/>
                <w:color w:val="auto"/>
              </w:rPr>
              <w:t xml:space="preserve"> and commitment to the project</w:t>
            </w:r>
          </w:p>
          <w:p w14:paraId="5BF04D00" w14:textId="77777777" w:rsidR="0002259F" w:rsidRPr="004129DC" w:rsidRDefault="0002259F"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 xml:space="preserve">Stays engaged with the stakeholders </w:t>
            </w:r>
          </w:p>
          <w:p w14:paraId="2CC6E69F" w14:textId="77777777" w:rsidR="00621816" w:rsidRPr="004129DC" w:rsidRDefault="0002259F"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Provides an overarching view on project</w:t>
            </w:r>
          </w:p>
        </w:tc>
      </w:tr>
      <w:tr w:rsidR="008B2F24" w14:paraId="0C124EE3" w14:textId="77777777" w:rsidTr="00204C2B">
        <w:tc>
          <w:tcPr>
            <w:cnfStyle w:val="001000000000" w:firstRow="0" w:lastRow="0" w:firstColumn="1" w:lastColumn="0" w:oddVBand="0" w:evenVBand="0" w:oddHBand="0" w:evenHBand="0" w:firstRowFirstColumn="0" w:firstRowLastColumn="0" w:lastRowFirstColumn="0" w:lastRowLastColumn="0"/>
            <w:tcW w:w="1843" w:type="dxa"/>
            <w:vMerge w:val="restart"/>
          </w:tcPr>
          <w:p w14:paraId="019F05D2" w14:textId="77777777" w:rsidR="008B2F24" w:rsidRPr="004129DC" w:rsidRDefault="008B2F24" w:rsidP="001137C7">
            <w:pPr>
              <w:rPr>
                <w:i/>
                <w:iCs/>
              </w:rPr>
            </w:pPr>
            <w:r w:rsidRPr="004129DC">
              <w:rPr>
                <w:i/>
                <w:iCs/>
              </w:rPr>
              <w:t>Group members</w:t>
            </w:r>
          </w:p>
        </w:tc>
        <w:tc>
          <w:tcPr>
            <w:tcW w:w="1843" w:type="dxa"/>
          </w:tcPr>
          <w:p w14:paraId="4CAF0754" w14:textId="77777777" w:rsidR="008B2F24" w:rsidRPr="004129DC" w:rsidRDefault="008B2F24"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vMerge w:val="restart"/>
          </w:tcPr>
          <w:p w14:paraId="71B90AA3" w14:textId="77777777" w:rsidR="008B2F24" w:rsidRPr="004129DC" w:rsidRDefault="008B2F24"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To provide clinical and consumer expertise and experience.</w:t>
            </w:r>
          </w:p>
          <w:p w14:paraId="62DA14CF" w14:textId="77777777" w:rsidR="008B2F24" w:rsidRPr="004129DC" w:rsidRDefault="008B2F24"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 xml:space="preserve">Actively engage, </w:t>
            </w:r>
            <w:proofErr w:type="gramStart"/>
            <w:r w:rsidRPr="004129DC">
              <w:rPr>
                <w:i/>
                <w:iCs/>
                <w:color w:val="auto"/>
              </w:rPr>
              <w:t>participate</w:t>
            </w:r>
            <w:proofErr w:type="gramEnd"/>
            <w:r w:rsidRPr="004129DC">
              <w:rPr>
                <w:i/>
                <w:iCs/>
                <w:color w:val="auto"/>
              </w:rPr>
              <w:t xml:space="preserve"> and contribute to decision making in the planning, design implementation and evaluation of the project.</w:t>
            </w:r>
          </w:p>
          <w:p w14:paraId="635D444E" w14:textId="77777777" w:rsidR="008B2F24" w:rsidRPr="004129DC" w:rsidRDefault="008B2F24" w:rsidP="000F2C6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auto"/>
              </w:rPr>
            </w:pPr>
            <w:r w:rsidRPr="004129DC">
              <w:rPr>
                <w:i/>
                <w:iCs/>
                <w:color w:val="auto"/>
              </w:rPr>
              <w:t xml:space="preserve">Represent the interests of the organisations, stakeholders and/or groups of the project, and be a mechanism for early engagement, </w:t>
            </w:r>
            <w:proofErr w:type="gramStart"/>
            <w:r w:rsidRPr="004129DC">
              <w:rPr>
                <w:i/>
                <w:iCs/>
                <w:color w:val="auto"/>
              </w:rPr>
              <w:t>communication</w:t>
            </w:r>
            <w:proofErr w:type="gramEnd"/>
            <w:r w:rsidRPr="004129DC">
              <w:rPr>
                <w:i/>
                <w:iCs/>
                <w:color w:val="auto"/>
              </w:rPr>
              <w:t xml:space="preserve"> and feedback regarding work of the project by raising or discussing pertinent issues within relevant groups and to feed back into the Working Group results of these discussion to inform and guide the project.</w:t>
            </w:r>
          </w:p>
        </w:tc>
      </w:tr>
      <w:tr w:rsidR="008B2F24" w14:paraId="2C78C7B9" w14:textId="77777777" w:rsidTr="00204C2B">
        <w:tc>
          <w:tcPr>
            <w:cnfStyle w:val="001000000000" w:firstRow="0" w:lastRow="0" w:firstColumn="1" w:lastColumn="0" w:oddVBand="0" w:evenVBand="0" w:oddHBand="0" w:evenHBand="0" w:firstRowFirstColumn="0" w:firstRowLastColumn="0" w:lastRowFirstColumn="0" w:lastRowLastColumn="0"/>
            <w:tcW w:w="1843" w:type="dxa"/>
            <w:vMerge/>
          </w:tcPr>
          <w:p w14:paraId="3569192E" w14:textId="77777777" w:rsidR="008B2F24" w:rsidRPr="004129DC" w:rsidRDefault="008B2F24" w:rsidP="001137C7">
            <w:pPr>
              <w:rPr>
                <w:i/>
                <w:iCs/>
                <w:color w:val="808080" w:themeColor="background1" w:themeShade="80"/>
              </w:rPr>
            </w:pPr>
          </w:p>
        </w:tc>
        <w:tc>
          <w:tcPr>
            <w:tcW w:w="1843" w:type="dxa"/>
          </w:tcPr>
          <w:p w14:paraId="1BF7D4D4" w14:textId="77777777" w:rsidR="008B2F24" w:rsidRPr="004129DC" w:rsidRDefault="008B2F24"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vMerge/>
          </w:tcPr>
          <w:p w14:paraId="0DAC77B3" w14:textId="77777777" w:rsidR="008B2F24" w:rsidRPr="002F470B" w:rsidRDefault="008B2F24"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
        </w:tc>
      </w:tr>
      <w:tr w:rsidR="008B2F24" w14:paraId="338B03A4" w14:textId="77777777" w:rsidTr="00204C2B">
        <w:tc>
          <w:tcPr>
            <w:cnfStyle w:val="001000000000" w:firstRow="0" w:lastRow="0" w:firstColumn="1" w:lastColumn="0" w:oddVBand="0" w:evenVBand="0" w:oddHBand="0" w:evenHBand="0" w:firstRowFirstColumn="0" w:firstRowLastColumn="0" w:lastRowFirstColumn="0" w:lastRowLastColumn="0"/>
            <w:tcW w:w="1843" w:type="dxa"/>
            <w:vMerge/>
          </w:tcPr>
          <w:p w14:paraId="3092D8CD" w14:textId="77777777" w:rsidR="008B2F24" w:rsidRPr="004129DC" w:rsidRDefault="008B2F24" w:rsidP="001137C7">
            <w:pPr>
              <w:rPr>
                <w:i/>
                <w:iCs/>
                <w:color w:val="808080" w:themeColor="background1" w:themeShade="80"/>
              </w:rPr>
            </w:pPr>
          </w:p>
        </w:tc>
        <w:tc>
          <w:tcPr>
            <w:tcW w:w="1843" w:type="dxa"/>
          </w:tcPr>
          <w:p w14:paraId="0C940D16" w14:textId="77777777" w:rsidR="008B2F24" w:rsidRPr="004129DC" w:rsidRDefault="008B2F24"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vMerge/>
          </w:tcPr>
          <w:p w14:paraId="26C6CBF3" w14:textId="77777777" w:rsidR="008B2F24" w:rsidRPr="002F470B" w:rsidRDefault="008B2F24"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
        </w:tc>
      </w:tr>
      <w:tr w:rsidR="008B2F24" w14:paraId="1438CFC7" w14:textId="77777777" w:rsidTr="00204C2B">
        <w:tc>
          <w:tcPr>
            <w:cnfStyle w:val="001000000000" w:firstRow="0" w:lastRow="0" w:firstColumn="1" w:lastColumn="0" w:oddVBand="0" w:evenVBand="0" w:oddHBand="0" w:evenHBand="0" w:firstRowFirstColumn="0" w:firstRowLastColumn="0" w:lastRowFirstColumn="0" w:lastRowLastColumn="0"/>
            <w:tcW w:w="1843" w:type="dxa"/>
            <w:vMerge/>
          </w:tcPr>
          <w:p w14:paraId="771786A9" w14:textId="77777777" w:rsidR="008B2F24" w:rsidRPr="004129DC" w:rsidRDefault="008B2F24" w:rsidP="001137C7">
            <w:pPr>
              <w:rPr>
                <w:i/>
                <w:iCs/>
                <w:color w:val="808080" w:themeColor="background1" w:themeShade="80"/>
              </w:rPr>
            </w:pPr>
          </w:p>
        </w:tc>
        <w:tc>
          <w:tcPr>
            <w:tcW w:w="1843" w:type="dxa"/>
          </w:tcPr>
          <w:p w14:paraId="5C960AA9" w14:textId="77777777" w:rsidR="008B2F24" w:rsidRPr="004129DC" w:rsidRDefault="008B2F24"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vMerge/>
          </w:tcPr>
          <w:p w14:paraId="0323EC9C" w14:textId="77777777" w:rsidR="008B2F24" w:rsidRPr="002F470B" w:rsidRDefault="008B2F24" w:rsidP="008E14F2">
            <w:pPr>
              <w:pStyle w:val="ListBulletsL1"/>
              <w:numPr>
                <w:ilvl w:val="0"/>
                <w:numId w:val="26"/>
              </w:numPr>
              <w:ind w:left="316"/>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
        </w:tc>
      </w:tr>
      <w:tr w:rsidR="004129DC" w:rsidRPr="004129DC" w14:paraId="43824F4F" w14:textId="77777777" w:rsidTr="00204C2B">
        <w:tc>
          <w:tcPr>
            <w:cnfStyle w:val="001000000000" w:firstRow="0" w:lastRow="0" w:firstColumn="1" w:lastColumn="0" w:oddVBand="0" w:evenVBand="0" w:oddHBand="0" w:evenHBand="0" w:firstRowFirstColumn="0" w:firstRowLastColumn="0" w:lastRowFirstColumn="0" w:lastRowLastColumn="0"/>
            <w:tcW w:w="1843" w:type="dxa"/>
          </w:tcPr>
          <w:p w14:paraId="6287B420" w14:textId="42D4EFF0" w:rsidR="00265306" w:rsidRPr="004129DC" w:rsidRDefault="00D30D83" w:rsidP="001137C7">
            <w:pPr>
              <w:rPr>
                <w:i/>
                <w:iCs/>
              </w:rPr>
            </w:pPr>
            <w:r w:rsidRPr="004129DC">
              <w:rPr>
                <w:i/>
                <w:iCs/>
              </w:rPr>
              <w:t>Consumer representative</w:t>
            </w:r>
            <w:r w:rsidR="003551CC">
              <w:rPr>
                <w:i/>
                <w:iCs/>
              </w:rPr>
              <w:t xml:space="preserve">s </w:t>
            </w:r>
          </w:p>
        </w:tc>
        <w:tc>
          <w:tcPr>
            <w:tcW w:w="1843" w:type="dxa"/>
          </w:tcPr>
          <w:p w14:paraId="0B160E43" w14:textId="77777777" w:rsidR="00265306" w:rsidRPr="004129DC" w:rsidRDefault="00265306" w:rsidP="00CA588E">
            <w:pPr>
              <w:cnfStyle w:val="000000000000" w:firstRow="0" w:lastRow="0" w:firstColumn="0" w:lastColumn="0" w:oddVBand="0" w:evenVBand="0" w:oddHBand="0" w:evenHBand="0" w:firstRowFirstColumn="0" w:firstRowLastColumn="0" w:lastRowFirstColumn="0" w:lastRowLastColumn="0"/>
              <w:rPr>
                <w:i/>
                <w:iCs/>
              </w:rPr>
            </w:pPr>
          </w:p>
        </w:tc>
        <w:tc>
          <w:tcPr>
            <w:tcW w:w="4819" w:type="dxa"/>
            <w:vMerge/>
          </w:tcPr>
          <w:p w14:paraId="682DE3A0" w14:textId="77777777" w:rsidR="00265306" w:rsidRPr="004129DC" w:rsidRDefault="00265306" w:rsidP="00CA588E">
            <w:pPr>
              <w:cnfStyle w:val="000000000000" w:firstRow="0" w:lastRow="0" w:firstColumn="0" w:lastColumn="0" w:oddVBand="0" w:evenVBand="0" w:oddHBand="0" w:evenHBand="0" w:firstRowFirstColumn="0" w:firstRowLastColumn="0" w:lastRowFirstColumn="0" w:lastRowLastColumn="0"/>
              <w:rPr>
                <w:i/>
                <w:iCs/>
              </w:rPr>
            </w:pPr>
          </w:p>
        </w:tc>
      </w:tr>
    </w:tbl>
    <w:p w14:paraId="79296FE6" w14:textId="77777777" w:rsidR="00D30D83" w:rsidRDefault="00D30D83" w:rsidP="00D30D83">
      <w:pPr>
        <w:pStyle w:val="Heading2"/>
      </w:pPr>
      <w:r>
        <w:t>Project Team</w:t>
      </w:r>
    </w:p>
    <w:p w14:paraId="45B6C177" w14:textId="77777777" w:rsidR="003370B6" w:rsidRPr="00E86B0E" w:rsidRDefault="003370B6" w:rsidP="003370B6">
      <w:pPr>
        <w:rPr>
          <w:i/>
        </w:rPr>
      </w:pPr>
      <w:r w:rsidRPr="00E86B0E">
        <w:rPr>
          <w:i/>
        </w:rPr>
        <w:t xml:space="preserve">The Project Team is collectively responsible for assisting the Project Manager to deliver the project objectives.  </w:t>
      </w:r>
    </w:p>
    <w:p w14:paraId="0F28D643" w14:textId="77777777" w:rsidR="009E172E" w:rsidRPr="00E86B0E" w:rsidRDefault="003370B6" w:rsidP="003370B6">
      <w:pPr>
        <w:rPr>
          <w:i/>
        </w:rPr>
      </w:pPr>
      <w:r w:rsidRPr="00E86B0E">
        <w:rPr>
          <w:i/>
        </w:rPr>
        <w:t>Identify the Project team’s membership and responsibilities.</w:t>
      </w:r>
    </w:p>
    <w:tbl>
      <w:tblPr>
        <w:tblStyle w:val="GridTable1Light-Accent4"/>
        <w:tblW w:w="8505" w:type="dxa"/>
        <w:tblLook w:val="04A0" w:firstRow="1" w:lastRow="0" w:firstColumn="1" w:lastColumn="0" w:noHBand="0" w:noVBand="1"/>
      </w:tblPr>
      <w:tblGrid>
        <w:gridCol w:w="1843"/>
        <w:gridCol w:w="1843"/>
        <w:gridCol w:w="4819"/>
      </w:tblGrid>
      <w:tr w:rsidR="009E172E" w14:paraId="2B709194" w14:textId="77777777" w:rsidTr="00836F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CB08EA0" w14:textId="77777777" w:rsidR="009E172E" w:rsidRPr="00C35DF9" w:rsidRDefault="009E172E" w:rsidP="00836FE3">
            <w:pPr>
              <w:rPr>
                <w:rFonts w:ascii="Calibre Semibold" w:hAnsi="Calibre Semibold"/>
              </w:rPr>
            </w:pPr>
            <w:r w:rsidRPr="00C35DF9">
              <w:rPr>
                <w:rFonts w:ascii="Calibre Semibold" w:hAnsi="Calibre Semibold"/>
              </w:rPr>
              <w:t>Role</w:t>
            </w:r>
          </w:p>
        </w:tc>
        <w:tc>
          <w:tcPr>
            <w:tcW w:w="1843" w:type="dxa"/>
          </w:tcPr>
          <w:p w14:paraId="0C5C5224" w14:textId="77777777" w:rsidR="009E172E" w:rsidRPr="00C35DF9" w:rsidRDefault="009E172E"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sidRPr="00C35DF9">
              <w:rPr>
                <w:rFonts w:ascii="Calibre Semibold" w:hAnsi="Calibre Semibold"/>
              </w:rPr>
              <w:t>Name/title</w:t>
            </w:r>
          </w:p>
        </w:tc>
        <w:tc>
          <w:tcPr>
            <w:tcW w:w="4819" w:type="dxa"/>
          </w:tcPr>
          <w:p w14:paraId="4CC7E387" w14:textId="77777777" w:rsidR="009E172E" w:rsidRPr="00C35DF9" w:rsidRDefault="009E172E"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sidRPr="00C35DF9">
              <w:rPr>
                <w:rFonts w:ascii="Calibre Semibold" w:hAnsi="Calibre Semibold"/>
              </w:rPr>
              <w:t>Responsibilities</w:t>
            </w:r>
          </w:p>
        </w:tc>
      </w:tr>
      <w:tr w:rsidR="009E172E" w14:paraId="110C9726"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188DA4F3" w14:textId="77777777" w:rsidR="009E172E" w:rsidRPr="00C35DF9" w:rsidRDefault="009E172E" w:rsidP="00836FE3">
            <w:pPr>
              <w:rPr>
                <w:rFonts w:ascii="Calibre Semibold" w:hAnsi="Calibre Semibold"/>
              </w:rPr>
            </w:pPr>
            <w:r w:rsidRPr="00C35DF9">
              <w:rPr>
                <w:rFonts w:ascii="Calibre Semibold" w:hAnsi="Calibre Semibold"/>
              </w:rPr>
              <w:t>Project Sponsor</w:t>
            </w:r>
          </w:p>
        </w:tc>
        <w:tc>
          <w:tcPr>
            <w:tcW w:w="1843" w:type="dxa"/>
          </w:tcPr>
          <w:p w14:paraId="0CFDAB03" w14:textId="77777777" w:rsidR="009E172E" w:rsidRPr="00CA588E" w:rsidRDefault="009E172E" w:rsidP="00836FE3">
            <w:pPr>
              <w:cnfStyle w:val="000000000000" w:firstRow="0" w:lastRow="0" w:firstColumn="0" w:lastColumn="0" w:oddVBand="0" w:evenVBand="0" w:oddHBand="0" w:evenHBand="0" w:firstRowFirstColumn="0" w:firstRowLastColumn="0" w:lastRowFirstColumn="0" w:lastRowLastColumn="0"/>
            </w:pPr>
          </w:p>
        </w:tc>
        <w:tc>
          <w:tcPr>
            <w:tcW w:w="4819" w:type="dxa"/>
          </w:tcPr>
          <w:p w14:paraId="7A96566C" w14:textId="77777777" w:rsidR="009E172E" w:rsidRPr="00810038" w:rsidRDefault="009E172E" w:rsidP="004129DC">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Ensures project governance is in place and that roles are allocated</w:t>
            </w:r>
          </w:p>
          <w:p w14:paraId="747E603F"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Maintains project performance and provides support to the project team</w:t>
            </w:r>
          </w:p>
          <w:p w14:paraId="2F3F4A32"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lastRenderedPageBreak/>
              <w:t>Monitors project progress and the business justification and assurance for undertaking the project</w:t>
            </w:r>
          </w:p>
          <w:p w14:paraId="2A0E3D00"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Maintains project performance and provides support for the project board and team</w:t>
            </w:r>
          </w:p>
          <w:p w14:paraId="7F4704DC"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Supports project stakeholders and Project Manager around the change and manage resistance.</w:t>
            </w:r>
          </w:p>
          <w:p w14:paraId="62926049"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Stays engaged with the stakeholders and keeps track of project funds and make decision on financing.</w:t>
            </w:r>
          </w:p>
          <w:p w14:paraId="2484ADCF" w14:textId="77777777" w:rsidR="009E172E" w:rsidRPr="00810038" w:rsidRDefault="009E172E" w:rsidP="003220B4">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Approves all change requests and project variations outside of the defined project tolerance.</w:t>
            </w:r>
          </w:p>
        </w:tc>
      </w:tr>
      <w:tr w:rsidR="006759F4" w14:paraId="4C84A135"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2B0F4215" w14:textId="77777777" w:rsidR="006759F4" w:rsidRPr="00C35DF9" w:rsidRDefault="006759F4" w:rsidP="00836FE3">
            <w:pPr>
              <w:rPr>
                <w:rFonts w:ascii="Calibre Semibold" w:hAnsi="Calibre Semibold"/>
              </w:rPr>
            </w:pPr>
            <w:r>
              <w:rPr>
                <w:rFonts w:ascii="Calibre Semibold" w:hAnsi="Calibre Semibold"/>
              </w:rPr>
              <w:lastRenderedPageBreak/>
              <w:t>Project Director</w:t>
            </w:r>
          </w:p>
        </w:tc>
        <w:tc>
          <w:tcPr>
            <w:tcW w:w="1843" w:type="dxa"/>
          </w:tcPr>
          <w:p w14:paraId="0366D8BA" w14:textId="77777777" w:rsidR="006759F4" w:rsidRPr="00CA588E" w:rsidRDefault="006759F4" w:rsidP="00836FE3">
            <w:pPr>
              <w:cnfStyle w:val="000000000000" w:firstRow="0" w:lastRow="0" w:firstColumn="0" w:lastColumn="0" w:oddVBand="0" w:evenVBand="0" w:oddHBand="0" w:evenHBand="0" w:firstRowFirstColumn="0" w:firstRowLastColumn="0" w:lastRowFirstColumn="0" w:lastRowLastColumn="0"/>
            </w:pPr>
          </w:p>
        </w:tc>
        <w:tc>
          <w:tcPr>
            <w:tcW w:w="4819" w:type="dxa"/>
          </w:tcPr>
          <w:p w14:paraId="1B951AC9" w14:textId="77777777" w:rsidR="005A74DE" w:rsidRPr="00810038" w:rsidRDefault="005A74DE" w:rsidP="005A74D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Reporting to the Executive Governance group to make recommendations for approval or decisions</w:t>
            </w:r>
          </w:p>
          <w:p w14:paraId="423141DF" w14:textId="77777777" w:rsidR="005A74DE" w:rsidRPr="00810038" w:rsidRDefault="005A74DE" w:rsidP="005A74D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 xml:space="preserve">Making policy and resourcing decisions, </w:t>
            </w:r>
            <w:proofErr w:type="gramStart"/>
            <w:r w:rsidRPr="00810038">
              <w:rPr>
                <w:i/>
                <w:iCs/>
              </w:rPr>
              <w:t>reviewing</w:t>
            </w:r>
            <w:proofErr w:type="gramEnd"/>
            <w:r w:rsidRPr="00810038">
              <w:rPr>
                <w:i/>
                <w:iCs/>
              </w:rPr>
              <w:t xml:space="preserve"> and approving project documents and changes to scope, project reviews and project closures</w:t>
            </w:r>
          </w:p>
          <w:p w14:paraId="76B8F255" w14:textId="77777777" w:rsidR="005A74DE" w:rsidRPr="00810038" w:rsidRDefault="005A74DE" w:rsidP="005A74D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Monitoring of project progress - risks, issues, dependencies, and tasks. Resolving issues and tracking the impact of task progress on milestones</w:t>
            </w:r>
          </w:p>
          <w:p w14:paraId="30359D6B" w14:textId="77777777" w:rsidR="005A74DE" w:rsidRPr="00810038" w:rsidRDefault="005A74DE" w:rsidP="005A74D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Reporting to the Executive Governance group to make recommendations for approval or decisions</w:t>
            </w:r>
          </w:p>
          <w:p w14:paraId="13E4D323" w14:textId="77777777" w:rsidR="006759F4" w:rsidRPr="00810038" w:rsidRDefault="005A74DE" w:rsidP="005A74D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Ensuring effort and expenditure are appropriate to stakeholder expectation and Business Case or project justification aligns with CEIH objectives</w:t>
            </w:r>
          </w:p>
        </w:tc>
      </w:tr>
      <w:tr w:rsidR="009E172E" w14:paraId="6944407B"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172950A3" w14:textId="77777777" w:rsidR="009E172E" w:rsidRPr="00C35DF9" w:rsidRDefault="009E172E" w:rsidP="00836FE3">
            <w:pPr>
              <w:rPr>
                <w:rFonts w:ascii="Calibre Semibold" w:hAnsi="Calibre Semibold"/>
              </w:rPr>
            </w:pPr>
            <w:r w:rsidRPr="00C35DF9">
              <w:rPr>
                <w:rFonts w:ascii="Calibre Semibold" w:hAnsi="Calibre Semibold"/>
              </w:rPr>
              <w:t>Project Manager</w:t>
            </w:r>
          </w:p>
        </w:tc>
        <w:tc>
          <w:tcPr>
            <w:tcW w:w="1843" w:type="dxa"/>
          </w:tcPr>
          <w:p w14:paraId="270743A6" w14:textId="77777777" w:rsidR="009E172E" w:rsidRDefault="009E172E" w:rsidP="00836FE3">
            <w:pPr>
              <w:cnfStyle w:val="000000000000" w:firstRow="0" w:lastRow="0" w:firstColumn="0" w:lastColumn="0" w:oddVBand="0" w:evenVBand="0" w:oddHBand="0" w:evenHBand="0" w:firstRowFirstColumn="0" w:firstRowLastColumn="0" w:lastRowFirstColumn="0" w:lastRowLastColumn="0"/>
            </w:pPr>
          </w:p>
        </w:tc>
        <w:tc>
          <w:tcPr>
            <w:tcW w:w="4819" w:type="dxa"/>
          </w:tcPr>
          <w:p w14:paraId="5CBB0740" w14:textId="77777777" w:rsidR="009E172E" w:rsidRPr="00810038" w:rsidRDefault="009E172E" w:rsidP="00150989">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Runs the project on behalf of, and within the constraints of the Project Board</w:t>
            </w:r>
          </w:p>
          <w:p w14:paraId="0E121B30" w14:textId="77777777" w:rsidR="009E172E" w:rsidRPr="00810038" w:rsidRDefault="009E172E" w:rsidP="00150989">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Manages tasks and activities</w:t>
            </w:r>
          </w:p>
          <w:p w14:paraId="67A9BA5B" w14:textId="77777777" w:rsidR="009E172E" w:rsidRPr="00810038" w:rsidRDefault="009E172E" w:rsidP="00150989">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Manages the Project Team and ensures essential roles are agreed to at the start of the project</w:t>
            </w:r>
          </w:p>
          <w:p w14:paraId="755F1E8E" w14:textId="77777777" w:rsidR="009E172E" w:rsidRPr="00810038" w:rsidRDefault="009E172E" w:rsidP="00150989">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Delegates project work to team members</w:t>
            </w:r>
          </w:p>
          <w:p w14:paraId="5D242432" w14:textId="77777777" w:rsidR="009E172E" w:rsidRPr="00810038" w:rsidRDefault="009E172E" w:rsidP="00150989">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 xml:space="preserve">Develops, </w:t>
            </w:r>
            <w:proofErr w:type="gramStart"/>
            <w:r w:rsidRPr="00810038">
              <w:rPr>
                <w:i/>
                <w:iCs/>
              </w:rPr>
              <w:t>monitors</w:t>
            </w:r>
            <w:proofErr w:type="gramEnd"/>
            <w:r w:rsidRPr="00810038">
              <w:rPr>
                <w:i/>
                <w:iCs/>
              </w:rPr>
              <w:t xml:space="preserve"> and updates the Project Plan.</w:t>
            </w:r>
          </w:p>
          <w:p w14:paraId="4E8D80AF" w14:textId="77777777" w:rsidR="00622FDB" w:rsidRPr="00810038" w:rsidRDefault="009E172E" w:rsidP="00622FDB">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Acts as the point of contact for all communications to and from the Project Board.</w:t>
            </w:r>
          </w:p>
          <w:p w14:paraId="258E9058" w14:textId="77777777" w:rsidR="009E172E" w:rsidRPr="00810038" w:rsidRDefault="009E172E" w:rsidP="00622FDB">
            <w:pPr>
              <w:pStyle w:val="ListBulletsL1"/>
              <w:tabs>
                <w:tab w:val="left" w:pos="244"/>
              </w:tabs>
              <w:cnfStyle w:val="000000000000" w:firstRow="0" w:lastRow="0" w:firstColumn="0" w:lastColumn="0" w:oddVBand="0" w:evenVBand="0" w:oddHBand="0" w:evenHBand="0" w:firstRowFirstColumn="0" w:firstRowLastColumn="0" w:lastRowFirstColumn="0" w:lastRowLastColumn="0"/>
              <w:rPr>
                <w:i/>
                <w:iCs/>
              </w:rPr>
            </w:pPr>
            <w:r w:rsidRPr="00810038">
              <w:rPr>
                <w:i/>
                <w:iCs/>
              </w:rPr>
              <w:t xml:space="preserve">Ensures the project is implemented on agreed time, </w:t>
            </w:r>
            <w:proofErr w:type="gramStart"/>
            <w:r w:rsidRPr="00810038">
              <w:rPr>
                <w:i/>
                <w:iCs/>
              </w:rPr>
              <w:t>budget</w:t>
            </w:r>
            <w:proofErr w:type="gramEnd"/>
            <w:r w:rsidRPr="00810038">
              <w:rPr>
                <w:i/>
                <w:iCs/>
              </w:rPr>
              <w:t xml:space="preserve"> and scope.</w:t>
            </w:r>
          </w:p>
        </w:tc>
      </w:tr>
      <w:tr w:rsidR="009E172E" w14:paraId="748B3127"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7A6A9794" w14:textId="77777777" w:rsidR="009E172E" w:rsidRPr="00C35DF9" w:rsidRDefault="00DF7ADB" w:rsidP="00836FE3">
            <w:pPr>
              <w:rPr>
                <w:rFonts w:ascii="Calibre Semibold" w:hAnsi="Calibre Semibold"/>
              </w:rPr>
            </w:pPr>
            <w:r>
              <w:rPr>
                <w:rFonts w:ascii="Calibre Semibold" w:hAnsi="Calibre Semibold"/>
              </w:rPr>
              <w:lastRenderedPageBreak/>
              <w:t>Project Support</w:t>
            </w:r>
          </w:p>
        </w:tc>
        <w:tc>
          <w:tcPr>
            <w:tcW w:w="1843" w:type="dxa"/>
          </w:tcPr>
          <w:p w14:paraId="6646145B" w14:textId="77777777" w:rsidR="009E172E" w:rsidRDefault="009E172E" w:rsidP="00836FE3">
            <w:pPr>
              <w:cnfStyle w:val="000000000000" w:firstRow="0" w:lastRow="0" w:firstColumn="0" w:lastColumn="0" w:oddVBand="0" w:evenVBand="0" w:oddHBand="0" w:evenHBand="0" w:firstRowFirstColumn="0" w:firstRowLastColumn="0" w:lastRowFirstColumn="0" w:lastRowLastColumn="0"/>
            </w:pPr>
          </w:p>
        </w:tc>
        <w:tc>
          <w:tcPr>
            <w:tcW w:w="4819" w:type="dxa"/>
          </w:tcPr>
          <w:p w14:paraId="2987D02F" w14:textId="77777777" w:rsidR="007060C6" w:rsidRPr="00810038" w:rsidRDefault="007060C6" w:rsidP="007060C6">
            <w:pPr>
              <w:pStyle w:val="ListBulletsL1"/>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810038">
              <w:rPr>
                <w:i/>
                <w:iCs/>
              </w:rPr>
              <w:t>Provides support on tasks and activities</w:t>
            </w:r>
          </w:p>
          <w:p w14:paraId="5A4A6ED8" w14:textId="77777777" w:rsidR="009E172E" w:rsidRPr="00106DFE" w:rsidRDefault="007060C6" w:rsidP="007060C6">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Liaises with and updates xxx on project activities</w:t>
            </w:r>
          </w:p>
        </w:tc>
      </w:tr>
      <w:tr w:rsidR="007060C6" w14:paraId="4017C696"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1AE99976" w14:textId="77777777" w:rsidR="007060C6" w:rsidRDefault="00B11C75" w:rsidP="00836FE3">
            <w:pPr>
              <w:rPr>
                <w:rFonts w:ascii="Calibre Semibold" w:hAnsi="Calibre Semibold"/>
              </w:rPr>
            </w:pPr>
            <w:r>
              <w:rPr>
                <w:rFonts w:ascii="Calibre Semibold" w:hAnsi="Calibre Semibold"/>
              </w:rPr>
              <w:t>Project Officer</w:t>
            </w:r>
          </w:p>
        </w:tc>
        <w:tc>
          <w:tcPr>
            <w:tcW w:w="1843" w:type="dxa"/>
          </w:tcPr>
          <w:p w14:paraId="0EB0F3C0" w14:textId="77777777" w:rsidR="007060C6" w:rsidRDefault="007060C6" w:rsidP="00836FE3">
            <w:pPr>
              <w:cnfStyle w:val="000000000000" w:firstRow="0" w:lastRow="0" w:firstColumn="0" w:lastColumn="0" w:oddVBand="0" w:evenVBand="0" w:oddHBand="0" w:evenHBand="0" w:firstRowFirstColumn="0" w:firstRowLastColumn="0" w:lastRowFirstColumn="0" w:lastRowLastColumn="0"/>
            </w:pPr>
          </w:p>
        </w:tc>
        <w:tc>
          <w:tcPr>
            <w:tcW w:w="4819" w:type="dxa"/>
          </w:tcPr>
          <w:p w14:paraId="3583C2D9" w14:textId="77777777" w:rsidR="001F1AAE" w:rsidRPr="00810038" w:rsidRDefault="001F1AAE" w:rsidP="001F1AAE">
            <w:pPr>
              <w:pStyle w:val="ListBulletsL1"/>
              <w:cnfStyle w:val="000000000000" w:firstRow="0" w:lastRow="0" w:firstColumn="0" w:lastColumn="0" w:oddVBand="0" w:evenVBand="0" w:oddHBand="0" w:evenHBand="0" w:firstRowFirstColumn="0" w:firstRowLastColumn="0" w:lastRowFirstColumn="0" w:lastRowLastColumn="0"/>
              <w:rPr>
                <w:rFonts w:ascii="Times New Roman" w:hAnsi="Times New Roman"/>
                <w:i/>
                <w:iCs/>
              </w:rPr>
            </w:pPr>
            <w:r w:rsidRPr="00810038">
              <w:rPr>
                <w:i/>
                <w:iCs/>
              </w:rPr>
              <w:t>Provides support on tasks and activities</w:t>
            </w:r>
          </w:p>
          <w:p w14:paraId="1AD6DE38" w14:textId="77777777" w:rsidR="007060C6" w:rsidRPr="00810038" w:rsidRDefault="001F1AAE" w:rsidP="001F1AAE">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Assists in supporting the Working Group and Working Group meetings</w:t>
            </w:r>
          </w:p>
        </w:tc>
      </w:tr>
      <w:tr w:rsidR="00FF55EE" w14:paraId="759363F8" w14:textId="77777777" w:rsidTr="00836FE3">
        <w:tc>
          <w:tcPr>
            <w:cnfStyle w:val="001000000000" w:firstRow="0" w:lastRow="0" w:firstColumn="1" w:lastColumn="0" w:oddVBand="0" w:evenVBand="0" w:oddHBand="0" w:evenHBand="0" w:firstRowFirstColumn="0" w:firstRowLastColumn="0" w:lastRowFirstColumn="0" w:lastRowLastColumn="0"/>
            <w:tcW w:w="1843" w:type="dxa"/>
          </w:tcPr>
          <w:p w14:paraId="6B2A43D4" w14:textId="7E05AED0" w:rsidR="00FF55EE" w:rsidRDefault="00106DFE" w:rsidP="00FF55EE">
            <w:pPr>
              <w:rPr>
                <w:rFonts w:ascii="Calibre Semibold" w:hAnsi="Calibre Semibold"/>
              </w:rPr>
            </w:pPr>
            <w:r>
              <w:rPr>
                <w:rFonts w:ascii="Calibre Semibold" w:hAnsi="Calibre Semibold"/>
              </w:rPr>
              <w:t xml:space="preserve">Other </w:t>
            </w:r>
            <w:r w:rsidR="00317F03">
              <w:rPr>
                <w:rFonts w:ascii="Calibre Semibold" w:hAnsi="Calibre Semibold"/>
              </w:rPr>
              <w:t>Support</w:t>
            </w:r>
          </w:p>
        </w:tc>
        <w:tc>
          <w:tcPr>
            <w:tcW w:w="1843" w:type="dxa"/>
          </w:tcPr>
          <w:p w14:paraId="4F7905F7" w14:textId="77777777" w:rsidR="00FF55EE" w:rsidRDefault="00FF55EE" w:rsidP="00FF55EE">
            <w:pPr>
              <w:cnfStyle w:val="000000000000" w:firstRow="0" w:lastRow="0" w:firstColumn="0" w:lastColumn="0" w:oddVBand="0" w:evenVBand="0" w:oddHBand="0" w:evenHBand="0" w:firstRowFirstColumn="0" w:firstRowLastColumn="0" w:lastRowFirstColumn="0" w:lastRowLastColumn="0"/>
            </w:pPr>
          </w:p>
        </w:tc>
        <w:tc>
          <w:tcPr>
            <w:tcW w:w="4819" w:type="dxa"/>
          </w:tcPr>
          <w:p w14:paraId="70E6A893" w14:textId="7E3011C6" w:rsidR="00FF55EE" w:rsidRDefault="00E64FAF" w:rsidP="00FF55EE">
            <w:pPr>
              <w:pStyle w:val="ListBulletsL1"/>
              <w:cnfStyle w:val="000000000000" w:firstRow="0" w:lastRow="0" w:firstColumn="0" w:lastColumn="0" w:oddVBand="0" w:evenVBand="0" w:oddHBand="0" w:evenHBand="0" w:firstRowFirstColumn="0" w:firstRowLastColumn="0" w:lastRowFirstColumn="0" w:lastRowLastColumn="0"/>
              <w:rPr>
                <w:rFonts w:cs="Arial"/>
                <w:i/>
                <w:iCs/>
                <w:color w:val="262626" w:themeColor="text1" w:themeTint="D9"/>
                <w:szCs w:val="22"/>
              </w:rPr>
            </w:pPr>
            <w:r>
              <w:rPr>
                <w:rFonts w:cs="Arial"/>
                <w:i/>
                <w:iCs/>
                <w:color w:val="262626" w:themeColor="text1" w:themeTint="D9"/>
                <w:szCs w:val="22"/>
              </w:rPr>
              <w:t>D</w:t>
            </w:r>
            <w:r w:rsidR="007C7C69" w:rsidRPr="00810038">
              <w:rPr>
                <w:rFonts w:cs="Arial"/>
                <w:i/>
                <w:iCs/>
                <w:color w:val="262626" w:themeColor="text1" w:themeTint="D9"/>
                <w:szCs w:val="22"/>
              </w:rPr>
              <w:t>ata and database/management support</w:t>
            </w:r>
          </w:p>
          <w:p w14:paraId="5BDDF30E" w14:textId="77777777" w:rsidR="00810038" w:rsidRPr="00810038" w:rsidRDefault="00810038" w:rsidP="00810038">
            <w:pPr>
              <w:pStyle w:val="ListBulletsL1"/>
              <w:cnfStyle w:val="000000000000" w:firstRow="0" w:lastRow="0" w:firstColumn="0" w:lastColumn="0" w:oddVBand="0" w:evenVBand="0" w:oddHBand="0" w:evenHBand="0" w:firstRowFirstColumn="0" w:firstRowLastColumn="0" w:lastRowFirstColumn="0" w:lastRowLastColumn="0"/>
              <w:rPr>
                <w:i/>
                <w:iCs/>
              </w:rPr>
            </w:pPr>
            <w:r w:rsidRPr="00810038">
              <w:rPr>
                <w:i/>
                <w:iCs/>
              </w:rPr>
              <w:t xml:space="preserve">Communications – </w:t>
            </w:r>
            <w:r>
              <w:rPr>
                <w:i/>
                <w:iCs/>
              </w:rPr>
              <w:t xml:space="preserve">marketing and media </w:t>
            </w:r>
            <w:r w:rsidRPr="00810038">
              <w:rPr>
                <w:i/>
                <w:iCs/>
              </w:rPr>
              <w:t>planning</w:t>
            </w:r>
          </w:p>
          <w:p w14:paraId="6CC25067" w14:textId="30EFF629" w:rsidR="00810038" w:rsidRPr="00551419" w:rsidRDefault="00810038" w:rsidP="004357D7">
            <w:pPr>
              <w:pStyle w:val="ListBulletsL1"/>
              <w:cnfStyle w:val="000000000000" w:firstRow="0" w:lastRow="0" w:firstColumn="0" w:lastColumn="0" w:oddVBand="0" w:evenVBand="0" w:oddHBand="0" w:evenHBand="0" w:firstRowFirstColumn="0" w:firstRowLastColumn="0" w:lastRowFirstColumn="0" w:lastRowLastColumn="0"/>
              <w:rPr>
                <w:i/>
                <w:iCs/>
              </w:rPr>
            </w:pPr>
            <w:r w:rsidRPr="00551419">
              <w:rPr>
                <w:i/>
                <w:iCs/>
              </w:rPr>
              <w:t xml:space="preserve">Innovation </w:t>
            </w:r>
            <w:r w:rsidR="000325B1" w:rsidRPr="00551419">
              <w:rPr>
                <w:i/>
                <w:iCs/>
              </w:rPr>
              <w:t>–</w:t>
            </w:r>
            <w:r w:rsidRPr="00551419">
              <w:rPr>
                <w:i/>
                <w:iCs/>
              </w:rPr>
              <w:t xml:space="preserve"> </w:t>
            </w:r>
            <w:r w:rsidR="004804FB">
              <w:rPr>
                <w:i/>
                <w:iCs/>
              </w:rPr>
              <w:t>facilitation/</w:t>
            </w:r>
            <w:r w:rsidR="00551419">
              <w:rPr>
                <w:i/>
                <w:iCs/>
              </w:rPr>
              <w:t xml:space="preserve"> </w:t>
            </w:r>
            <w:r w:rsidR="000325B1" w:rsidRPr="00551419">
              <w:rPr>
                <w:i/>
                <w:iCs/>
              </w:rPr>
              <w:t>support</w:t>
            </w:r>
            <w:r w:rsidR="004804FB">
              <w:rPr>
                <w:i/>
                <w:iCs/>
              </w:rPr>
              <w:t xml:space="preserve"> of ideation and collaboration</w:t>
            </w:r>
            <w:r w:rsidR="000325B1" w:rsidRPr="00551419">
              <w:rPr>
                <w:i/>
                <w:iCs/>
              </w:rPr>
              <w:t>,</w:t>
            </w:r>
            <w:r w:rsidR="004804FB">
              <w:rPr>
                <w:i/>
                <w:iCs/>
              </w:rPr>
              <w:t xml:space="preserve"> foster innovation</w:t>
            </w:r>
          </w:p>
        </w:tc>
      </w:tr>
    </w:tbl>
    <w:p w14:paraId="326F184E" w14:textId="77777777" w:rsidR="00D30D83" w:rsidRDefault="00D30D83" w:rsidP="00D30D83"/>
    <w:p w14:paraId="6B0441DF" w14:textId="77777777" w:rsidR="00BF090A" w:rsidRDefault="00BF090A" w:rsidP="00BF090A">
      <w:pPr>
        <w:pStyle w:val="Heading2"/>
      </w:pPr>
      <w:r>
        <w:t>Project Partners</w:t>
      </w:r>
    </w:p>
    <w:p w14:paraId="1D600A8A" w14:textId="77777777" w:rsidR="00583300" w:rsidRDefault="00583300" w:rsidP="00583300">
      <w:pPr>
        <w:keepLines/>
        <w:ind w:left="34"/>
        <w:rPr>
          <w:rFonts w:eastAsia="Times New Roman" w:cs="Arial"/>
          <w:color w:val="262626" w:themeColor="text1" w:themeTint="D9"/>
        </w:rPr>
      </w:pPr>
      <w:r w:rsidRPr="00982C43">
        <w:rPr>
          <w:i/>
          <w:iCs/>
        </w:rPr>
        <w:t>Who (if any) are the key individuals and/or agencies that have a mutual benefit and the capacity to be involved in this project? Include those formal project partners and their roles and responsibilities, including whether any formal partnership mechanisms (</w:t>
      </w:r>
      <w:proofErr w:type="gramStart"/>
      <w:r w:rsidRPr="00982C43">
        <w:rPr>
          <w:i/>
          <w:iCs/>
        </w:rPr>
        <w:t>e.g.</w:t>
      </w:r>
      <w:proofErr w:type="gramEnd"/>
      <w:r w:rsidRPr="00982C43">
        <w:rPr>
          <w:i/>
          <w:iCs/>
        </w:rPr>
        <w:t xml:space="preserve"> Memorandum of Understanding, funded contract etc) support their involvement.</w:t>
      </w:r>
    </w:p>
    <w:p w14:paraId="0B97E6BF" w14:textId="77777777" w:rsidR="00CA588E" w:rsidRPr="00CA588E" w:rsidRDefault="00CA588E" w:rsidP="00CA588E">
      <w:pPr>
        <w:pStyle w:val="Heading2"/>
      </w:pPr>
      <w:bookmarkStart w:id="21" w:name="_Toc97733347"/>
      <w:bookmarkStart w:id="22" w:name="_Hlk119657614"/>
      <w:r w:rsidRPr="00CA588E">
        <w:t>Costs and resourcing</w:t>
      </w:r>
      <w:bookmarkEnd w:id="21"/>
    </w:p>
    <w:p w14:paraId="5D7BD971" w14:textId="77777777" w:rsidR="006F7425" w:rsidRDefault="00247B34" w:rsidP="001312E8">
      <w:pPr>
        <w:rPr>
          <w:i/>
          <w:iCs/>
        </w:rPr>
      </w:pPr>
      <w:r w:rsidRPr="00F83400">
        <w:rPr>
          <w:i/>
          <w:iCs/>
        </w:rPr>
        <w:t>This section builds on work completed in Project Design.</w:t>
      </w:r>
      <w:r w:rsidR="00F83400" w:rsidRPr="006F7425">
        <w:rPr>
          <w:i/>
          <w:iCs/>
        </w:rPr>
        <w:t xml:space="preserve"> </w:t>
      </w:r>
    </w:p>
    <w:p w14:paraId="7351BCC2" w14:textId="77777777" w:rsidR="00247B34" w:rsidRDefault="006F7425" w:rsidP="001312E8">
      <w:pPr>
        <w:rPr>
          <w:i/>
          <w:iCs/>
        </w:rPr>
      </w:pPr>
      <w:r>
        <w:rPr>
          <w:i/>
          <w:iCs/>
        </w:rPr>
        <w:t>I</w:t>
      </w:r>
      <w:r w:rsidR="00F83400">
        <w:rPr>
          <w:i/>
          <w:iCs/>
        </w:rPr>
        <w:t xml:space="preserve">dentify </w:t>
      </w:r>
      <w:r>
        <w:rPr>
          <w:i/>
          <w:iCs/>
        </w:rPr>
        <w:t xml:space="preserve">estimated </w:t>
      </w:r>
      <w:r w:rsidR="00F83400">
        <w:rPr>
          <w:i/>
          <w:iCs/>
        </w:rPr>
        <w:t xml:space="preserve">project costs, the funding source, other required resources </w:t>
      </w:r>
      <w:r w:rsidR="00F83400" w:rsidRPr="001312E8">
        <w:rPr>
          <w:i/>
          <w:iCs/>
        </w:rPr>
        <w:t>(including evaluation support such as design, analysis, reporting), and how resources will be managed in the project. Other resources include staff or business units (</w:t>
      </w:r>
      <w:proofErr w:type="gramStart"/>
      <w:r w:rsidR="00F83400" w:rsidRPr="001312E8">
        <w:rPr>
          <w:i/>
          <w:iCs/>
        </w:rPr>
        <w:t>i.e.</w:t>
      </w:r>
      <w:proofErr w:type="gramEnd"/>
      <w:r w:rsidR="00F83400" w:rsidRPr="001312E8">
        <w:rPr>
          <w:i/>
          <w:iCs/>
        </w:rPr>
        <w:t xml:space="preserve"> workforce, finance, funding models, IT, procurement, evaluation etc.) required to deliver this project</w:t>
      </w:r>
      <w:r w:rsidR="00F83400" w:rsidRPr="006F7425">
        <w:rPr>
          <w:i/>
          <w:iCs/>
        </w:rPr>
        <w:t xml:space="preserve">. </w:t>
      </w:r>
    </w:p>
    <w:p w14:paraId="21C35038" w14:textId="2D24BBD8" w:rsidR="00634AA3" w:rsidRDefault="00634AA3" w:rsidP="001312E8">
      <w:pPr>
        <w:rPr>
          <w:i/>
          <w:iCs/>
        </w:rPr>
      </w:pPr>
      <w:r w:rsidRPr="00634AA3">
        <w:rPr>
          <w:b/>
          <w:bCs/>
        </w:rPr>
        <w:t>Funding source:</w:t>
      </w:r>
      <w:r>
        <w:rPr>
          <w:i/>
          <w:iCs/>
        </w:rPr>
        <w:t xml:space="preserve"> Identify where funding for the project will come from [</w:t>
      </w:r>
      <w:proofErr w:type="gramStart"/>
      <w:r>
        <w:rPr>
          <w:i/>
          <w:iCs/>
        </w:rPr>
        <w:t>e.g.</w:t>
      </w:r>
      <w:proofErr w:type="gramEnd"/>
      <w:r>
        <w:rPr>
          <w:i/>
          <w:iCs/>
        </w:rPr>
        <w:t xml:space="preserve"> </w:t>
      </w:r>
      <w:r w:rsidR="00E64FAF">
        <w:rPr>
          <w:i/>
          <w:iCs/>
        </w:rPr>
        <w:t xml:space="preserve">business unit, </w:t>
      </w:r>
      <w:r>
        <w:rPr>
          <w:i/>
          <w:iCs/>
        </w:rPr>
        <w:t>SA Government Responsibility Index, or external funding]</w:t>
      </w:r>
    </w:p>
    <w:tbl>
      <w:tblPr>
        <w:tblStyle w:val="GridTable1Light-Accent4"/>
        <w:tblW w:w="8505" w:type="dxa"/>
        <w:tblLook w:val="04A0" w:firstRow="1" w:lastRow="0" w:firstColumn="1" w:lastColumn="0" w:noHBand="0" w:noVBand="1"/>
      </w:tblPr>
      <w:tblGrid>
        <w:gridCol w:w="1615"/>
        <w:gridCol w:w="980"/>
        <w:gridCol w:w="1975"/>
        <w:gridCol w:w="1407"/>
        <w:gridCol w:w="1388"/>
        <w:gridCol w:w="1140"/>
      </w:tblGrid>
      <w:tr w:rsidR="006F7425" w:rsidRPr="006F7425" w14:paraId="00D31609" w14:textId="77777777" w:rsidTr="006F7425">
        <w:trPr>
          <w:cnfStyle w:val="100000000000" w:firstRow="1" w:lastRow="0" w:firstColumn="0" w:lastColumn="0" w:oddVBand="0" w:evenVBand="0" w:oddHBand="0"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570" w:type="dxa"/>
          </w:tcPr>
          <w:p w14:paraId="5CE943FE" w14:textId="77777777" w:rsidR="006F7425" w:rsidRPr="006F7425" w:rsidRDefault="006F7425" w:rsidP="00836FE3">
            <w:pPr>
              <w:rPr>
                <w:sz w:val="20"/>
                <w:szCs w:val="20"/>
              </w:rPr>
            </w:pPr>
            <w:r w:rsidRPr="006F7425">
              <w:rPr>
                <w:sz w:val="20"/>
                <w:szCs w:val="20"/>
              </w:rPr>
              <w:t>Expense</w:t>
            </w:r>
          </w:p>
        </w:tc>
        <w:tc>
          <w:tcPr>
            <w:tcW w:w="982" w:type="dxa"/>
          </w:tcPr>
          <w:p w14:paraId="7BE24455" w14:textId="77777777" w:rsidR="006F7425" w:rsidRPr="006F7425" w:rsidRDefault="006F7425" w:rsidP="00836FE3">
            <w:pPr>
              <w:cnfStyle w:val="100000000000" w:firstRow="1" w:lastRow="0" w:firstColumn="0" w:lastColumn="0" w:oddVBand="0" w:evenVBand="0" w:oddHBand="0" w:evenHBand="0" w:firstRowFirstColumn="0" w:firstRowLastColumn="0" w:lastRowFirstColumn="0" w:lastRowLastColumn="0"/>
              <w:rPr>
                <w:sz w:val="20"/>
                <w:szCs w:val="20"/>
              </w:rPr>
            </w:pPr>
            <w:r w:rsidRPr="006F7425">
              <w:rPr>
                <w:sz w:val="20"/>
                <w:szCs w:val="20"/>
              </w:rPr>
              <w:t>Project Stage</w:t>
            </w:r>
          </w:p>
        </w:tc>
        <w:tc>
          <w:tcPr>
            <w:tcW w:w="1984" w:type="dxa"/>
          </w:tcPr>
          <w:p w14:paraId="326461A6" w14:textId="77777777" w:rsidR="006F7425" w:rsidRPr="006F7425" w:rsidRDefault="006F7425" w:rsidP="00836FE3">
            <w:pPr>
              <w:cnfStyle w:val="100000000000" w:firstRow="1" w:lastRow="0" w:firstColumn="0" w:lastColumn="0" w:oddVBand="0" w:evenVBand="0" w:oddHBand="0" w:evenHBand="0" w:firstRowFirstColumn="0" w:firstRowLastColumn="0" w:lastRowFirstColumn="0" w:lastRowLastColumn="0"/>
              <w:rPr>
                <w:sz w:val="20"/>
                <w:szCs w:val="20"/>
              </w:rPr>
            </w:pPr>
            <w:r w:rsidRPr="006F7425">
              <w:rPr>
                <w:sz w:val="20"/>
                <w:szCs w:val="20"/>
              </w:rPr>
              <w:t>Resource</w:t>
            </w:r>
          </w:p>
        </w:tc>
        <w:tc>
          <w:tcPr>
            <w:tcW w:w="1418" w:type="dxa"/>
          </w:tcPr>
          <w:p w14:paraId="5002DF04" w14:textId="77777777" w:rsidR="006F7425" w:rsidRPr="006F7425" w:rsidRDefault="006F7425" w:rsidP="00836FE3">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6F7425">
              <w:rPr>
                <w:sz w:val="20"/>
                <w:szCs w:val="20"/>
              </w:rPr>
              <w:t>Project Costs ($ split into financial year)</w:t>
            </w:r>
          </w:p>
        </w:tc>
        <w:tc>
          <w:tcPr>
            <w:tcW w:w="1399" w:type="dxa"/>
          </w:tcPr>
          <w:p w14:paraId="193281C2" w14:textId="77777777" w:rsidR="006F7425" w:rsidRPr="006F7425" w:rsidRDefault="006F7425" w:rsidP="00836FE3">
            <w:pPr>
              <w:jc w:val="center"/>
              <w:cnfStyle w:val="100000000000" w:firstRow="1" w:lastRow="0" w:firstColumn="0" w:lastColumn="0" w:oddVBand="0" w:evenVBand="0" w:oddHBand="0" w:evenHBand="0" w:firstRowFirstColumn="0" w:firstRowLastColumn="0" w:lastRowFirstColumn="0" w:lastRowLastColumn="0"/>
              <w:rPr>
                <w:sz w:val="20"/>
                <w:szCs w:val="20"/>
              </w:rPr>
            </w:pPr>
            <w:r w:rsidRPr="006F7425">
              <w:rPr>
                <w:sz w:val="20"/>
                <w:szCs w:val="20"/>
              </w:rPr>
              <w:t>Ongoing Costs ($)</w:t>
            </w:r>
          </w:p>
        </w:tc>
        <w:tc>
          <w:tcPr>
            <w:tcW w:w="1152" w:type="dxa"/>
          </w:tcPr>
          <w:p w14:paraId="41A8B922" w14:textId="77777777" w:rsidR="006F7425" w:rsidRPr="006F7425" w:rsidRDefault="006F7425" w:rsidP="00836FE3">
            <w:pPr>
              <w:jc w:val="center"/>
              <w:cnfStyle w:val="100000000000" w:firstRow="1" w:lastRow="0" w:firstColumn="0" w:lastColumn="0" w:oddVBand="0" w:evenVBand="0" w:oddHBand="0" w:evenHBand="0" w:firstRowFirstColumn="0" w:firstRowLastColumn="0" w:lastRowFirstColumn="0" w:lastRowLastColumn="0"/>
              <w:rPr>
                <w:sz w:val="20"/>
                <w:szCs w:val="20"/>
              </w:rPr>
            </w:pPr>
            <w:r w:rsidRPr="006F7425">
              <w:rPr>
                <w:sz w:val="20"/>
                <w:szCs w:val="20"/>
              </w:rPr>
              <w:t>Total Cost ($)</w:t>
            </w:r>
          </w:p>
        </w:tc>
      </w:tr>
      <w:tr w:rsidR="006F7425" w:rsidRPr="006F7425" w14:paraId="1687E952" w14:textId="77777777" w:rsidTr="006F7425">
        <w:trPr>
          <w:trHeight w:val="1238"/>
        </w:trPr>
        <w:tc>
          <w:tcPr>
            <w:cnfStyle w:val="001000000000" w:firstRow="0" w:lastRow="0" w:firstColumn="1" w:lastColumn="0" w:oddVBand="0" w:evenVBand="0" w:oddHBand="0" w:evenHBand="0" w:firstRowFirstColumn="0" w:firstRowLastColumn="0" w:lastRowFirstColumn="0" w:lastRowLastColumn="0"/>
            <w:tcW w:w="1570" w:type="dxa"/>
            <w:tcBorders>
              <w:top w:val="single" w:sz="12" w:space="0" w:color="B741AF" w:themeColor="accent4"/>
              <w:bottom w:val="single" w:sz="8" w:space="0" w:color="D58AD0" w:themeColor="accent4" w:themeTint="99"/>
            </w:tcBorders>
          </w:tcPr>
          <w:p w14:paraId="3D011217" w14:textId="77777777" w:rsidR="006F7425" w:rsidRPr="006F7425" w:rsidRDefault="006F7425" w:rsidP="00836FE3">
            <w:pPr>
              <w:rPr>
                <w:sz w:val="20"/>
                <w:szCs w:val="20"/>
              </w:rPr>
            </w:pPr>
            <w:r w:rsidRPr="006F7425">
              <w:rPr>
                <w:sz w:val="20"/>
                <w:szCs w:val="20"/>
              </w:rPr>
              <w:t>Salaries and wages</w:t>
            </w:r>
            <w:r>
              <w:rPr>
                <w:sz w:val="20"/>
                <w:szCs w:val="20"/>
              </w:rPr>
              <w:br/>
            </w:r>
            <w:r w:rsidRPr="006F7425">
              <w:rPr>
                <w:b w:val="0"/>
                <w:bCs w:val="0"/>
                <w:i/>
                <w:iCs/>
                <w:sz w:val="20"/>
                <w:szCs w:val="20"/>
              </w:rPr>
              <w:t xml:space="preserve">Use salaries calculator on </w:t>
            </w:r>
            <w:proofErr w:type="spellStart"/>
            <w:r w:rsidRPr="006F7425">
              <w:rPr>
                <w:b w:val="0"/>
                <w:bCs w:val="0"/>
                <w:i/>
                <w:iCs/>
                <w:sz w:val="20"/>
                <w:szCs w:val="20"/>
              </w:rPr>
              <w:t>Sharepoint</w:t>
            </w:r>
            <w:proofErr w:type="spellEnd"/>
            <w:r w:rsidRPr="006F7425">
              <w:rPr>
                <w:b w:val="0"/>
                <w:bCs w:val="0"/>
                <w:i/>
                <w:iCs/>
                <w:sz w:val="20"/>
                <w:szCs w:val="20"/>
              </w:rPr>
              <w:t xml:space="preserve"> to estimate cost</w:t>
            </w:r>
          </w:p>
        </w:tc>
        <w:tc>
          <w:tcPr>
            <w:tcW w:w="982" w:type="dxa"/>
            <w:tcBorders>
              <w:top w:val="single" w:sz="12" w:space="0" w:color="B741AF" w:themeColor="accent4"/>
              <w:bottom w:val="single" w:sz="8" w:space="0" w:color="D58AD0" w:themeColor="accent4" w:themeTint="99"/>
            </w:tcBorders>
          </w:tcPr>
          <w:p w14:paraId="6D1FC662" w14:textId="77777777" w:rsidR="006F7425" w:rsidRPr="006F7425" w:rsidRDefault="006F7425" w:rsidP="006F7425">
            <w:pPr>
              <w:pStyle w:val="ListBulletsL1"/>
              <w:numPr>
                <w:ilvl w:val="0"/>
                <w:numId w:val="0"/>
              </w:numPr>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Planning</w:t>
            </w:r>
            <w:r>
              <w:rPr>
                <w:i/>
                <w:iCs/>
                <w:color w:val="808080" w:themeColor="background1" w:themeShade="80"/>
                <w:sz w:val="20"/>
                <w:szCs w:val="20"/>
              </w:rPr>
              <w:t xml:space="preserve"> </w:t>
            </w:r>
            <w:r w:rsidRPr="006F7425">
              <w:rPr>
                <w:i/>
                <w:iCs/>
                <w:color w:val="808080" w:themeColor="background1" w:themeShade="80"/>
                <w:sz w:val="20"/>
                <w:szCs w:val="20"/>
              </w:rPr>
              <w:t>Delivery</w:t>
            </w:r>
          </w:p>
        </w:tc>
        <w:tc>
          <w:tcPr>
            <w:tcW w:w="1984" w:type="dxa"/>
            <w:tcBorders>
              <w:top w:val="single" w:sz="12" w:space="0" w:color="B741AF" w:themeColor="accent4"/>
              <w:bottom w:val="single" w:sz="8" w:space="0" w:color="D58AD0" w:themeColor="accent4" w:themeTint="99"/>
            </w:tcBorders>
          </w:tcPr>
          <w:p w14:paraId="770A9496" w14:textId="13F41C85"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Internal salaries (</w:t>
            </w:r>
            <w:proofErr w:type="gramStart"/>
            <w:r w:rsidRPr="006F7425">
              <w:rPr>
                <w:i/>
                <w:iCs/>
                <w:color w:val="808080" w:themeColor="background1" w:themeShade="80"/>
                <w:sz w:val="20"/>
                <w:szCs w:val="20"/>
              </w:rPr>
              <w:t>e.g.</w:t>
            </w:r>
            <w:proofErr w:type="gramEnd"/>
            <w:r w:rsidRPr="006F7425">
              <w:rPr>
                <w:i/>
                <w:iCs/>
                <w:color w:val="808080" w:themeColor="background1" w:themeShade="80"/>
                <w:sz w:val="20"/>
                <w:szCs w:val="20"/>
              </w:rPr>
              <w:t xml:space="preserve"> project management and support)</w:t>
            </w:r>
          </w:p>
          <w:p w14:paraId="6BF3296A" w14:textId="77777777"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 xml:space="preserve">External wages, </w:t>
            </w:r>
            <w:proofErr w:type="gramStart"/>
            <w:r w:rsidRPr="006F7425">
              <w:rPr>
                <w:i/>
                <w:iCs/>
                <w:color w:val="808080" w:themeColor="background1" w:themeShade="80"/>
                <w:sz w:val="20"/>
                <w:szCs w:val="20"/>
              </w:rPr>
              <w:t>contractors</w:t>
            </w:r>
            <w:proofErr w:type="gramEnd"/>
            <w:r w:rsidRPr="006F7425">
              <w:rPr>
                <w:i/>
                <w:iCs/>
                <w:color w:val="808080" w:themeColor="background1" w:themeShade="80"/>
                <w:sz w:val="20"/>
                <w:szCs w:val="20"/>
              </w:rPr>
              <w:t xml:space="preserve"> or consultants</w:t>
            </w:r>
            <w:r>
              <w:rPr>
                <w:i/>
                <w:iCs/>
                <w:color w:val="808080" w:themeColor="background1" w:themeShade="80"/>
                <w:sz w:val="20"/>
                <w:szCs w:val="20"/>
              </w:rPr>
              <w:t xml:space="preserve"> (identify recruitment agency)</w:t>
            </w:r>
          </w:p>
        </w:tc>
        <w:tc>
          <w:tcPr>
            <w:tcW w:w="1418" w:type="dxa"/>
            <w:tcBorders>
              <w:top w:val="single" w:sz="12" w:space="0" w:color="B741AF" w:themeColor="accent4"/>
              <w:bottom w:val="single" w:sz="8" w:space="0" w:color="D58AD0" w:themeColor="accent4" w:themeTint="99"/>
            </w:tcBorders>
          </w:tcPr>
          <w:p w14:paraId="6A88A923" w14:textId="77777777" w:rsidR="006F7425" w:rsidRPr="006F7425" w:rsidRDefault="006F7425" w:rsidP="00836FE3">
            <w:pPr>
              <w:pStyle w:val="ListBulletsL1"/>
              <w:numPr>
                <w:ilvl w:val="0"/>
                <w:numId w:val="0"/>
              </w:numPr>
              <w:ind w:left="244"/>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Borders>
              <w:top w:val="single" w:sz="12" w:space="0" w:color="B741AF" w:themeColor="accent4"/>
              <w:bottom w:val="single" w:sz="8" w:space="0" w:color="D58AD0" w:themeColor="accent4" w:themeTint="99"/>
            </w:tcBorders>
          </w:tcPr>
          <w:p w14:paraId="17CD97A2" w14:textId="77777777" w:rsidR="006F7425" w:rsidRPr="006F7425" w:rsidRDefault="006F7425" w:rsidP="00836FE3">
            <w:pPr>
              <w:pStyle w:val="ListBulletsL1"/>
              <w:numPr>
                <w:ilvl w:val="0"/>
                <w:numId w:val="0"/>
              </w:numPr>
              <w:ind w:left="244"/>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Borders>
              <w:top w:val="single" w:sz="12" w:space="0" w:color="B741AF" w:themeColor="accent4"/>
              <w:bottom w:val="single" w:sz="8" w:space="0" w:color="D58AD0" w:themeColor="accent4" w:themeTint="99"/>
            </w:tcBorders>
          </w:tcPr>
          <w:p w14:paraId="453ED541"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7425" w:rsidRPr="006F7425" w14:paraId="71A8ED6F" w14:textId="77777777" w:rsidTr="006F7425">
        <w:trPr>
          <w:trHeight w:val="826"/>
        </w:trPr>
        <w:tc>
          <w:tcPr>
            <w:cnfStyle w:val="001000000000" w:firstRow="0" w:lastRow="0" w:firstColumn="1" w:lastColumn="0" w:oddVBand="0" w:evenVBand="0" w:oddHBand="0" w:evenHBand="0" w:firstRowFirstColumn="0" w:firstRowLastColumn="0" w:lastRowFirstColumn="0" w:lastRowLastColumn="0"/>
            <w:tcW w:w="1570" w:type="dxa"/>
            <w:tcBorders>
              <w:top w:val="single" w:sz="8" w:space="0" w:color="D58AD0" w:themeColor="accent4" w:themeTint="99"/>
              <w:bottom w:val="single" w:sz="8" w:space="0" w:color="D58AD0" w:themeColor="accent4" w:themeTint="99"/>
            </w:tcBorders>
          </w:tcPr>
          <w:p w14:paraId="770EA5EF" w14:textId="77777777" w:rsidR="006F7425" w:rsidRPr="006F7425" w:rsidRDefault="006F7425" w:rsidP="00836FE3">
            <w:pPr>
              <w:rPr>
                <w:sz w:val="20"/>
                <w:szCs w:val="20"/>
              </w:rPr>
            </w:pPr>
            <w:r w:rsidRPr="006F7425">
              <w:rPr>
                <w:sz w:val="20"/>
                <w:szCs w:val="20"/>
              </w:rPr>
              <w:t>Communications</w:t>
            </w:r>
          </w:p>
        </w:tc>
        <w:tc>
          <w:tcPr>
            <w:tcW w:w="982" w:type="dxa"/>
            <w:tcBorders>
              <w:top w:val="single" w:sz="8" w:space="0" w:color="D58AD0" w:themeColor="accent4" w:themeTint="99"/>
              <w:bottom w:val="single" w:sz="8" w:space="0" w:color="D58AD0" w:themeColor="accent4" w:themeTint="99"/>
            </w:tcBorders>
          </w:tcPr>
          <w:p w14:paraId="0800B60B" w14:textId="77777777" w:rsidR="006F7425" w:rsidRPr="006F7425" w:rsidRDefault="006F7425" w:rsidP="006F7425">
            <w:pPr>
              <w:pStyle w:val="ListBulletsL1"/>
              <w:numPr>
                <w:ilvl w:val="0"/>
                <w:numId w:val="0"/>
              </w:numPr>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Planning Delivery</w:t>
            </w:r>
          </w:p>
        </w:tc>
        <w:tc>
          <w:tcPr>
            <w:tcW w:w="1984" w:type="dxa"/>
            <w:tcBorders>
              <w:top w:val="single" w:sz="8" w:space="0" w:color="D58AD0" w:themeColor="accent4" w:themeTint="99"/>
              <w:bottom w:val="single" w:sz="8" w:space="0" w:color="D58AD0" w:themeColor="accent4" w:themeTint="99"/>
            </w:tcBorders>
          </w:tcPr>
          <w:p w14:paraId="1E546CFC" w14:textId="77777777"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Promotions</w:t>
            </w:r>
          </w:p>
          <w:p w14:paraId="27E5C0BC" w14:textId="77777777"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Marketing</w:t>
            </w:r>
          </w:p>
          <w:p w14:paraId="341FC730" w14:textId="77777777"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lastRenderedPageBreak/>
              <w:t>Events (</w:t>
            </w:r>
            <w:proofErr w:type="spellStart"/>
            <w:r w:rsidRPr="006F7425">
              <w:rPr>
                <w:i/>
                <w:iCs/>
                <w:color w:val="808080" w:themeColor="background1" w:themeShade="80"/>
                <w:sz w:val="20"/>
                <w:szCs w:val="20"/>
              </w:rPr>
              <w:t>e.g</w:t>
            </w:r>
            <w:proofErr w:type="spellEnd"/>
            <w:r w:rsidRPr="006F7425">
              <w:rPr>
                <w:i/>
                <w:iCs/>
                <w:color w:val="808080" w:themeColor="background1" w:themeShade="80"/>
                <w:sz w:val="20"/>
                <w:szCs w:val="20"/>
              </w:rPr>
              <w:t xml:space="preserve"> workshops)</w:t>
            </w:r>
          </w:p>
        </w:tc>
        <w:tc>
          <w:tcPr>
            <w:tcW w:w="1418" w:type="dxa"/>
            <w:tcBorders>
              <w:top w:val="single" w:sz="8" w:space="0" w:color="D58AD0" w:themeColor="accent4" w:themeTint="99"/>
              <w:bottom w:val="single" w:sz="8" w:space="0" w:color="D58AD0" w:themeColor="accent4" w:themeTint="99"/>
            </w:tcBorders>
          </w:tcPr>
          <w:p w14:paraId="42293C94" w14:textId="77777777" w:rsidR="006F7425" w:rsidRPr="006F7425" w:rsidRDefault="006F7425" w:rsidP="00836FE3">
            <w:pPr>
              <w:pStyle w:val="ListBulletsL1"/>
              <w:numPr>
                <w:ilvl w:val="0"/>
                <w:numId w:val="0"/>
              </w:num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Borders>
              <w:top w:val="single" w:sz="8" w:space="0" w:color="D58AD0" w:themeColor="accent4" w:themeTint="99"/>
              <w:bottom w:val="single" w:sz="8" w:space="0" w:color="D58AD0" w:themeColor="accent4" w:themeTint="99"/>
            </w:tcBorders>
          </w:tcPr>
          <w:p w14:paraId="4305BFD3"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Borders>
              <w:top w:val="single" w:sz="8" w:space="0" w:color="D58AD0" w:themeColor="accent4" w:themeTint="99"/>
              <w:bottom w:val="single" w:sz="8" w:space="0" w:color="D58AD0" w:themeColor="accent4" w:themeTint="99"/>
            </w:tcBorders>
          </w:tcPr>
          <w:p w14:paraId="4E9CD51F"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7425" w:rsidRPr="006F7425" w14:paraId="387C8917" w14:textId="77777777" w:rsidTr="006F7425">
        <w:trPr>
          <w:trHeight w:val="494"/>
        </w:trPr>
        <w:tc>
          <w:tcPr>
            <w:cnfStyle w:val="001000000000" w:firstRow="0" w:lastRow="0" w:firstColumn="1" w:lastColumn="0" w:oddVBand="0" w:evenVBand="0" w:oddHBand="0" w:evenHBand="0" w:firstRowFirstColumn="0" w:firstRowLastColumn="0" w:lastRowFirstColumn="0" w:lastRowLastColumn="0"/>
            <w:tcW w:w="1570" w:type="dxa"/>
            <w:tcBorders>
              <w:top w:val="single" w:sz="8" w:space="0" w:color="D58AD0" w:themeColor="accent4" w:themeTint="99"/>
              <w:bottom w:val="single" w:sz="8" w:space="0" w:color="D58AD0" w:themeColor="accent4" w:themeTint="99"/>
            </w:tcBorders>
          </w:tcPr>
          <w:p w14:paraId="78A9C018" w14:textId="77777777" w:rsidR="006F7425" w:rsidRPr="006F7425" w:rsidRDefault="006F7425" w:rsidP="00836FE3">
            <w:pPr>
              <w:rPr>
                <w:sz w:val="20"/>
                <w:szCs w:val="20"/>
              </w:rPr>
            </w:pPr>
            <w:r w:rsidRPr="006F7425">
              <w:rPr>
                <w:sz w:val="20"/>
                <w:szCs w:val="20"/>
              </w:rPr>
              <w:t>Project-specific sub committee</w:t>
            </w:r>
          </w:p>
        </w:tc>
        <w:tc>
          <w:tcPr>
            <w:tcW w:w="982" w:type="dxa"/>
            <w:tcBorders>
              <w:top w:val="single" w:sz="8" w:space="0" w:color="D58AD0" w:themeColor="accent4" w:themeTint="99"/>
              <w:bottom w:val="single" w:sz="8" w:space="0" w:color="D58AD0" w:themeColor="accent4" w:themeTint="99"/>
            </w:tcBorders>
          </w:tcPr>
          <w:p w14:paraId="233B53D4" w14:textId="77777777" w:rsidR="006F7425" w:rsidRPr="006F7425" w:rsidRDefault="006F7425" w:rsidP="006F7425">
            <w:pPr>
              <w:pStyle w:val="ListBulletsL1"/>
              <w:numPr>
                <w:ilvl w:val="0"/>
                <w:numId w:val="0"/>
              </w:numPr>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Delivery</w:t>
            </w:r>
          </w:p>
        </w:tc>
        <w:tc>
          <w:tcPr>
            <w:tcW w:w="1984" w:type="dxa"/>
            <w:tcBorders>
              <w:top w:val="single" w:sz="8" w:space="0" w:color="D58AD0" w:themeColor="accent4" w:themeTint="99"/>
              <w:bottom w:val="single" w:sz="8" w:space="0" w:color="D58AD0" w:themeColor="accent4" w:themeTint="99"/>
            </w:tcBorders>
          </w:tcPr>
          <w:p w14:paraId="360BB047" w14:textId="77777777" w:rsidR="006F7425" w:rsidRP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Consumer representation</w:t>
            </w:r>
          </w:p>
        </w:tc>
        <w:tc>
          <w:tcPr>
            <w:tcW w:w="1418" w:type="dxa"/>
            <w:tcBorders>
              <w:top w:val="single" w:sz="8" w:space="0" w:color="D58AD0" w:themeColor="accent4" w:themeTint="99"/>
              <w:bottom w:val="single" w:sz="8" w:space="0" w:color="D58AD0" w:themeColor="accent4" w:themeTint="99"/>
            </w:tcBorders>
          </w:tcPr>
          <w:p w14:paraId="79765979" w14:textId="77777777" w:rsidR="006F7425" w:rsidRPr="006F7425" w:rsidRDefault="006F7425" w:rsidP="00836FE3">
            <w:pPr>
              <w:pStyle w:val="ListBulletsL1"/>
              <w:numPr>
                <w:ilvl w:val="0"/>
                <w:numId w:val="0"/>
              </w:num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Borders>
              <w:top w:val="single" w:sz="8" w:space="0" w:color="D58AD0" w:themeColor="accent4" w:themeTint="99"/>
              <w:bottom w:val="single" w:sz="8" w:space="0" w:color="D58AD0" w:themeColor="accent4" w:themeTint="99"/>
            </w:tcBorders>
          </w:tcPr>
          <w:p w14:paraId="4C537450"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Borders>
              <w:top w:val="single" w:sz="8" w:space="0" w:color="D58AD0" w:themeColor="accent4" w:themeTint="99"/>
              <w:bottom w:val="single" w:sz="8" w:space="0" w:color="D58AD0" w:themeColor="accent4" w:themeTint="99"/>
            </w:tcBorders>
          </w:tcPr>
          <w:p w14:paraId="38A1F68E"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7425" w:rsidRPr="006F7425" w14:paraId="65C6BA2D" w14:textId="77777777" w:rsidTr="006F7425">
        <w:trPr>
          <w:trHeight w:val="848"/>
        </w:trPr>
        <w:tc>
          <w:tcPr>
            <w:cnfStyle w:val="001000000000" w:firstRow="0" w:lastRow="0" w:firstColumn="1" w:lastColumn="0" w:oddVBand="0" w:evenVBand="0" w:oddHBand="0" w:evenHBand="0" w:firstRowFirstColumn="0" w:firstRowLastColumn="0" w:lastRowFirstColumn="0" w:lastRowLastColumn="0"/>
            <w:tcW w:w="1570" w:type="dxa"/>
            <w:tcBorders>
              <w:top w:val="single" w:sz="8" w:space="0" w:color="D58AD0" w:themeColor="accent4" w:themeTint="99"/>
              <w:bottom w:val="single" w:sz="8" w:space="0" w:color="D58AD0" w:themeColor="accent4" w:themeTint="99"/>
            </w:tcBorders>
          </w:tcPr>
          <w:p w14:paraId="1CA41997" w14:textId="77777777" w:rsidR="006F7425" w:rsidRPr="006F7425" w:rsidRDefault="006F7425" w:rsidP="00836FE3">
            <w:pPr>
              <w:rPr>
                <w:sz w:val="20"/>
                <w:szCs w:val="20"/>
              </w:rPr>
            </w:pPr>
            <w:r>
              <w:rPr>
                <w:sz w:val="20"/>
                <w:szCs w:val="20"/>
              </w:rPr>
              <w:t>Other</w:t>
            </w:r>
            <w:r w:rsidRPr="006F7425">
              <w:rPr>
                <w:sz w:val="20"/>
                <w:szCs w:val="20"/>
              </w:rPr>
              <w:t xml:space="preserve"> costs</w:t>
            </w:r>
          </w:p>
        </w:tc>
        <w:tc>
          <w:tcPr>
            <w:tcW w:w="982" w:type="dxa"/>
            <w:tcBorders>
              <w:top w:val="single" w:sz="8" w:space="0" w:color="D58AD0" w:themeColor="accent4" w:themeTint="99"/>
              <w:bottom w:val="single" w:sz="8" w:space="0" w:color="D58AD0" w:themeColor="accent4" w:themeTint="99"/>
            </w:tcBorders>
          </w:tcPr>
          <w:p w14:paraId="5E766E5A" w14:textId="77777777" w:rsidR="006F7425" w:rsidRPr="006F7425" w:rsidRDefault="006F7425" w:rsidP="00836FE3">
            <w:pPr>
              <w:pStyle w:val="ListBulletsL1"/>
              <w:numPr>
                <w:ilvl w:val="0"/>
                <w:numId w:val="0"/>
              </w:numPr>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p>
        </w:tc>
        <w:tc>
          <w:tcPr>
            <w:tcW w:w="1984" w:type="dxa"/>
            <w:tcBorders>
              <w:top w:val="single" w:sz="8" w:space="0" w:color="D58AD0" w:themeColor="accent4" w:themeTint="99"/>
              <w:bottom w:val="single" w:sz="8" w:space="0" w:color="D58AD0" w:themeColor="accent4" w:themeTint="99"/>
            </w:tcBorders>
          </w:tcPr>
          <w:p w14:paraId="00744AE4" w14:textId="77777777" w:rsidR="006F7425" w:rsidRDefault="006F7425" w:rsidP="006F7425">
            <w:pPr>
              <w:pStyle w:val="ListBulletsL1"/>
              <w:tabs>
                <w:tab w:val="clear" w:pos="244"/>
              </w:tabs>
              <w:ind w:left="174" w:hanging="174"/>
              <w:cnfStyle w:val="000000000000" w:firstRow="0" w:lastRow="0" w:firstColumn="0" w:lastColumn="0" w:oddVBand="0" w:evenVBand="0" w:oddHBand="0" w:evenHBand="0" w:firstRowFirstColumn="0" w:firstRowLastColumn="0" w:lastRowFirstColumn="0" w:lastRowLastColumn="0"/>
              <w:rPr>
                <w:i/>
                <w:iCs/>
                <w:color w:val="808080" w:themeColor="background1" w:themeShade="80"/>
                <w:sz w:val="20"/>
                <w:szCs w:val="20"/>
              </w:rPr>
            </w:pPr>
            <w:r w:rsidRPr="006F7425">
              <w:rPr>
                <w:i/>
                <w:iCs/>
                <w:color w:val="808080" w:themeColor="background1" w:themeShade="80"/>
                <w:sz w:val="20"/>
                <w:szCs w:val="20"/>
              </w:rPr>
              <w:t xml:space="preserve">Data system development, </w:t>
            </w:r>
            <w:proofErr w:type="gramStart"/>
            <w:r w:rsidRPr="006F7425">
              <w:rPr>
                <w:i/>
                <w:iCs/>
                <w:color w:val="808080" w:themeColor="background1" w:themeShade="80"/>
                <w:sz w:val="20"/>
                <w:szCs w:val="20"/>
              </w:rPr>
              <w:t>integration</w:t>
            </w:r>
            <w:proofErr w:type="gramEnd"/>
            <w:r w:rsidRPr="006F7425">
              <w:rPr>
                <w:i/>
                <w:iCs/>
                <w:color w:val="808080" w:themeColor="background1" w:themeShade="80"/>
                <w:sz w:val="20"/>
                <w:szCs w:val="20"/>
              </w:rPr>
              <w:t xml:space="preserve"> and analysis</w:t>
            </w:r>
          </w:p>
          <w:p w14:paraId="0869B84A" w14:textId="77777777" w:rsidR="006F7425" w:rsidRPr="006F7425" w:rsidRDefault="006F7425" w:rsidP="006F7425">
            <w:pPr>
              <w:pStyle w:val="ListBulletsL1"/>
              <w:tabs>
                <w:tab w:val="clear" w:pos="244"/>
              </w:tabs>
              <w:ind w:left="174" w:hanging="174"/>
              <w:contextualSpacing w:val="0"/>
              <w:cnfStyle w:val="000000000000" w:firstRow="0" w:lastRow="0" w:firstColumn="0" w:lastColumn="0" w:oddVBand="0" w:evenVBand="0" w:oddHBand="0" w:evenHBand="0" w:firstRowFirstColumn="0" w:firstRowLastColumn="0" w:lastRowFirstColumn="0" w:lastRowLastColumn="0"/>
              <w:rPr>
                <w:i/>
                <w:iCs/>
              </w:rPr>
            </w:pPr>
            <w:r w:rsidRPr="006F7425">
              <w:rPr>
                <w:i/>
                <w:iCs/>
                <w:color w:val="808080" w:themeColor="background1" w:themeShade="80"/>
                <w:sz w:val="20"/>
                <w:szCs w:val="22"/>
              </w:rPr>
              <w:t>Computers, software</w:t>
            </w:r>
          </w:p>
        </w:tc>
        <w:tc>
          <w:tcPr>
            <w:tcW w:w="1418" w:type="dxa"/>
            <w:tcBorders>
              <w:top w:val="single" w:sz="8" w:space="0" w:color="D58AD0" w:themeColor="accent4" w:themeTint="99"/>
              <w:bottom w:val="single" w:sz="8" w:space="0" w:color="D58AD0" w:themeColor="accent4" w:themeTint="99"/>
            </w:tcBorders>
          </w:tcPr>
          <w:p w14:paraId="5ACFAFD8" w14:textId="77777777" w:rsidR="006F7425" w:rsidRPr="006F7425" w:rsidRDefault="006F7425" w:rsidP="00836FE3">
            <w:pPr>
              <w:pStyle w:val="ListBulletsL1"/>
              <w:numPr>
                <w:ilvl w:val="0"/>
                <w:numId w:val="0"/>
              </w:num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Borders>
              <w:top w:val="single" w:sz="8" w:space="0" w:color="D58AD0" w:themeColor="accent4" w:themeTint="99"/>
              <w:bottom w:val="single" w:sz="8" w:space="0" w:color="D58AD0" w:themeColor="accent4" w:themeTint="99"/>
            </w:tcBorders>
          </w:tcPr>
          <w:p w14:paraId="6C99E950"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Borders>
              <w:top w:val="single" w:sz="8" w:space="0" w:color="D58AD0" w:themeColor="accent4" w:themeTint="99"/>
              <w:bottom w:val="single" w:sz="8" w:space="0" w:color="D58AD0" w:themeColor="accent4" w:themeTint="99"/>
            </w:tcBorders>
          </w:tcPr>
          <w:p w14:paraId="6798A389"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F7425" w:rsidRPr="006F7425" w14:paraId="21C173D5" w14:textId="77777777" w:rsidTr="006F7425">
        <w:trPr>
          <w:trHeight w:val="448"/>
        </w:trPr>
        <w:tc>
          <w:tcPr>
            <w:cnfStyle w:val="001000000000" w:firstRow="0" w:lastRow="0" w:firstColumn="1" w:lastColumn="0" w:oddVBand="0" w:evenVBand="0" w:oddHBand="0" w:evenHBand="0" w:firstRowFirstColumn="0" w:firstRowLastColumn="0" w:lastRowFirstColumn="0" w:lastRowLastColumn="0"/>
            <w:tcW w:w="1570" w:type="dxa"/>
            <w:tcBorders>
              <w:top w:val="single" w:sz="12" w:space="0" w:color="B741AF" w:themeColor="accent4"/>
              <w:bottom w:val="single" w:sz="12" w:space="0" w:color="B741AF" w:themeColor="accent4"/>
            </w:tcBorders>
          </w:tcPr>
          <w:p w14:paraId="13E13069" w14:textId="77777777" w:rsidR="006F7425" w:rsidRPr="006F7425" w:rsidRDefault="006F7425" w:rsidP="00836FE3">
            <w:pPr>
              <w:rPr>
                <w:sz w:val="20"/>
                <w:szCs w:val="20"/>
              </w:rPr>
            </w:pPr>
            <w:r w:rsidRPr="006F7425">
              <w:rPr>
                <w:sz w:val="20"/>
                <w:szCs w:val="20"/>
              </w:rPr>
              <w:t>TOTAL COST</w:t>
            </w:r>
          </w:p>
        </w:tc>
        <w:tc>
          <w:tcPr>
            <w:tcW w:w="982" w:type="dxa"/>
            <w:tcBorders>
              <w:top w:val="single" w:sz="12" w:space="0" w:color="B741AF" w:themeColor="accent4"/>
              <w:bottom w:val="single" w:sz="12" w:space="0" w:color="B741AF" w:themeColor="accent4"/>
            </w:tcBorders>
          </w:tcPr>
          <w:p w14:paraId="410ADA60" w14:textId="77777777" w:rsidR="006F7425" w:rsidRPr="006F7425" w:rsidRDefault="006F7425" w:rsidP="00836FE3">
            <w:pPr>
              <w:pStyle w:val="ListBulletsL1"/>
              <w:numPr>
                <w:ilvl w:val="0"/>
                <w:numId w:val="0"/>
              </w:numPr>
              <w:cnfStyle w:val="000000000000" w:firstRow="0" w:lastRow="0" w:firstColumn="0" w:lastColumn="0" w:oddVBand="0" w:evenVBand="0" w:oddHBand="0" w:evenHBand="0" w:firstRowFirstColumn="0" w:firstRowLastColumn="0" w:lastRowFirstColumn="0" w:lastRowLastColumn="0"/>
              <w:rPr>
                <w:sz w:val="20"/>
                <w:szCs w:val="20"/>
              </w:rPr>
            </w:pPr>
          </w:p>
        </w:tc>
        <w:tc>
          <w:tcPr>
            <w:tcW w:w="1984" w:type="dxa"/>
            <w:tcBorders>
              <w:top w:val="single" w:sz="12" w:space="0" w:color="B741AF" w:themeColor="accent4"/>
              <w:bottom w:val="single" w:sz="12" w:space="0" w:color="B741AF" w:themeColor="accent4"/>
            </w:tcBorders>
          </w:tcPr>
          <w:p w14:paraId="5868717C" w14:textId="77777777" w:rsidR="006F7425" w:rsidRPr="006F7425" w:rsidRDefault="006F7425" w:rsidP="00836FE3">
            <w:pPr>
              <w:pStyle w:val="ListBulletsL1"/>
              <w:numPr>
                <w:ilvl w:val="0"/>
                <w:numId w:val="0"/>
              </w:numPr>
              <w:ind w:left="244"/>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Borders>
              <w:top w:val="single" w:sz="12" w:space="0" w:color="B741AF" w:themeColor="accent4"/>
              <w:bottom w:val="single" w:sz="12" w:space="0" w:color="B741AF" w:themeColor="accent4"/>
            </w:tcBorders>
          </w:tcPr>
          <w:p w14:paraId="39D68F5E" w14:textId="77777777" w:rsidR="006F7425" w:rsidRPr="006F7425" w:rsidRDefault="006F7425" w:rsidP="00836FE3">
            <w:pPr>
              <w:pStyle w:val="ListBulletsL1"/>
              <w:numPr>
                <w:ilvl w:val="0"/>
                <w:numId w:val="0"/>
              </w:num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9" w:type="dxa"/>
            <w:tcBorders>
              <w:top w:val="single" w:sz="12" w:space="0" w:color="B741AF" w:themeColor="accent4"/>
              <w:bottom w:val="single" w:sz="12" w:space="0" w:color="B741AF" w:themeColor="accent4"/>
            </w:tcBorders>
          </w:tcPr>
          <w:p w14:paraId="7746E382"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152" w:type="dxa"/>
            <w:tcBorders>
              <w:top w:val="single" w:sz="12" w:space="0" w:color="B741AF" w:themeColor="accent4"/>
              <w:bottom w:val="single" w:sz="12" w:space="0" w:color="B741AF" w:themeColor="accent4"/>
            </w:tcBorders>
          </w:tcPr>
          <w:p w14:paraId="7592F4AC" w14:textId="77777777" w:rsidR="006F7425" w:rsidRPr="006F7425" w:rsidRDefault="006F7425" w:rsidP="00836FE3">
            <w:pPr>
              <w:pStyle w:val="ListBulletsL1"/>
              <w:numPr>
                <w:ilvl w:val="0"/>
                <w:numId w:val="0"/>
              </w:numPr>
              <w:ind w:left="244" w:hanging="244"/>
              <w:jc w:val="center"/>
              <w:cnfStyle w:val="000000000000" w:firstRow="0" w:lastRow="0" w:firstColumn="0" w:lastColumn="0" w:oddVBand="0" w:evenVBand="0" w:oddHBand="0" w:evenHBand="0" w:firstRowFirstColumn="0" w:firstRowLastColumn="0" w:lastRowFirstColumn="0" w:lastRowLastColumn="0"/>
              <w:rPr>
                <w:sz w:val="20"/>
                <w:szCs w:val="20"/>
              </w:rPr>
            </w:pPr>
          </w:p>
        </w:tc>
      </w:tr>
      <w:bookmarkEnd w:id="22"/>
    </w:tbl>
    <w:p w14:paraId="158563E9" w14:textId="77777777" w:rsidR="006F7425" w:rsidRPr="001312E8" w:rsidRDefault="006F7425" w:rsidP="001312E8">
      <w:pPr>
        <w:rPr>
          <w:i/>
          <w:iCs/>
        </w:rPr>
      </w:pPr>
    </w:p>
    <w:p w14:paraId="39569798" w14:textId="77777777" w:rsidR="00215F97" w:rsidRPr="00215F97" w:rsidRDefault="00215F97" w:rsidP="00215F97">
      <w:pPr>
        <w:pStyle w:val="Heading2"/>
      </w:pPr>
      <w:bookmarkStart w:id="23" w:name="_Toc97733348"/>
      <w:r w:rsidRPr="00215F97">
        <w:t>Stakeholders and communication</w:t>
      </w:r>
      <w:bookmarkEnd w:id="23"/>
    </w:p>
    <w:p w14:paraId="4A0273AA" w14:textId="14C8FBDA" w:rsidR="00215F97" w:rsidRPr="001312E8" w:rsidRDefault="001568DA" w:rsidP="43CC8AE5">
      <w:pPr>
        <w:rPr>
          <w:i/>
          <w:iCs/>
        </w:rPr>
      </w:pPr>
      <w:r w:rsidRPr="43CC8AE5">
        <w:rPr>
          <w:i/>
          <w:iCs/>
        </w:rPr>
        <w:t>This section builds from the previous Stakeholder section in the Design stage. Revisit initial Stakeholder Mapping to ensure</w:t>
      </w:r>
      <w:r w:rsidR="1A19388D" w:rsidRPr="43CC8AE5">
        <w:rPr>
          <w:i/>
          <w:iCs/>
        </w:rPr>
        <w:t xml:space="preserve"> it is</w:t>
      </w:r>
      <w:r w:rsidRPr="43CC8AE5">
        <w:rPr>
          <w:i/>
          <w:iCs/>
        </w:rPr>
        <w:t xml:space="preserve"> up to date, if this was not completed ensure it is now done so and added as an Appendix to this plan. For larger projects, develop a Stakeholder Engagement Plan (</w:t>
      </w:r>
      <w:r w:rsidR="00E64FAF" w:rsidRPr="43CC8AE5">
        <w:rPr>
          <w:i/>
          <w:iCs/>
        </w:rPr>
        <w:t>available on the CEIH website</w:t>
      </w:r>
      <w:r w:rsidRPr="43CC8AE5">
        <w:rPr>
          <w:i/>
          <w:iCs/>
        </w:rPr>
        <w:t>). Attach the template as an appendix to this plan.</w:t>
      </w:r>
    </w:p>
    <w:p w14:paraId="5B1C2B9B" w14:textId="77777777" w:rsidR="00890D45" w:rsidRPr="001568DA" w:rsidRDefault="00307382" w:rsidP="001568DA">
      <w:pPr>
        <w:rPr>
          <w:i/>
          <w:iCs/>
        </w:rPr>
      </w:pPr>
      <w:r>
        <w:rPr>
          <w:noProof/>
        </w:rPr>
        <mc:AlternateContent>
          <mc:Choice Requires="wps">
            <w:drawing>
              <wp:inline distT="0" distB="0" distL="0" distR="0" wp14:anchorId="72BD120F" wp14:editId="5A6AC90D">
                <wp:extent cx="5395595" cy="994977"/>
                <wp:effectExtent l="0" t="0" r="0" b="0"/>
                <wp:docPr id="18" name="Text Box 18"/>
                <wp:cNvGraphicFramePr/>
                <a:graphic xmlns:a="http://schemas.openxmlformats.org/drawingml/2006/main">
                  <a:graphicData uri="http://schemas.microsoft.com/office/word/2010/wordprocessingShape">
                    <wps:wsp>
                      <wps:cNvSpPr txBox="1"/>
                      <wps:spPr>
                        <a:xfrm>
                          <a:off x="0" y="0"/>
                          <a:ext cx="5395595" cy="994977"/>
                        </a:xfrm>
                        <a:prstGeom prst="rect">
                          <a:avLst/>
                        </a:prstGeom>
                        <a:solidFill>
                          <a:schemeClr val="accent6">
                            <a:lumMod val="20000"/>
                            <a:lumOff val="80000"/>
                          </a:schemeClr>
                        </a:solidFill>
                        <a:ln w="6350">
                          <a:noFill/>
                        </a:ln>
                      </wps:spPr>
                      <wps:txbx>
                        <w:txbxContent>
                          <w:p w14:paraId="5EDEC02F" w14:textId="08BFA899" w:rsidR="00307382" w:rsidRPr="00F434BA" w:rsidRDefault="00E64FAF" w:rsidP="001312E8">
                            <w:pPr>
                              <w:rPr>
                                <w:color w:val="000000" w:themeColor="text1"/>
                              </w:rPr>
                            </w:pPr>
                            <w:r>
                              <w:t>Download</w:t>
                            </w:r>
                            <w:r w:rsidRPr="000B27A3">
                              <w:t xml:space="preserve"> the </w:t>
                            </w:r>
                            <w:r w:rsidRPr="002F470B">
                              <w:rPr>
                                <w:b/>
                                <w:bCs/>
                              </w:rPr>
                              <w:t>Stakeholder Engagement</w:t>
                            </w:r>
                            <w:r w:rsidRPr="000B27A3">
                              <w:t xml:space="preserve"> </w:t>
                            </w:r>
                            <w:r>
                              <w:rPr>
                                <w:b/>
                                <w:bCs/>
                              </w:rPr>
                              <w:t>P</w:t>
                            </w:r>
                            <w:r w:rsidRPr="00E64FAF">
                              <w:rPr>
                                <w:b/>
                                <w:bCs/>
                              </w:rPr>
                              <w:t>lan</w:t>
                            </w:r>
                            <w:r>
                              <w:t xml:space="preserve"> template from the CEIH website.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72BD120F" id="Text Box 18" o:spid="_x0000_s1033" type="#_x0000_t202" style="width:424.85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" fillcolor="#f4f4f3 [665]" stroked="f" strokeweight=".5pt">
                <v:textbox style="mso-fit-shape-to-text:t" inset="2mm,2mm,2mm,2mm">
                  <w:txbxContent>
                    <w:p w14:paraId="5EDEC02F" w14:textId="08BFA899" w:rsidR="00307382" w:rsidRPr="00F434BA" w:rsidRDefault="00E64FAF" w:rsidP="001312E8">
                      <w:pPr>
                        <w:rPr>
                          <w:color w:val="000000" w:themeColor="text1"/>
                        </w:rPr>
                      </w:pPr>
                      <w:r>
                        <w:t>Download</w:t>
                      </w:r>
                      <w:r w:rsidRPr="000B27A3">
                        <w:t xml:space="preserve"> the </w:t>
                      </w:r>
                      <w:r w:rsidRPr="002F470B">
                        <w:rPr>
                          <w:b/>
                          <w:bCs/>
                        </w:rPr>
                        <w:t>Stakeholder Engagement</w:t>
                      </w:r>
                      <w:r w:rsidRPr="000B27A3">
                        <w:t xml:space="preserve"> </w:t>
                      </w:r>
                      <w:r>
                        <w:rPr>
                          <w:b/>
                          <w:bCs/>
                        </w:rPr>
                        <w:t>P</w:t>
                      </w:r>
                      <w:r w:rsidRPr="00E64FAF">
                        <w:rPr>
                          <w:b/>
                          <w:bCs/>
                        </w:rPr>
                        <w:t>lan</w:t>
                      </w:r>
                      <w:r>
                        <w:t xml:space="preserve"> template from the CEIH website.</w:t>
                      </w:r>
                    </w:p>
                  </w:txbxContent>
                </v:textbox>
                <w10:anchorlock/>
              </v:shape>
            </w:pict>
          </mc:Fallback>
        </mc:AlternateContent>
      </w:r>
    </w:p>
    <w:p w14:paraId="4E81895D" w14:textId="77777777" w:rsidR="0029152A" w:rsidRDefault="0029152A">
      <w:pPr>
        <w:suppressAutoHyphens w:val="0"/>
        <w:spacing w:after="0"/>
        <w:rPr>
          <w:rFonts w:ascii="Calibre Semibold" w:eastAsiaTheme="majorEastAsia" w:hAnsi="Calibre Semibold" w:cstheme="majorBidi"/>
          <w:color w:val="13242F" w:themeColor="text2"/>
          <w:sz w:val="24"/>
          <w:szCs w:val="26"/>
        </w:rPr>
      </w:pPr>
      <w:r>
        <w:br w:type="page"/>
      </w:r>
    </w:p>
    <w:p w14:paraId="62C1B3E5" w14:textId="164E222B" w:rsidR="00752309" w:rsidRDefault="00752309" w:rsidP="00752309">
      <w:pPr>
        <w:pStyle w:val="Heading2"/>
      </w:pPr>
      <w:r>
        <w:lastRenderedPageBreak/>
        <w:t>Communication plan</w:t>
      </w:r>
    </w:p>
    <w:p w14:paraId="3C1F492F" w14:textId="77777777" w:rsidR="00A504AB" w:rsidRPr="001312E8" w:rsidRDefault="00A504AB" w:rsidP="001312E8">
      <w:pPr>
        <w:rPr>
          <w:i/>
        </w:rPr>
      </w:pPr>
      <w:r w:rsidRPr="001312E8">
        <w:rPr>
          <w:i/>
        </w:rPr>
        <w:t xml:space="preserve">This section builds on plans for communications identified in the </w:t>
      </w:r>
      <w:r w:rsidRPr="001312E8">
        <w:rPr>
          <w:b/>
          <w:i/>
        </w:rPr>
        <w:t>Design</w:t>
      </w:r>
      <w:r w:rsidRPr="001312E8">
        <w:rPr>
          <w:i/>
        </w:rPr>
        <w:t xml:space="preserve"> stage. Project communication is enabled and facilitated through both formal and informal means. In both cases, there are responsibilities and protocols to be observed.</w:t>
      </w:r>
    </w:p>
    <w:p w14:paraId="1747669F" w14:textId="77777777" w:rsidR="00A504AB" w:rsidRPr="001312E8" w:rsidRDefault="00A504AB" w:rsidP="001312E8">
      <w:pPr>
        <w:rPr>
          <w:i/>
        </w:rPr>
      </w:pPr>
      <w:r w:rsidRPr="001312E8">
        <w:rPr>
          <w:i/>
        </w:rPr>
        <w:t>For smaller projects, use the table below to provide a summary of communications activities. For larger projects, develop a Communications Plan and attach as an appendix.</w:t>
      </w:r>
    </w:p>
    <w:p w14:paraId="29388D5F" w14:textId="77777777" w:rsidR="00752309" w:rsidRPr="00752309" w:rsidRDefault="00A504AB" w:rsidP="00752309">
      <w:r>
        <w:rPr>
          <w:noProof/>
        </w:rPr>
        <mc:AlternateContent>
          <mc:Choice Requires="wps">
            <w:drawing>
              <wp:inline distT="0" distB="0" distL="0" distR="0" wp14:anchorId="4DAFDE73" wp14:editId="6EF5BCBD">
                <wp:extent cx="5395595" cy="506730"/>
                <wp:effectExtent l="0" t="0" r="0" b="7620"/>
                <wp:docPr id="30" name="Text Box 30"/>
                <wp:cNvGraphicFramePr/>
                <a:graphic xmlns:a="http://schemas.openxmlformats.org/drawingml/2006/main">
                  <a:graphicData uri="http://schemas.microsoft.com/office/word/2010/wordprocessingShape">
                    <wps:wsp>
                      <wps:cNvSpPr txBox="1"/>
                      <wps:spPr>
                        <a:xfrm>
                          <a:off x="0" y="0"/>
                          <a:ext cx="5395595" cy="506730"/>
                        </a:xfrm>
                        <a:prstGeom prst="rect">
                          <a:avLst/>
                        </a:prstGeom>
                        <a:solidFill>
                          <a:schemeClr val="accent6">
                            <a:lumMod val="20000"/>
                            <a:lumOff val="80000"/>
                          </a:schemeClr>
                        </a:solidFill>
                        <a:ln w="6350">
                          <a:noFill/>
                        </a:ln>
                      </wps:spPr>
                      <wps:txbx>
                        <w:txbxContent>
                          <w:p w14:paraId="1B081B95" w14:textId="481C9675" w:rsidR="00A504AB" w:rsidRPr="001312E8" w:rsidRDefault="0072220D" w:rsidP="001312E8">
                            <w:r>
                              <w:t>Download</w:t>
                            </w:r>
                            <w:r w:rsidRPr="000B27A3">
                              <w:t xml:space="preserve"> the </w:t>
                            </w:r>
                            <w:r>
                              <w:rPr>
                                <w:b/>
                                <w:bCs/>
                              </w:rPr>
                              <w:t>Communications</w:t>
                            </w:r>
                            <w:r w:rsidRPr="000B27A3">
                              <w:t xml:space="preserve"> </w:t>
                            </w:r>
                            <w:r>
                              <w:rPr>
                                <w:b/>
                                <w:bCs/>
                              </w:rPr>
                              <w:t>P</w:t>
                            </w:r>
                            <w:r w:rsidRPr="00E64FAF">
                              <w:rPr>
                                <w:b/>
                                <w:bCs/>
                              </w:rPr>
                              <w:t>lan</w:t>
                            </w:r>
                            <w:r>
                              <w:t xml:space="preserve"> template from the CEIH website.</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4DAFDE73" id="Text Box 30" o:spid="_x0000_s1034" type="#_x0000_t202" style="width:424.8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" fillcolor="#f4f4f3 [665]" stroked="f" strokeweight=".5pt">
                <v:textbox style="mso-fit-shape-to-text:t" inset="2mm,2mm,2mm,2mm">
                  <w:txbxContent>
                    <w:p w14:paraId="1B081B95" w14:textId="481C9675" w:rsidR="00A504AB" w:rsidRPr="001312E8" w:rsidRDefault="0072220D" w:rsidP="001312E8">
                      <w:r>
                        <w:t>Download</w:t>
                      </w:r>
                      <w:r w:rsidRPr="000B27A3">
                        <w:t xml:space="preserve"> the </w:t>
                      </w:r>
                      <w:r>
                        <w:rPr>
                          <w:b/>
                          <w:bCs/>
                        </w:rPr>
                        <w:t>Communications</w:t>
                      </w:r>
                      <w:r w:rsidRPr="000B27A3">
                        <w:t xml:space="preserve"> </w:t>
                      </w:r>
                      <w:r>
                        <w:rPr>
                          <w:b/>
                          <w:bCs/>
                        </w:rPr>
                        <w:t>P</w:t>
                      </w:r>
                      <w:r w:rsidRPr="00E64FAF">
                        <w:rPr>
                          <w:b/>
                          <w:bCs/>
                        </w:rPr>
                        <w:t>lan</w:t>
                      </w:r>
                      <w:r>
                        <w:t xml:space="preserve"> template from the CEIH website.</w:t>
                      </w:r>
                    </w:p>
                  </w:txbxContent>
                </v:textbox>
                <w10:anchorlock/>
              </v:shape>
            </w:pict>
          </mc:Fallback>
        </mc:AlternateContent>
      </w:r>
    </w:p>
    <w:p w14:paraId="79944468" w14:textId="77777777" w:rsidR="00752309" w:rsidRPr="00E731F1" w:rsidRDefault="00752309" w:rsidP="00215F97">
      <w:pPr>
        <w:rPr>
          <w:color w:val="C8C8C4" w:themeColor="accent6"/>
        </w:rPr>
      </w:pPr>
    </w:p>
    <w:tbl>
      <w:tblPr>
        <w:tblStyle w:val="GridTable1Light-Accent4"/>
        <w:tblW w:w="5000" w:type="pct"/>
        <w:tblLook w:val="04A0" w:firstRow="1" w:lastRow="0" w:firstColumn="1" w:lastColumn="0" w:noHBand="0" w:noVBand="1"/>
      </w:tblPr>
      <w:tblGrid>
        <w:gridCol w:w="1534"/>
        <w:gridCol w:w="1534"/>
        <w:gridCol w:w="1534"/>
        <w:gridCol w:w="1534"/>
        <w:gridCol w:w="1534"/>
        <w:gridCol w:w="1536"/>
      </w:tblGrid>
      <w:tr w:rsidR="00215F97" w:rsidRPr="00215F97" w14:paraId="5FA6D704" w14:textId="77777777" w:rsidTr="00AF37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48115440" w14:textId="77777777" w:rsidR="00215F97" w:rsidRPr="00215F97" w:rsidRDefault="00215F97" w:rsidP="00215F97">
            <w:r w:rsidRPr="00215F97">
              <w:t>Who</w:t>
            </w:r>
            <w:r w:rsidRPr="00215F97">
              <w:br/>
              <w:t>(</w:t>
            </w:r>
            <w:r w:rsidR="00AF3766">
              <w:t>T</w:t>
            </w:r>
            <w:r w:rsidRPr="00215F97">
              <w:t>arget audience)</w:t>
            </w:r>
          </w:p>
        </w:tc>
        <w:tc>
          <w:tcPr>
            <w:tcW w:w="833" w:type="pct"/>
          </w:tcPr>
          <w:p w14:paraId="5BD9E880" w14:textId="77777777" w:rsidR="00215F97" w:rsidRPr="00215F97" w:rsidRDefault="00215F97" w:rsidP="00215F97">
            <w:pPr>
              <w:cnfStyle w:val="100000000000" w:firstRow="1" w:lastRow="0" w:firstColumn="0" w:lastColumn="0" w:oddVBand="0" w:evenVBand="0" w:oddHBand="0" w:evenHBand="0" w:firstRowFirstColumn="0" w:firstRowLastColumn="0" w:lastRowFirstColumn="0" w:lastRowLastColumn="0"/>
            </w:pPr>
            <w:r w:rsidRPr="00215F97">
              <w:t>Why</w:t>
            </w:r>
            <w:r w:rsidRPr="00215F97">
              <w:br/>
              <w:t>(Purpose)</w:t>
            </w:r>
          </w:p>
        </w:tc>
        <w:tc>
          <w:tcPr>
            <w:tcW w:w="833" w:type="pct"/>
          </w:tcPr>
          <w:p w14:paraId="51B95AC1" w14:textId="77777777" w:rsidR="00215F97" w:rsidRPr="00215F97" w:rsidRDefault="00215F97" w:rsidP="00215F97">
            <w:pPr>
              <w:cnfStyle w:val="100000000000" w:firstRow="1" w:lastRow="0" w:firstColumn="0" w:lastColumn="0" w:oddVBand="0" w:evenVBand="0" w:oddHBand="0" w:evenHBand="0" w:firstRowFirstColumn="0" w:firstRowLastColumn="0" w:lastRowFirstColumn="0" w:lastRowLastColumn="0"/>
            </w:pPr>
            <w:r w:rsidRPr="00215F97">
              <w:t>What</w:t>
            </w:r>
            <w:r w:rsidRPr="00215F97">
              <w:br/>
              <w:t>(Item)</w:t>
            </w:r>
          </w:p>
        </w:tc>
        <w:tc>
          <w:tcPr>
            <w:tcW w:w="833" w:type="pct"/>
          </w:tcPr>
          <w:p w14:paraId="4EDB794D" w14:textId="77777777" w:rsidR="00215F97" w:rsidRPr="00215F97" w:rsidRDefault="00215F97" w:rsidP="00215F97">
            <w:pPr>
              <w:cnfStyle w:val="100000000000" w:firstRow="1" w:lastRow="0" w:firstColumn="0" w:lastColumn="0" w:oddVBand="0" w:evenVBand="0" w:oddHBand="0" w:evenHBand="0" w:firstRowFirstColumn="0" w:firstRowLastColumn="0" w:lastRowFirstColumn="0" w:lastRowLastColumn="0"/>
            </w:pPr>
            <w:r w:rsidRPr="00215F97">
              <w:t>When</w:t>
            </w:r>
            <w:r w:rsidRPr="00215F97">
              <w:br/>
              <w:t>(Frequency)</w:t>
            </w:r>
          </w:p>
        </w:tc>
        <w:tc>
          <w:tcPr>
            <w:tcW w:w="833" w:type="pct"/>
          </w:tcPr>
          <w:p w14:paraId="54C95AFC" w14:textId="77777777" w:rsidR="00215F97" w:rsidRPr="00215F97" w:rsidRDefault="00215F97" w:rsidP="00215F97">
            <w:pPr>
              <w:cnfStyle w:val="100000000000" w:firstRow="1" w:lastRow="0" w:firstColumn="0" w:lastColumn="0" w:oddVBand="0" w:evenVBand="0" w:oddHBand="0" w:evenHBand="0" w:firstRowFirstColumn="0" w:firstRowLastColumn="0" w:lastRowFirstColumn="0" w:lastRowLastColumn="0"/>
            </w:pPr>
            <w:r w:rsidRPr="00215F97">
              <w:t>How</w:t>
            </w:r>
            <w:r w:rsidRPr="00215F97">
              <w:br/>
              <w:t>(Channel)</w:t>
            </w:r>
          </w:p>
        </w:tc>
        <w:tc>
          <w:tcPr>
            <w:tcW w:w="834" w:type="pct"/>
          </w:tcPr>
          <w:p w14:paraId="4BB4517C" w14:textId="77777777" w:rsidR="00215F97" w:rsidRPr="00215F97" w:rsidRDefault="00215F97" w:rsidP="00215F97">
            <w:pPr>
              <w:cnfStyle w:val="100000000000" w:firstRow="1" w:lastRow="0" w:firstColumn="0" w:lastColumn="0" w:oddVBand="0" w:evenVBand="0" w:oddHBand="0" w:evenHBand="0" w:firstRowFirstColumn="0" w:firstRowLastColumn="0" w:lastRowFirstColumn="0" w:lastRowLastColumn="0"/>
            </w:pPr>
            <w:r w:rsidRPr="00215F97">
              <w:t>By</w:t>
            </w:r>
            <w:r w:rsidRPr="00215F97">
              <w:br/>
              <w:t>(Owner)</w:t>
            </w:r>
          </w:p>
        </w:tc>
      </w:tr>
      <w:tr w:rsidR="00AF3766" w:rsidRPr="00215F97" w14:paraId="1ED73D68" w14:textId="77777777" w:rsidTr="00AF3766">
        <w:tc>
          <w:tcPr>
            <w:cnfStyle w:val="001000000000" w:firstRow="0" w:lastRow="0" w:firstColumn="1" w:lastColumn="0" w:oddVBand="0" w:evenVBand="0" w:oddHBand="0" w:evenHBand="0" w:firstRowFirstColumn="0" w:firstRowLastColumn="0" w:lastRowFirstColumn="0" w:lastRowLastColumn="0"/>
            <w:tcW w:w="833" w:type="pct"/>
          </w:tcPr>
          <w:p w14:paraId="1E938D8C" w14:textId="77777777" w:rsidR="00AF3766" w:rsidRPr="00AF3766" w:rsidRDefault="00AF3766" w:rsidP="00AF3766">
            <w:pPr>
              <w:rPr>
                <w:i/>
                <w:iCs/>
                <w:color w:val="808080" w:themeColor="background1" w:themeShade="80"/>
              </w:rPr>
            </w:pPr>
            <w:r w:rsidRPr="00AF3766">
              <w:rPr>
                <w:rFonts w:cs="Arial"/>
                <w:b w:val="0"/>
                <w:bCs w:val="0"/>
                <w:i/>
                <w:iCs/>
                <w:color w:val="808080" w:themeColor="background1" w:themeShade="80"/>
                <w:szCs w:val="22"/>
                <w:lang w:eastAsia="en-GB"/>
              </w:rPr>
              <w:t>Project Team</w:t>
            </w:r>
          </w:p>
        </w:tc>
        <w:tc>
          <w:tcPr>
            <w:tcW w:w="833" w:type="pct"/>
          </w:tcPr>
          <w:p w14:paraId="1DA9E637" w14:textId="77777777" w:rsidR="00AF3766" w:rsidRPr="00AF3766" w:rsidRDefault="00AF3766" w:rsidP="00AF37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F3766">
              <w:rPr>
                <w:rFonts w:cs="Arial"/>
                <w:i/>
                <w:iCs/>
                <w:color w:val="808080" w:themeColor="background1" w:themeShade="80"/>
                <w:szCs w:val="22"/>
                <w:lang w:eastAsia="en-GB"/>
              </w:rPr>
              <w:t>Status reports, risk &amp; issues change, meetings</w:t>
            </w:r>
          </w:p>
        </w:tc>
        <w:tc>
          <w:tcPr>
            <w:tcW w:w="833" w:type="pct"/>
          </w:tcPr>
          <w:p w14:paraId="19F181DB" w14:textId="77777777" w:rsidR="00AF3766" w:rsidRPr="00AF3766" w:rsidRDefault="00AF3766" w:rsidP="00AF37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F3766">
              <w:rPr>
                <w:rFonts w:cs="Arial"/>
                <w:i/>
                <w:iCs/>
                <w:color w:val="808080" w:themeColor="background1" w:themeShade="80"/>
                <w:szCs w:val="22"/>
                <w:lang w:eastAsia="en-GB"/>
              </w:rPr>
              <w:t>Meetings</w:t>
            </w:r>
          </w:p>
        </w:tc>
        <w:tc>
          <w:tcPr>
            <w:tcW w:w="833" w:type="pct"/>
          </w:tcPr>
          <w:p w14:paraId="610F7909" w14:textId="77777777" w:rsidR="00AF3766" w:rsidRPr="00AF3766" w:rsidRDefault="00AF3766" w:rsidP="00AF37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F3766">
              <w:rPr>
                <w:rFonts w:cs="Arial"/>
                <w:i/>
                <w:iCs/>
                <w:color w:val="808080" w:themeColor="background1" w:themeShade="80"/>
                <w:szCs w:val="22"/>
                <w:lang w:eastAsia="en-GB"/>
              </w:rPr>
              <w:t>Bi-weekly</w:t>
            </w:r>
          </w:p>
        </w:tc>
        <w:tc>
          <w:tcPr>
            <w:tcW w:w="833" w:type="pct"/>
          </w:tcPr>
          <w:p w14:paraId="29A33D3D" w14:textId="77777777" w:rsidR="00AF3766" w:rsidRPr="00AF3766" w:rsidRDefault="00AF3766" w:rsidP="00AF3766">
            <w:pPr>
              <w:pStyle w:val="Body2"/>
              <w:ind w:left="0"/>
              <w:cnfStyle w:val="000000000000" w:firstRow="0" w:lastRow="0" w:firstColumn="0" w:lastColumn="0" w:oddVBand="0" w:evenVBand="0" w:oddHBand="0" w:evenHBand="0" w:firstRowFirstColumn="0" w:firstRowLastColumn="0" w:lastRowFirstColumn="0" w:lastRowLastColumn="0"/>
              <w:rPr>
                <w:rFonts w:ascii="Calibre Regular" w:hAnsi="Calibre Regular" w:cs="Arial"/>
                <w:i/>
                <w:iCs/>
                <w:color w:val="808080" w:themeColor="background1" w:themeShade="80"/>
                <w:sz w:val="22"/>
                <w:szCs w:val="22"/>
                <w:lang w:eastAsia="en-GB"/>
              </w:rPr>
            </w:pPr>
            <w:r w:rsidRPr="00AF3766">
              <w:rPr>
                <w:rFonts w:ascii="Calibre Regular" w:hAnsi="Calibre Regular" w:cs="Arial"/>
                <w:i/>
                <w:iCs/>
                <w:color w:val="808080" w:themeColor="background1" w:themeShade="80"/>
                <w:sz w:val="22"/>
                <w:szCs w:val="22"/>
                <w:lang w:eastAsia="en-GB"/>
              </w:rPr>
              <w:t>In-person &amp; online</w:t>
            </w:r>
          </w:p>
          <w:p w14:paraId="7671275F" w14:textId="77777777" w:rsidR="00AF3766" w:rsidRPr="00AF3766" w:rsidRDefault="00AF3766" w:rsidP="00AF37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p>
        </w:tc>
        <w:tc>
          <w:tcPr>
            <w:tcW w:w="834" w:type="pct"/>
          </w:tcPr>
          <w:p w14:paraId="6E005C06" w14:textId="77777777" w:rsidR="00AF3766" w:rsidRPr="00AF3766" w:rsidRDefault="00AF3766" w:rsidP="00AF3766">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AF3766">
              <w:rPr>
                <w:rFonts w:cs="Arial"/>
                <w:i/>
                <w:iCs/>
                <w:color w:val="808080" w:themeColor="background1" w:themeShade="80"/>
                <w:szCs w:val="22"/>
                <w:lang w:eastAsia="en-GB"/>
              </w:rPr>
              <w:t>Project Manager</w:t>
            </w:r>
          </w:p>
        </w:tc>
      </w:tr>
      <w:tr w:rsidR="009C7B6B" w:rsidRPr="00215F97" w14:paraId="18F5CB22" w14:textId="77777777" w:rsidTr="00AF3766">
        <w:tc>
          <w:tcPr>
            <w:cnfStyle w:val="001000000000" w:firstRow="0" w:lastRow="0" w:firstColumn="1" w:lastColumn="0" w:oddVBand="0" w:evenVBand="0" w:oddHBand="0" w:evenHBand="0" w:firstRowFirstColumn="0" w:firstRowLastColumn="0" w:lastRowFirstColumn="0" w:lastRowLastColumn="0"/>
            <w:tcW w:w="833" w:type="pct"/>
          </w:tcPr>
          <w:p w14:paraId="425B6F8F" w14:textId="77777777" w:rsidR="00215F97" w:rsidRPr="001746A0" w:rsidRDefault="00215F97" w:rsidP="00215F97"/>
        </w:tc>
        <w:tc>
          <w:tcPr>
            <w:tcW w:w="833" w:type="pct"/>
          </w:tcPr>
          <w:p w14:paraId="48D3A44E"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7A5318A1"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60E4BF97"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4296DB4C"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4" w:type="pct"/>
          </w:tcPr>
          <w:p w14:paraId="3067CB7A"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r>
      <w:tr w:rsidR="009C7B6B" w:rsidRPr="00215F97" w14:paraId="3816B561" w14:textId="77777777" w:rsidTr="00AF3766">
        <w:tc>
          <w:tcPr>
            <w:cnfStyle w:val="001000000000" w:firstRow="0" w:lastRow="0" w:firstColumn="1" w:lastColumn="0" w:oddVBand="0" w:evenVBand="0" w:oddHBand="0" w:evenHBand="0" w:firstRowFirstColumn="0" w:firstRowLastColumn="0" w:lastRowFirstColumn="0" w:lastRowLastColumn="0"/>
            <w:tcW w:w="833" w:type="pct"/>
          </w:tcPr>
          <w:p w14:paraId="287E9997" w14:textId="77777777" w:rsidR="00215F97" w:rsidRPr="001746A0" w:rsidRDefault="00215F97" w:rsidP="00215F97"/>
        </w:tc>
        <w:tc>
          <w:tcPr>
            <w:tcW w:w="833" w:type="pct"/>
          </w:tcPr>
          <w:p w14:paraId="1BD6FF36"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22098DCA"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639149AF"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3" w:type="pct"/>
          </w:tcPr>
          <w:p w14:paraId="57C4AD78"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c>
          <w:tcPr>
            <w:tcW w:w="834" w:type="pct"/>
          </w:tcPr>
          <w:p w14:paraId="2F3FA7D7" w14:textId="77777777" w:rsidR="00215F97" w:rsidRPr="001746A0" w:rsidRDefault="00215F97" w:rsidP="00215F97">
            <w:pPr>
              <w:cnfStyle w:val="000000000000" w:firstRow="0" w:lastRow="0" w:firstColumn="0" w:lastColumn="0" w:oddVBand="0" w:evenVBand="0" w:oddHBand="0" w:evenHBand="0" w:firstRowFirstColumn="0" w:firstRowLastColumn="0" w:lastRowFirstColumn="0" w:lastRowLastColumn="0"/>
            </w:pPr>
          </w:p>
        </w:tc>
      </w:tr>
    </w:tbl>
    <w:p w14:paraId="5A390EA6" w14:textId="77777777" w:rsidR="00215F97" w:rsidRPr="00215F97" w:rsidRDefault="00215F97" w:rsidP="009C7B6B">
      <w:pPr>
        <w:pStyle w:val="Heading2"/>
      </w:pPr>
      <w:bookmarkStart w:id="24" w:name="_Toc97733349"/>
      <w:r w:rsidRPr="00215F97">
        <w:t>Schedule and milestones</w:t>
      </w:r>
      <w:bookmarkEnd w:id="24"/>
    </w:p>
    <w:p w14:paraId="59F3C9EC" w14:textId="77777777" w:rsidR="00593D44" w:rsidRPr="00593D44" w:rsidRDefault="00593D44" w:rsidP="00593D44">
      <w:pPr>
        <w:rPr>
          <w:i/>
          <w:iCs/>
        </w:rPr>
      </w:pPr>
      <w:r w:rsidRPr="00593D44">
        <w:rPr>
          <w:i/>
          <w:iCs/>
        </w:rPr>
        <w:t xml:space="preserve">Using the milestones developed in Stage 2: Project Design, review and update the project schedule including timelines and milestone deliverables. Ensure any changes and variations are noted. </w:t>
      </w:r>
    </w:p>
    <w:p w14:paraId="3AB4F600" w14:textId="77777777" w:rsidR="00215F97" w:rsidRPr="00215F97" w:rsidRDefault="00215F97" w:rsidP="009C7B6B">
      <w:pPr>
        <w:pStyle w:val="Heading2"/>
      </w:pPr>
      <w:bookmarkStart w:id="25" w:name="_Toc97733350"/>
      <w:r w:rsidRPr="00215F97">
        <w:t>Monitoring and reporting</w:t>
      </w:r>
      <w:bookmarkEnd w:id="25"/>
    </w:p>
    <w:p w14:paraId="4B4E33A5" w14:textId="77777777" w:rsidR="006E64A6" w:rsidRPr="006E64A6" w:rsidRDefault="006E64A6" w:rsidP="006E64A6">
      <w:pPr>
        <w:rPr>
          <w:i/>
          <w:iCs/>
        </w:rPr>
      </w:pPr>
      <w:r w:rsidRPr="006E64A6">
        <w:rPr>
          <w:i/>
          <w:iCs/>
        </w:rPr>
        <w:t>Describe the approach to project tracking and status reporting</w:t>
      </w:r>
      <w:r w:rsidR="008C361F">
        <w:rPr>
          <w:i/>
          <w:iCs/>
        </w:rPr>
        <w:t>, including project controls/tolerance and escalation procedures (</w:t>
      </w:r>
      <w:proofErr w:type="gramStart"/>
      <w:r w:rsidR="008C361F">
        <w:rPr>
          <w:i/>
          <w:iCs/>
        </w:rPr>
        <w:t>e.g.</w:t>
      </w:r>
      <w:proofErr w:type="gramEnd"/>
      <w:r w:rsidR="008C361F">
        <w:rPr>
          <w:i/>
          <w:iCs/>
        </w:rPr>
        <w:t xml:space="preserve"> to project governance)</w:t>
      </w:r>
      <w:r w:rsidRPr="006E64A6">
        <w:rPr>
          <w:i/>
          <w:iCs/>
        </w:rPr>
        <w:t xml:space="preserve">. </w:t>
      </w:r>
    </w:p>
    <w:p w14:paraId="12200C06" w14:textId="4ABE5E5D" w:rsidR="006E64A6" w:rsidRPr="006E64A6" w:rsidRDefault="006E64A6" w:rsidP="006E64A6">
      <w:pPr>
        <w:rPr>
          <w:i/>
          <w:iCs/>
        </w:rPr>
      </w:pPr>
      <w:r w:rsidRPr="006E64A6">
        <w:rPr>
          <w:i/>
          <w:iCs/>
        </w:rPr>
        <w:t>If additional monitoring and reporting will occur, describe it here.</w:t>
      </w:r>
    </w:p>
    <w:p w14:paraId="7279F5CD" w14:textId="77777777" w:rsidR="00215F97" w:rsidRPr="00215F97" w:rsidRDefault="00215F97" w:rsidP="009C7B6B">
      <w:pPr>
        <w:pStyle w:val="Heading2"/>
      </w:pPr>
      <w:bookmarkStart w:id="26" w:name="_Toc97733351"/>
      <w:r w:rsidRPr="00215F97">
        <w:t>Change management</w:t>
      </w:r>
      <w:bookmarkEnd w:id="26"/>
    </w:p>
    <w:p w14:paraId="4BD7BF72" w14:textId="77777777" w:rsidR="008F2632" w:rsidRPr="008F2632" w:rsidRDefault="008F2632" w:rsidP="008F2632">
      <w:pPr>
        <w:rPr>
          <w:i/>
          <w:iCs/>
        </w:rPr>
      </w:pPr>
      <w:r w:rsidRPr="008F2632">
        <w:rPr>
          <w:i/>
          <w:iCs/>
        </w:rPr>
        <w:t xml:space="preserve">Organisational Change Management (OCM) addresses the ‘people focused’ aspects of a project; that is, those activities which need to be undertaken to ensure the buy-in, engagement and participation of various individuals and groups impacted by the project. </w:t>
      </w:r>
    </w:p>
    <w:p w14:paraId="2ED84990" w14:textId="77777777" w:rsidR="008F2632" w:rsidRPr="008F2632" w:rsidRDefault="008F2632" w:rsidP="008F2632">
      <w:pPr>
        <w:rPr>
          <w:i/>
          <w:iCs/>
        </w:rPr>
      </w:pPr>
      <w:r w:rsidRPr="008F2632">
        <w:rPr>
          <w:i/>
          <w:iCs/>
        </w:rPr>
        <w:t xml:space="preserve">These impacts arise from changes in roles and responsibilities, the introduction or modification of processes, policies and procedures, and changes to how technology is used to deliver business outcomes. </w:t>
      </w:r>
    </w:p>
    <w:p w14:paraId="3A8AE84A" w14:textId="77777777" w:rsidR="008F2632" w:rsidRPr="008F2632" w:rsidRDefault="008F2632" w:rsidP="008F2632">
      <w:pPr>
        <w:rPr>
          <w:i/>
          <w:iCs/>
        </w:rPr>
      </w:pPr>
      <w:r w:rsidRPr="008F2632">
        <w:rPr>
          <w:i/>
          <w:iCs/>
        </w:rPr>
        <w:t>Describe how your project will address OCM in terms of:</w:t>
      </w:r>
    </w:p>
    <w:p w14:paraId="7DFE2397" w14:textId="77777777" w:rsidR="008F2632" w:rsidRPr="008F2632" w:rsidRDefault="008F2632" w:rsidP="008F2632">
      <w:pPr>
        <w:pStyle w:val="ListBulletsL1"/>
        <w:rPr>
          <w:i/>
          <w:iCs/>
        </w:rPr>
      </w:pPr>
      <w:r w:rsidRPr="008F2632">
        <w:rPr>
          <w:i/>
          <w:iCs/>
        </w:rPr>
        <w:t>People – roles and responsibilities.</w:t>
      </w:r>
    </w:p>
    <w:p w14:paraId="19A8475A" w14:textId="77777777" w:rsidR="008F2632" w:rsidRPr="008F2632" w:rsidRDefault="008F2632" w:rsidP="008F2632">
      <w:pPr>
        <w:pStyle w:val="ListBulletsL1"/>
        <w:rPr>
          <w:i/>
          <w:iCs/>
        </w:rPr>
      </w:pPr>
      <w:r w:rsidRPr="008F2632">
        <w:rPr>
          <w:i/>
          <w:iCs/>
        </w:rPr>
        <w:t>Processes (incl. policies and procedures)</w:t>
      </w:r>
    </w:p>
    <w:p w14:paraId="67C605F5" w14:textId="77777777" w:rsidR="008F2632" w:rsidRPr="008F2632" w:rsidRDefault="008F2632" w:rsidP="008F2632">
      <w:pPr>
        <w:pStyle w:val="ListBulletsL1"/>
        <w:rPr>
          <w:i/>
          <w:iCs/>
        </w:rPr>
      </w:pPr>
      <w:r w:rsidRPr="008F2632">
        <w:rPr>
          <w:i/>
          <w:iCs/>
        </w:rPr>
        <w:lastRenderedPageBreak/>
        <w:t>Technology – documentation of changes to impacted systems, including operational responsibilities and end-user impacts.</w:t>
      </w:r>
    </w:p>
    <w:p w14:paraId="32DF8609" w14:textId="77777777" w:rsidR="00663D12" w:rsidRPr="008F2632" w:rsidRDefault="008F2632" w:rsidP="008F2632">
      <w:pPr>
        <w:pStyle w:val="ListBulletsL1"/>
        <w:rPr>
          <w:i/>
          <w:iCs/>
        </w:rPr>
      </w:pPr>
      <w:r w:rsidRPr="008F2632">
        <w:rPr>
          <w:i/>
          <w:iCs/>
        </w:rPr>
        <w:t>Stakeholders – mechanisms and communication</w:t>
      </w:r>
    </w:p>
    <w:p w14:paraId="4425CEAD" w14:textId="77777777" w:rsidR="00215F97" w:rsidRDefault="00215F97" w:rsidP="009C7B6B">
      <w:pPr>
        <w:pStyle w:val="Heading2"/>
      </w:pPr>
      <w:bookmarkStart w:id="27" w:name="_Toc97733352"/>
      <w:r w:rsidRPr="00215F97">
        <w:t>Risk and issue management</w:t>
      </w:r>
      <w:bookmarkEnd w:id="27"/>
    </w:p>
    <w:p w14:paraId="7976A0A8" w14:textId="0436F5B3" w:rsidR="000E18F2" w:rsidRDefault="000E18F2" w:rsidP="000E18F2">
      <w:pPr>
        <w:rPr>
          <w:i/>
          <w:iCs/>
          <w:color w:val="262626" w:themeColor="text1" w:themeTint="D9"/>
        </w:rPr>
      </w:pPr>
      <w:r w:rsidRPr="00A9200D">
        <w:rPr>
          <w:i/>
          <w:iCs/>
          <w:color w:val="262626" w:themeColor="text1" w:themeTint="D9"/>
        </w:rPr>
        <w:t>Describe how change to the planned timelines, scope, or cost of the project will be managed</w:t>
      </w:r>
      <w:r>
        <w:rPr>
          <w:i/>
          <w:iCs/>
          <w:color w:val="262626" w:themeColor="text1" w:themeTint="D9"/>
        </w:rPr>
        <w:t>. Complete the table titled ‘Risk Matrix’</w:t>
      </w:r>
      <w:r w:rsidR="00CD3E07">
        <w:rPr>
          <w:i/>
          <w:iCs/>
          <w:color w:val="262626" w:themeColor="text1" w:themeTint="D9"/>
        </w:rPr>
        <w:t xml:space="preserve">, see Appendix </w:t>
      </w:r>
      <w:r w:rsidR="00634AA3">
        <w:rPr>
          <w:i/>
          <w:iCs/>
          <w:color w:val="262626" w:themeColor="text1" w:themeTint="D9"/>
        </w:rPr>
        <w:t>1</w:t>
      </w:r>
      <w:r w:rsidR="00CD3E07">
        <w:rPr>
          <w:i/>
          <w:iCs/>
          <w:color w:val="262626" w:themeColor="text1" w:themeTint="D9"/>
        </w:rPr>
        <w:t>.</w:t>
      </w:r>
    </w:p>
    <w:p w14:paraId="56FE36C1" w14:textId="77777777" w:rsidR="00663D12" w:rsidRPr="000E18F2" w:rsidRDefault="000E18F2" w:rsidP="00663D12">
      <w:pPr>
        <w:rPr>
          <w:i/>
          <w:iCs/>
          <w:color w:val="262626" w:themeColor="text1" w:themeTint="D9"/>
        </w:rPr>
      </w:pPr>
      <w:r w:rsidRPr="00A9200D">
        <w:rPr>
          <w:i/>
          <w:iCs/>
          <w:color w:val="262626" w:themeColor="text1" w:themeTint="D9"/>
        </w:rPr>
        <w:t>A change request template is available for changes that go beyond tolerance levels.</w:t>
      </w:r>
    </w:p>
    <w:p w14:paraId="71876F57" w14:textId="77777777" w:rsidR="005D2595" w:rsidRDefault="00663D12" w:rsidP="009C7B6B">
      <w:r>
        <w:rPr>
          <w:noProof/>
        </w:rPr>
        <mc:AlternateContent>
          <mc:Choice Requires="wps">
            <w:drawing>
              <wp:inline distT="0" distB="0" distL="0" distR="0" wp14:anchorId="64568C21" wp14:editId="674AB65C">
                <wp:extent cx="5400000" cy="630820"/>
                <wp:effectExtent l="0" t="0" r="0" b="2540"/>
                <wp:docPr id="40" name="Text Box 40"/>
                <wp:cNvGraphicFramePr/>
                <a:graphic xmlns:a="http://schemas.openxmlformats.org/drawingml/2006/main">
                  <a:graphicData uri="http://schemas.microsoft.com/office/word/2010/wordprocessingShape">
                    <wps:wsp>
                      <wps:cNvSpPr txBox="1"/>
                      <wps:spPr>
                        <a:xfrm>
                          <a:off x="0" y="0"/>
                          <a:ext cx="5400000" cy="630820"/>
                        </a:xfrm>
                        <a:prstGeom prst="rect">
                          <a:avLst/>
                        </a:prstGeom>
                        <a:solidFill>
                          <a:schemeClr val="accent6">
                            <a:lumMod val="20000"/>
                            <a:lumOff val="80000"/>
                          </a:schemeClr>
                        </a:solidFill>
                        <a:ln w="6350">
                          <a:noFill/>
                        </a:ln>
                      </wps:spPr>
                      <wps:txbx>
                        <w:txbxContent>
                          <w:p w14:paraId="039B70D7" w14:textId="77777777" w:rsidR="00663D12" w:rsidRPr="00347017" w:rsidRDefault="00663D12" w:rsidP="00EA469E">
                            <w:pPr>
                              <w:rPr>
                                <w:rStyle w:val="Strong"/>
                              </w:rPr>
                            </w:pPr>
                            <w:r w:rsidRPr="00215F97">
                              <w:t xml:space="preserve">To determine the Absolute Risk Level see the </w:t>
                            </w:r>
                            <w:hyperlink r:id="rId27" w:history="1">
                              <w:r w:rsidR="00B825F9" w:rsidRPr="00AE4459">
                                <w:rPr>
                                  <w:rStyle w:val="Hyperlink"/>
                                </w:rPr>
                                <w:t>SA Health Risk Matrix</w:t>
                              </w:r>
                            </w:hyperlink>
                            <w:r w:rsidR="00B825F9" w:rsidRPr="00A159D1">
                              <w:t>.</w:t>
                            </w:r>
                            <w:r w:rsidRPr="00B825F9">
                              <w:rPr>
                                <w:color w:val="49CB70" w:themeColor="accent3"/>
                              </w:rPr>
                              <w:t xml:space="preserve"> </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 w14:anchorId="64568C21" id="Text Box 40" o:spid="_x0000_s1035" type="#_x0000_t202" style="width:425.2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" fillcolor="#f4f4f3 [665]" stroked="f" strokeweight=".5pt">
                <v:textbox style="mso-fit-shape-to-text:t" inset="2mm,2mm,2mm,2mm">
                  <w:txbxContent>
                    <w:p w14:paraId="039B70D7" w14:textId="77777777" w:rsidR="00663D12" w:rsidRPr="00347017" w:rsidRDefault="00663D12" w:rsidP="00EA469E">
                      <w:pPr>
                        <w:rPr>
                          <w:rStyle w:val="Strong"/>
                        </w:rPr>
                      </w:pPr>
                      <w:r w:rsidRPr="00215F97">
                        <w:t xml:space="preserve">To determine the Absolute Risk Level see the </w:t>
                      </w:r>
                      <w:hyperlink r:id="rId28" w:history="1">
                        <w:r w:rsidR="00B825F9" w:rsidRPr="00AE4459">
                          <w:rPr>
                            <w:rStyle w:val="Hyperlink"/>
                          </w:rPr>
                          <w:t>SA Health Risk Matrix</w:t>
                        </w:r>
                      </w:hyperlink>
                      <w:r w:rsidR="00B825F9" w:rsidRPr="00A159D1">
                        <w:t>.</w:t>
                      </w:r>
                      <w:r w:rsidRPr="00B825F9">
                        <w:rPr>
                          <w:color w:val="49CB70" w:themeColor="accent3"/>
                        </w:rPr>
                        <w:t xml:space="preserve"> </w:t>
                      </w:r>
                    </w:p>
                  </w:txbxContent>
                </v:textbox>
                <w10:anchorlock/>
              </v:shape>
            </w:pict>
          </mc:Fallback>
        </mc:AlternateContent>
      </w:r>
      <w:r w:rsidR="005D2595">
        <w:rPr>
          <w:i/>
          <w:iCs/>
          <w:color w:val="262626" w:themeColor="text1" w:themeTint="D9"/>
        </w:rPr>
        <w:br/>
      </w:r>
      <w:proofErr w:type="spellStart"/>
      <w:r w:rsidR="005D2595" w:rsidRPr="00D82485">
        <w:rPr>
          <w:i/>
          <w:iCs/>
          <w:color w:val="262626" w:themeColor="text1" w:themeTint="D9"/>
        </w:rPr>
        <w:t>e.g</w:t>
      </w:r>
      <w:proofErr w:type="spellEnd"/>
      <w:r w:rsidR="005D2595" w:rsidRPr="00D82485">
        <w:rPr>
          <w:i/>
          <w:iCs/>
          <w:color w:val="262626" w:themeColor="text1" w:themeTint="D9"/>
        </w:rPr>
        <w:t xml:space="preserve"> A change request template will be completed for changes to planned timelines, scope, or cost of the project that go beyond tolerance levels. </w:t>
      </w:r>
    </w:p>
    <w:p w14:paraId="73C745A7" w14:textId="77777777" w:rsidR="00215F97" w:rsidRPr="00215F97" w:rsidRDefault="00215F97" w:rsidP="000876FF">
      <w:pPr>
        <w:pStyle w:val="Heading2"/>
      </w:pPr>
      <w:r w:rsidRPr="00215F97">
        <w:t>Project evaluation</w:t>
      </w:r>
    </w:p>
    <w:p w14:paraId="3EC80AFC" w14:textId="77777777" w:rsidR="00FD548B" w:rsidRPr="00FD548B" w:rsidRDefault="00FD548B" w:rsidP="00FD548B">
      <w:pPr>
        <w:rPr>
          <w:i/>
          <w:iCs/>
        </w:rPr>
      </w:pPr>
      <w:r w:rsidRPr="00FD548B">
        <w:rPr>
          <w:i/>
          <w:iCs/>
        </w:rPr>
        <w:t xml:space="preserve">The below provides a guide to consider and plan how you will monitor and evaluate your program/project/intervention, as well as how you intend to use evaluation results for program improvement and decision making. </w:t>
      </w:r>
    </w:p>
    <w:p w14:paraId="1B5A2E01" w14:textId="77777777" w:rsidR="00FD548B" w:rsidRPr="00FD548B" w:rsidRDefault="00FD548B" w:rsidP="00FD548B">
      <w:pPr>
        <w:rPr>
          <w:i/>
          <w:iCs/>
        </w:rPr>
      </w:pPr>
      <w:r w:rsidRPr="00FD548B">
        <w:rPr>
          <w:i/>
          <w:iCs/>
        </w:rPr>
        <w:t>Consider how will the project be evaluated against the articulated scope? What does project success look like?</w:t>
      </w:r>
      <w:r w:rsidR="00025172">
        <w:rPr>
          <w:i/>
          <w:iCs/>
        </w:rPr>
        <w:t xml:space="preserve"> Ensure that your evaluation aligns with developed logic model.</w:t>
      </w:r>
    </w:p>
    <w:p w14:paraId="6DA3A8A3" w14:textId="77777777" w:rsidR="008768FB" w:rsidRPr="00FD548B" w:rsidRDefault="00FD548B" w:rsidP="00FD548B">
      <w:pPr>
        <w:rPr>
          <w:i/>
          <w:iCs/>
        </w:rPr>
      </w:pPr>
      <w:r w:rsidRPr="00FD548B">
        <w:rPr>
          <w:i/>
          <w:iCs/>
        </w:rPr>
        <w:t>If the project requires more detailed evaluation (consult with a manager), complete the Evaluation Template.</w:t>
      </w:r>
    </w:p>
    <w:p w14:paraId="3A8971F9" w14:textId="77777777" w:rsidR="00215F97" w:rsidRPr="00215F97" w:rsidRDefault="00215F97" w:rsidP="00FF20A1">
      <w:pPr>
        <w:pStyle w:val="Heading3"/>
      </w:pPr>
      <w:r w:rsidRPr="00215F97">
        <w:t>Purpose of the evaluation</w:t>
      </w:r>
    </w:p>
    <w:p w14:paraId="45E62191" w14:textId="77777777" w:rsidR="006D6890" w:rsidRPr="006D6890" w:rsidRDefault="006D6890" w:rsidP="006D6890">
      <w:pPr>
        <w:rPr>
          <w:i/>
          <w:iCs/>
        </w:rPr>
      </w:pPr>
      <w:r w:rsidRPr="006D6890">
        <w:rPr>
          <w:i/>
          <w:iCs/>
        </w:rPr>
        <w:t>These are the high-level questions you want to answer – consider what you would want to tell a Minister in an ‘elevator pitch’. These are often like research questions.</w:t>
      </w:r>
    </w:p>
    <w:p w14:paraId="28A295CA" w14:textId="77777777" w:rsidR="006D6890" w:rsidRPr="006D6890" w:rsidRDefault="006D6890" w:rsidP="006D6890">
      <w:pPr>
        <w:rPr>
          <w:i/>
          <w:iCs/>
        </w:rPr>
      </w:pPr>
      <w:r w:rsidRPr="006D6890">
        <w:rPr>
          <w:i/>
          <w:iCs/>
        </w:rPr>
        <w:t xml:space="preserve">The evaluation questions should align to the program logic, and will seek to determine whether the short, </w:t>
      </w:r>
      <w:proofErr w:type="gramStart"/>
      <w:r w:rsidRPr="006D6890">
        <w:rPr>
          <w:i/>
          <w:iCs/>
        </w:rPr>
        <w:t>medium</w:t>
      </w:r>
      <w:proofErr w:type="gramEnd"/>
      <w:r w:rsidRPr="006D6890">
        <w:rPr>
          <w:i/>
          <w:iCs/>
        </w:rPr>
        <w:t xml:space="preserve"> and long-term outcomes were achieved.</w:t>
      </w:r>
    </w:p>
    <w:p w14:paraId="00591F42" w14:textId="4B7C7452" w:rsidR="006D6890" w:rsidRPr="006D6890" w:rsidRDefault="006D6890" w:rsidP="006D6890">
      <w:pPr>
        <w:rPr>
          <w:i/>
          <w:iCs/>
        </w:rPr>
      </w:pPr>
      <w:r w:rsidRPr="006D6890">
        <w:rPr>
          <w:i/>
          <w:iCs/>
        </w:rPr>
        <w:t>Ensure the target audience of the evaluation questions is clear (</w:t>
      </w:r>
      <w:proofErr w:type="gramStart"/>
      <w:r w:rsidRPr="006D6890">
        <w:rPr>
          <w:i/>
          <w:iCs/>
        </w:rPr>
        <w:t>e.g.</w:t>
      </w:r>
      <w:proofErr w:type="gramEnd"/>
      <w:r w:rsidRPr="006D6890">
        <w:rPr>
          <w:i/>
          <w:iCs/>
        </w:rPr>
        <w:t xml:space="preserve"> clinicians of a </w:t>
      </w:r>
      <w:r w:rsidR="0072220D">
        <w:rPr>
          <w:i/>
          <w:iCs/>
        </w:rPr>
        <w:t>local health network</w:t>
      </w:r>
      <w:r w:rsidRPr="006D6890">
        <w:rPr>
          <w:i/>
          <w:iCs/>
        </w:rPr>
        <w:t>, patients of a particular service, rural mental health consumers, a health service).</w:t>
      </w:r>
    </w:p>
    <w:p w14:paraId="7610D547" w14:textId="77777777" w:rsidR="006D6890" w:rsidRPr="006D6890" w:rsidRDefault="006D6890" w:rsidP="006D6890">
      <w:pPr>
        <w:rPr>
          <w:i/>
          <w:iCs/>
        </w:rPr>
      </w:pPr>
      <w:r w:rsidRPr="006D6890">
        <w:rPr>
          <w:i/>
          <w:iCs/>
        </w:rPr>
        <w:t>Consider if there are questions to evaluate equity and partnerships (Partnership team will provide evaluation support for evaluation of Partnerships).</w:t>
      </w:r>
    </w:p>
    <w:p w14:paraId="7ED30EBC" w14:textId="77777777" w:rsidR="00215F97" w:rsidRPr="00215F97" w:rsidRDefault="00215F97" w:rsidP="00FF20A1">
      <w:pPr>
        <w:pStyle w:val="Heading3"/>
      </w:pPr>
      <w:r w:rsidRPr="00215F97">
        <w:t>Key evaluation questions</w:t>
      </w:r>
    </w:p>
    <w:p w14:paraId="01E939F6" w14:textId="77777777" w:rsidR="007D2BFA" w:rsidRDefault="007D2BFA" w:rsidP="007D2BFA">
      <w:pPr>
        <w:rPr>
          <w:i/>
        </w:rPr>
      </w:pPr>
      <w:r w:rsidRPr="00F84F4C">
        <w:rPr>
          <w:i/>
        </w:rPr>
        <w:t>This section will be guided by the evaluation question(s) – what methods will provide the most robust evidence to your audience, but are feasible within your resourcing and timeline constraints, to answer each question</w:t>
      </w:r>
      <w:r>
        <w:rPr>
          <w:i/>
        </w:rPr>
        <w:t xml:space="preserve">? </w:t>
      </w:r>
    </w:p>
    <w:p w14:paraId="6B6148FD" w14:textId="77777777" w:rsidR="007D2BFA" w:rsidRPr="00721F5B" w:rsidRDefault="007D2BFA" w:rsidP="007D2BFA">
      <w:pPr>
        <w:rPr>
          <w:i/>
        </w:rPr>
      </w:pPr>
      <w:r w:rsidRPr="00721F5B">
        <w:rPr>
          <w:i/>
        </w:rPr>
        <w:t>Ensure that the timeframe for data collection aligns to the timeframe required for the outcome of the evaluation to occur (</w:t>
      </w:r>
      <w:proofErr w:type="gramStart"/>
      <w:r w:rsidRPr="00721F5B">
        <w:rPr>
          <w:i/>
        </w:rPr>
        <w:t>e.g.</w:t>
      </w:r>
      <w:proofErr w:type="gramEnd"/>
      <w:r w:rsidRPr="00721F5B">
        <w:rPr>
          <w:i/>
        </w:rPr>
        <w:t xml:space="preserve"> a change in service delivery can be expected soon after a project is complete, however longer</w:t>
      </w:r>
      <w:r>
        <w:rPr>
          <w:i/>
        </w:rPr>
        <w:t>-</w:t>
      </w:r>
      <w:r w:rsidRPr="00721F5B">
        <w:rPr>
          <w:i/>
        </w:rPr>
        <w:t xml:space="preserve">term changes in patients’ health </w:t>
      </w:r>
      <w:r w:rsidRPr="00DB5DB1">
        <w:rPr>
          <w:i/>
        </w:rPr>
        <w:t>behavio</w:t>
      </w:r>
      <w:r>
        <w:rPr>
          <w:i/>
        </w:rPr>
        <w:t>u</w:t>
      </w:r>
      <w:r w:rsidRPr="00DB5DB1">
        <w:rPr>
          <w:i/>
        </w:rPr>
        <w:t>r</w:t>
      </w:r>
      <w:r w:rsidRPr="00721F5B">
        <w:rPr>
          <w:i/>
        </w:rPr>
        <w:t xml:space="preserve"> will take longer).</w:t>
      </w:r>
    </w:p>
    <w:p w14:paraId="0E39FBB7" w14:textId="77777777" w:rsidR="00E8694C" w:rsidRPr="00CB5857" w:rsidRDefault="007D2BFA" w:rsidP="007D2BFA">
      <w:pPr>
        <w:rPr>
          <w:u w:val="single"/>
        </w:rPr>
      </w:pPr>
      <w:r w:rsidRPr="00721F5B">
        <w:rPr>
          <w:i/>
        </w:rPr>
        <w:lastRenderedPageBreak/>
        <w:t xml:space="preserve">Plan how you will ensure the evaluation methods reach a representative sample of the target group </w:t>
      </w:r>
      <w:r w:rsidR="00025172">
        <w:rPr>
          <w:i/>
        </w:rPr>
        <w:t>(</w:t>
      </w:r>
      <w:proofErr w:type="gramStart"/>
      <w:r w:rsidRPr="00721F5B">
        <w:rPr>
          <w:i/>
        </w:rPr>
        <w:t>e.g.</w:t>
      </w:r>
      <w:proofErr w:type="gramEnd"/>
      <w:r w:rsidRPr="00721F5B">
        <w:rPr>
          <w:i/>
        </w:rPr>
        <w:t xml:space="preserve"> how will priority populations be included in the evaluation?</w:t>
      </w:r>
      <w:r w:rsidR="00025172">
        <w:rPr>
          <w:i/>
        </w:rPr>
        <w:t>), will collect baseline and follow-up data and measure project success. Consider any contingency plans required for project evaluation if the project changes in scope.</w:t>
      </w:r>
      <w:r>
        <w:rPr>
          <w:i/>
        </w:rPr>
        <w:br/>
      </w:r>
      <w:r>
        <w:rPr>
          <w:i/>
        </w:rPr>
        <w:br/>
      </w:r>
      <w:r w:rsidRPr="00CB5857">
        <w:rPr>
          <w:u w:val="single"/>
        </w:rPr>
        <w:t xml:space="preserve">Target Population </w:t>
      </w:r>
    </w:p>
    <w:p w14:paraId="617A51F4" w14:textId="77777777" w:rsidR="007D2BFA" w:rsidRDefault="007D2BFA" w:rsidP="007D2BFA">
      <w:pPr>
        <w:rPr>
          <w:iCs/>
          <w:u w:val="single"/>
        </w:rPr>
      </w:pPr>
      <w:r w:rsidRPr="00E568FB">
        <w:rPr>
          <w:iCs/>
          <w:u w:val="single"/>
        </w:rPr>
        <w:t>Data Collection</w:t>
      </w:r>
    </w:p>
    <w:p w14:paraId="5F1BB67F" w14:textId="77777777" w:rsidR="007036D2" w:rsidRDefault="007036D2" w:rsidP="00215F97">
      <w:pPr>
        <w:rPr>
          <w:color w:val="C8C8C4" w:themeColor="accent6"/>
        </w:rPr>
      </w:pPr>
    </w:p>
    <w:p w14:paraId="4534FE7A" w14:textId="77777777" w:rsidR="007036D2" w:rsidRDefault="007036D2" w:rsidP="00215F97">
      <w:pPr>
        <w:rPr>
          <w:color w:val="C8C8C4" w:themeColor="accent6"/>
        </w:rPr>
      </w:pPr>
    </w:p>
    <w:p w14:paraId="1D136E15" w14:textId="77777777" w:rsidR="007036D2" w:rsidRDefault="007036D2" w:rsidP="00215F97">
      <w:pPr>
        <w:rPr>
          <w:color w:val="C8C8C4" w:themeColor="accent6"/>
        </w:rPr>
        <w:sectPr w:rsidR="007036D2" w:rsidSect="009F40AA">
          <w:pgSz w:w="11900" w:h="16840"/>
          <w:pgMar w:top="2438" w:right="851" w:bottom="1985" w:left="1843" w:header="709" w:footer="709" w:gutter="0"/>
          <w:cols w:space="556"/>
          <w:docGrid w:linePitch="360"/>
        </w:sectPr>
      </w:pPr>
    </w:p>
    <w:p w14:paraId="0D72D45A" w14:textId="77777777" w:rsidR="007036D2" w:rsidRDefault="00FB5F6F" w:rsidP="00FB5F6F">
      <w:pPr>
        <w:pStyle w:val="Heading2"/>
      </w:pPr>
      <w:r>
        <w:lastRenderedPageBreak/>
        <w:t>Timeline and Deliverables</w:t>
      </w:r>
    </w:p>
    <w:p w14:paraId="0949476E" w14:textId="77777777" w:rsidR="00FB5F6F" w:rsidRPr="008F1648" w:rsidRDefault="008F1648" w:rsidP="00FB5F6F">
      <w:pPr>
        <w:rPr>
          <w:i/>
        </w:rPr>
      </w:pPr>
      <w:r>
        <w:rPr>
          <w:i/>
        </w:rPr>
        <w:t>Completion of a table will be useful for this section</w:t>
      </w:r>
      <w:r w:rsidRPr="00721F5B">
        <w:rPr>
          <w:i/>
        </w:rPr>
        <w:t>:</w:t>
      </w:r>
    </w:p>
    <w:tbl>
      <w:tblPr>
        <w:tblStyle w:val="GridTable1Light-Accent4"/>
        <w:tblW w:w="5000" w:type="pct"/>
        <w:tblLayout w:type="fixed"/>
        <w:tblLook w:val="04E0" w:firstRow="1" w:lastRow="1" w:firstColumn="1" w:lastColumn="0" w:noHBand="0" w:noVBand="1"/>
      </w:tblPr>
      <w:tblGrid>
        <w:gridCol w:w="3159"/>
        <w:gridCol w:w="2786"/>
        <w:gridCol w:w="1619"/>
        <w:gridCol w:w="1617"/>
        <w:gridCol w:w="1617"/>
        <w:gridCol w:w="1619"/>
      </w:tblGrid>
      <w:tr w:rsidR="001A4DC0" w:rsidRPr="00CA588E" w14:paraId="30C7A241" w14:textId="77777777" w:rsidTr="00FA2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tcPr>
          <w:p w14:paraId="5B460C6B" w14:textId="77777777" w:rsidR="001A4DC0" w:rsidRPr="00CA588E" w:rsidRDefault="001A4DC0" w:rsidP="00836FE3">
            <w:pPr>
              <w:rPr>
                <w:rFonts w:ascii="Calibre Semibold" w:hAnsi="Calibre Semibold"/>
              </w:rPr>
            </w:pPr>
            <w:r>
              <w:rPr>
                <w:rFonts w:ascii="Calibre Semibold" w:hAnsi="Calibre Semibold"/>
              </w:rPr>
              <w:t>Evaluation Question</w:t>
            </w:r>
          </w:p>
        </w:tc>
        <w:tc>
          <w:tcPr>
            <w:tcW w:w="1122" w:type="pct"/>
          </w:tcPr>
          <w:p w14:paraId="29574D53" w14:textId="77777777" w:rsidR="001A4DC0" w:rsidRPr="00CA588E" w:rsidRDefault="001A4DC0"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Indicator</w:t>
            </w:r>
          </w:p>
        </w:tc>
        <w:tc>
          <w:tcPr>
            <w:tcW w:w="652" w:type="pct"/>
          </w:tcPr>
          <w:p w14:paraId="153E2493" w14:textId="77777777" w:rsidR="001A4DC0" w:rsidRDefault="001A4DC0"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Data source</w:t>
            </w:r>
          </w:p>
        </w:tc>
        <w:tc>
          <w:tcPr>
            <w:tcW w:w="651" w:type="pct"/>
          </w:tcPr>
          <w:p w14:paraId="0C0DD074" w14:textId="77777777" w:rsidR="001A4DC0" w:rsidRDefault="001A4DC0"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Target Population</w:t>
            </w:r>
          </w:p>
        </w:tc>
        <w:tc>
          <w:tcPr>
            <w:tcW w:w="651" w:type="pct"/>
          </w:tcPr>
          <w:p w14:paraId="0902BCB3" w14:textId="77777777" w:rsidR="001A4DC0" w:rsidRPr="00CA588E" w:rsidRDefault="001A4DC0"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Timeframe</w:t>
            </w:r>
          </w:p>
        </w:tc>
        <w:tc>
          <w:tcPr>
            <w:tcW w:w="652" w:type="pct"/>
          </w:tcPr>
          <w:p w14:paraId="490DC83D" w14:textId="77777777" w:rsidR="001A4DC0" w:rsidRDefault="00EC4BFC" w:rsidP="00836FE3">
            <w:pPr>
              <w:cnfStyle w:val="100000000000" w:firstRow="1" w:lastRow="0" w:firstColumn="0" w:lastColumn="0" w:oddVBand="0" w:evenVBand="0" w:oddHBand="0" w:evenHBand="0" w:firstRowFirstColumn="0" w:firstRowLastColumn="0" w:lastRowFirstColumn="0" w:lastRowLastColumn="0"/>
              <w:rPr>
                <w:rFonts w:ascii="Calibre Semibold" w:hAnsi="Calibre Semibold"/>
              </w:rPr>
            </w:pPr>
            <w:r>
              <w:rPr>
                <w:rFonts w:ascii="Calibre Semibold" w:hAnsi="Calibre Semibold"/>
              </w:rPr>
              <w:t>Analysis</w:t>
            </w:r>
          </w:p>
        </w:tc>
      </w:tr>
      <w:tr w:rsidR="00EC4BFC" w:rsidRPr="00CA588E" w14:paraId="58633457" w14:textId="77777777" w:rsidTr="00EC4BFC">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F1D8EF" w:themeFill="accent4" w:themeFillTint="33"/>
          </w:tcPr>
          <w:p w14:paraId="75A86623" w14:textId="77777777" w:rsidR="00EC4BFC" w:rsidRPr="006C14C9" w:rsidRDefault="00EC4BFC" w:rsidP="00836FE3">
            <w:pPr>
              <w:rPr>
                <w:i/>
                <w:iCs/>
                <w:color w:val="808080" w:themeColor="background1" w:themeShade="80"/>
              </w:rPr>
            </w:pPr>
            <w:r w:rsidRPr="00FA2203">
              <w:rPr>
                <w:i/>
                <w:iCs/>
              </w:rPr>
              <w:t>Question 1</w:t>
            </w:r>
          </w:p>
        </w:tc>
      </w:tr>
      <w:tr w:rsidR="00FA2203" w:rsidRPr="00CA588E" w14:paraId="3392E1CC" w14:textId="77777777" w:rsidTr="00FA2203">
        <w:tc>
          <w:tcPr>
            <w:cnfStyle w:val="001000000000" w:firstRow="0" w:lastRow="0" w:firstColumn="1" w:lastColumn="0" w:oddVBand="0" w:evenVBand="0" w:oddHBand="0" w:evenHBand="0" w:firstRowFirstColumn="0" w:firstRowLastColumn="0" w:lastRowFirstColumn="0" w:lastRowLastColumn="0"/>
            <w:tcW w:w="1272" w:type="pct"/>
          </w:tcPr>
          <w:p w14:paraId="70DBCF89" w14:textId="77777777" w:rsidR="00FA2203" w:rsidRPr="00FA2203" w:rsidRDefault="00FA2203" w:rsidP="00FA2203">
            <w:pPr>
              <w:rPr>
                <w:i/>
                <w:iCs/>
                <w:color w:val="808080" w:themeColor="background1" w:themeShade="80"/>
              </w:rPr>
            </w:pPr>
            <w:r w:rsidRPr="00FA2203">
              <w:rPr>
                <w:i/>
                <w:iCs/>
                <w:color w:val="808080" w:themeColor="background1" w:themeShade="80"/>
              </w:rPr>
              <w:t>Clinician Knowledge and Confidence</w:t>
            </w:r>
          </w:p>
        </w:tc>
        <w:tc>
          <w:tcPr>
            <w:tcW w:w="1122" w:type="pct"/>
          </w:tcPr>
          <w:p w14:paraId="3BB5A41F" w14:textId="77777777" w:rsidR="00FA2203" w:rsidRPr="00FA2203" w:rsidRDefault="00FA2203" w:rsidP="00FA2203">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FA2203">
              <w:rPr>
                <w:i/>
                <w:iCs/>
                <w:color w:val="808080" w:themeColor="background1" w:themeShade="80"/>
              </w:rPr>
              <w:t>‘I have sufficient knowledge’</w:t>
            </w:r>
          </w:p>
        </w:tc>
        <w:tc>
          <w:tcPr>
            <w:tcW w:w="652" w:type="pct"/>
          </w:tcPr>
          <w:p w14:paraId="4265FBB9" w14:textId="7F6A7574" w:rsidR="00FA2203" w:rsidRPr="00FA2203" w:rsidRDefault="00FA2203" w:rsidP="00FA2203">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FA2203">
              <w:rPr>
                <w:i/>
                <w:iCs/>
                <w:color w:val="808080" w:themeColor="background1" w:themeShade="80"/>
              </w:rPr>
              <w:t>Baseline Questionnaire</w:t>
            </w:r>
          </w:p>
        </w:tc>
        <w:tc>
          <w:tcPr>
            <w:tcW w:w="651" w:type="pct"/>
          </w:tcPr>
          <w:p w14:paraId="5D76C677" w14:textId="77777777" w:rsidR="00FA2203" w:rsidRPr="00FA2203" w:rsidRDefault="00FA2203" w:rsidP="00FA2203">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FA2203">
              <w:rPr>
                <w:i/>
                <w:iCs/>
                <w:color w:val="808080" w:themeColor="background1" w:themeShade="80"/>
              </w:rPr>
              <w:t>Clinicians</w:t>
            </w:r>
          </w:p>
        </w:tc>
        <w:tc>
          <w:tcPr>
            <w:tcW w:w="651" w:type="pct"/>
          </w:tcPr>
          <w:p w14:paraId="30A8B067" w14:textId="77777777" w:rsidR="00FA2203" w:rsidRPr="00FA2203" w:rsidRDefault="00FA2203" w:rsidP="00FA2203">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FA2203">
              <w:rPr>
                <w:i/>
                <w:iCs/>
                <w:color w:val="808080" w:themeColor="background1" w:themeShade="80"/>
              </w:rPr>
              <w:t>Baseline (September 2022) and July 2023</w:t>
            </w:r>
          </w:p>
        </w:tc>
        <w:tc>
          <w:tcPr>
            <w:tcW w:w="652" w:type="pct"/>
          </w:tcPr>
          <w:p w14:paraId="52842BD8" w14:textId="77777777" w:rsidR="00FA2203" w:rsidRPr="00FA2203" w:rsidRDefault="00FA2203" w:rsidP="00FA2203">
            <w:pPr>
              <w:cnfStyle w:val="000000000000" w:firstRow="0" w:lastRow="0" w:firstColumn="0" w:lastColumn="0" w:oddVBand="0" w:evenVBand="0" w:oddHBand="0" w:evenHBand="0" w:firstRowFirstColumn="0" w:firstRowLastColumn="0" w:lastRowFirstColumn="0" w:lastRowLastColumn="0"/>
              <w:rPr>
                <w:i/>
                <w:iCs/>
                <w:color w:val="808080" w:themeColor="background1" w:themeShade="80"/>
              </w:rPr>
            </w:pPr>
            <w:r w:rsidRPr="00FA2203">
              <w:rPr>
                <w:i/>
                <w:iCs/>
                <w:color w:val="808080" w:themeColor="background1" w:themeShade="80"/>
              </w:rPr>
              <w:t xml:space="preserve">Descriptive overview of knowledge and improvements </w:t>
            </w:r>
          </w:p>
        </w:tc>
      </w:tr>
      <w:tr w:rsidR="001A4DC0" w:rsidRPr="00CA588E" w14:paraId="407FC932"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B741AF" w:themeColor="accent4"/>
            </w:tcBorders>
          </w:tcPr>
          <w:p w14:paraId="24ED3144" w14:textId="77777777" w:rsidR="001A4DC0" w:rsidRPr="00F52613" w:rsidRDefault="001A4DC0" w:rsidP="00836FE3">
            <w:pPr>
              <w:rPr>
                <w:b w:val="0"/>
                <w:bCs w:val="0"/>
              </w:rPr>
            </w:pPr>
          </w:p>
        </w:tc>
        <w:tc>
          <w:tcPr>
            <w:tcW w:w="1122" w:type="pct"/>
            <w:tcBorders>
              <w:bottom w:val="single" w:sz="4" w:space="0" w:color="B741AF" w:themeColor="accent4"/>
            </w:tcBorders>
          </w:tcPr>
          <w:p w14:paraId="3A87D598"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081A0489"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692CA6DA"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7109E40A"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237E5496"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1DECA3F0"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B741AF" w:themeColor="accent4"/>
            </w:tcBorders>
          </w:tcPr>
          <w:p w14:paraId="015660AE" w14:textId="77777777" w:rsidR="00FA2203" w:rsidRPr="00F52613" w:rsidRDefault="00FA2203" w:rsidP="00836FE3">
            <w:pPr>
              <w:rPr>
                <w:b w:val="0"/>
                <w:bCs w:val="0"/>
              </w:rPr>
            </w:pPr>
          </w:p>
        </w:tc>
        <w:tc>
          <w:tcPr>
            <w:tcW w:w="1122" w:type="pct"/>
            <w:tcBorders>
              <w:bottom w:val="single" w:sz="4" w:space="0" w:color="B741AF" w:themeColor="accent4"/>
            </w:tcBorders>
          </w:tcPr>
          <w:p w14:paraId="69C79AB2"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2986944E"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2AF43A05"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7662A8CE"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41F2E29E"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071312D6" w14:textId="77777777" w:rsidTr="00FA2203">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B741AF" w:themeColor="accent4"/>
            </w:tcBorders>
            <w:shd w:val="clear" w:color="auto" w:fill="F1D8EF" w:themeFill="accent4" w:themeFillTint="33"/>
          </w:tcPr>
          <w:p w14:paraId="1A59EE2E" w14:textId="77777777" w:rsidR="00FA2203" w:rsidRPr="00FA2203" w:rsidRDefault="00FA2203" w:rsidP="00836FE3">
            <w:pPr>
              <w:rPr>
                <w:i/>
                <w:iCs/>
              </w:rPr>
            </w:pPr>
            <w:r w:rsidRPr="00FA2203">
              <w:rPr>
                <w:i/>
                <w:iCs/>
              </w:rPr>
              <w:t>Question 2</w:t>
            </w:r>
          </w:p>
        </w:tc>
      </w:tr>
      <w:tr w:rsidR="00FA2203" w:rsidRPr="00CA588E" w14:paraId="3A3136D3"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B741AF" w:themeColor="accent4"/>
            </w:tcBorders>
          </w:tcPr>
          <w:p w14:paraId="01C65118" w14:textId="77777777" w:rsidR="00FA2203" w:rsidRPr="00F52613" w:rsidRDefault="00FA2203" w:rsidP="00836FE3">
            <w:pPr>
              <w:rPr>
                <w:b w:val="0"/>
                <w:bCs w:val="0"/>
              </w:rPr>
            </w:pPr>
          </w:p>
        </w:tc>
        <w:tc>
          <w:tcPr>
            <w:tcW w:w="1122" w:type="pct"/>
            <w:tcBorders>
              <w:bottom w:val="single" w:sz="4" w:space="0" w:color="B741AF" w:themeColor="accent4"/>
            </w:tcBorders>
          </w:tcPr>
          <w:p w14:paraId="3021C5C9"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1AAD6F1D"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0A8C73C5"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494203F0"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049DF0F2"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67BD6AC4"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B741AF" w:themeColor="accent4"/>
            </w:tcBorders>
          </w:tcPr>
          <w:p w14:paraId="0D111E5D" w14:textId="77777777" w:rsidR="00FA2203" w:rsidRPr="00F52613" w:rsidRDefault="00FA2203" w:rsidP="00836FE3">
            <w:pPr>
              <w:rPr>
                <w:b w:val="0"/>
                <w:bCs w:val="0"/>
              </w:rPr>
            </w:pPr>
          </w:p>
        </w:tc>
        <w:tc>
          <w:tcPr>
            <w:tcW w:w="1122" w:type="pct"/>
            <w:tcBorders>
              <w:bottom w:val="single" w:sz="4" w:space="0" w:color="B741AF" w:themeColor="accent4"/>
            </w:tcBorders>
          </w:tcPr>
          <w:p w14:paraId="64C683DD"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2EBDAA53"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3D3C015A"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420CB34F"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7C47C0D3"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62275152"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bottom w:val="single" w:sz="4" w:space="0" w:color="B741AF" w:themeColor="accent4"/>
            </w:tcBorders>
          </w:tcPr>
          <w:p w14:paraId="68B5D4D1" w14:textId="77777777" w:rsidR="00FA2203" w:rsidRPr="00F52613" w:rsidRDefault="00FA2203" w:rsidP="00836FE3">
            <w:pPr>
              <w:rPr>
                <w:b w:val="0"/>
                <w:bCs w:val="0"/>
              </w:rPr>
            </w:pPr>
          </w:p>
        </w:tc>
        <w:tc>
          <w:tcPr>
            <w:tcW w:w="1122" w:type="pct"/>
            <w:tcBorders>
              <w:bottom w:val="single" w:sz="4" w:space="0" w:color="B741AF" w:themeColor="accent4"/>
            </w:tcBorders>
          </w:tcPr>
          <w:p w14:paraId="22B23A2F"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2A6ED1E6"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78774090"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bottom w:val="single" w:sz="4" w:space="0" w:color="B741AF" w:themeColor="accent4"/>
            </w:tcBorders>
          </w:tcPr>
          <w:p w14:paraId="11F4D69E"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bottom w:val="single" w:sz="4" w:space="0" w:color="B741AF" w:themeColor="accent4"/>
            </w:tcBorders>
          </w:tcPr>
          <w:p w14:paraId="78DA1A13"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3A2088BD" w14:textId="77777777" w:rsidTr="00FA2203">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B741AF" w:themeColor="accent4"/>
            </w:tcBorders>
            <w:shd w:val="clear" w:color="auto" w:fill="F1D8EF" w:themeFill="accent4" w:themeFillTint="33"/>
          </w:tcPr>
          <w:p w14:paraId="1967B1E6" w14:textId="77777777" w:rsidR="00FA2203" w:rsidRPr="00FA2203" w:rsidRDefault="00FA2203" w:rsidP="00836FE3">
            <w:pPr>
              <w:rPr>
                <w:i/>
                <w:iCs/>
              </w:rPr>
            </w:pPr>
            <w:r w:rsidRPr="00FA2203">
              <w:rPr>
                <w:i/>
                <w:iCs/>
              </w:rPr>
              <w:t>Question 3</w:t>
            </w:r>
          </w:p>
        </w:tc>
      </w:tr>
      <w:tr w:rsidR="001A4DC0" w:rsidRPr="00CA588E" w14:paraId="524C1FEA"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top w:val="single" w:sz="4" w:space="0" w:color="B741AF" w:themeColor="accent4"/>
              <w:bottom w:val="single" w:sz="4" w:space="0" w:color="B741AF" w:themeColor="accent4"/>
            </w:tcBorders>
          </w:tcPr>
          <w:p w14:paraId="0D2A9FBE" w14:textId="77777777" w:rsidR="001A4DC0" w:rsidRPr="00F52613" w:rsidRDefault="001A4DC0" w:rsidP="00836FE3">
            <w:pPr>
              <w:rPr>
                <w:b w:val="0"/>
                <w:bCs w:val="0"/>
              </w:rPr>
            </w:pPr>
          </w:p>
        </w:tc>
        <w:tc>
          <w:tcPr>
            <w:tcW w:w="1122" w:type="pct"/>
            <w:tcBorders>
              <w:top w:val="single" w:sz="4" w:space="0" w:color="B741AF" w:themeColor="accent4"/>
              <w:bottom w:val="single" w:sz="4" w:space="0" w:color="B741AF" w:themeColor="accent4"/>
            </w:tcBorders>
          </w:tcPr>
          <w:p w14:paraId="373EF0C6"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top w:val="single" w:sz="4" w:space="0" w:color="B741AF" w:themeColor="accent4"/>
              <w:bottom w:val="single" w:sz="4" w:space="0" w:color="B741AF" w:themeColor="accent4"/>
            </w:tcBorders>
          </w:tcPr>
          <w:p w14:paraId="04A7B0FA"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top w:val="single" w:sz="4" w:space="0" w:color="B741AF" w:themeColor="accent4"/>
              <w:bottom w:val="single" w:sz="4" w:space="0" w:color="B741AF" w:themeColor="accent4"/>
            </w:tcBorders>
          </w:tcPr>
          <w:p w14:paraId="303D2084"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top w:val="single" w:sz="4" w:space="0" w:color="B741AF" w:themeColor="accent4"/>
              <w:bottom w:val="single" w:sz="4" w:space="0" w:color="B741AF" w:themeColor="accent4"/>
            </w:tcBorders>
          </w:tcPr>
          <w:p w14:paraId="34153C8C"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top w:val="single" w:sz="4" w:space="0" w:color="B741AF" w:themeColor="accent4"/>
              <w:bottom w:val="single" w:sz="4" w:space="0" w:color="B741AF" w:themeColor="accent4"/>
            </w:tcBorders>
          </w:tcPr>
          <w:p w14:paraId="2DC0A379" w14:textId="77777777" w:rsidR="001A4DC0" w:rsidRPr="00CA588E" w:rsidRDefault="001A4DC0"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4C6F1385" w14:textId="77777777" w:rsidTr="00FA2203">
        <w:tc>
          <w:tcPr>
            <w:cnfStyle w:val="001000000000" w:firstRow="0" w:lastRow="0" w:firstColumn="1" w:lastColumn="0" w:oddVBand="0" w:evenVBand="0" w:oddHBand="0" w:evenHBand="0" w:firstRowFirstColumn="0" w:firstRowLastColumn="0" w:lastRowFirstColumn="0" w:lastRowLastColumn="0"/>
            <w:tcW w:w="1272" w:type="pct"/>
            <w:tcBorders>
              <w:top w:val="single" w:sz="4" w:space="0" w:color="B741AF" w:themeColor="accent4"/>
              <w:bottom w:val="single" w:sz="4" w:space="0" w:color="B741AF" w:themeColor="accent4"/>
            </w:tcBorders>
          </w:tcPr>
          <w:p w14:paraId="4D712E5F" w14:textId="77777777" w:rsidR="00FA2203" w:rsidRPr="00F52613" w:rsidRDefault="00FA2203" w:rsidP="00836FE3">
            <w:pPr>
              <w:rPr>
                <w:b w:val="0"/>
                <w:bCs w:val="0"/>
              </w:rPr>
            </w:pPr>
          </w:p>
        </w:tc>
        <w:tc>
          <w:tcPr>
            <w:tcW w:w="1122" w:type="pct"/>
            <w:tcBorders>
              <w:top w:val="single" w:sz="4" w:space="0" w:color="B741AF" w:themeColor="accent4"/>
              <w:bottom w:val="single" w:sz="4" w:space="0" w:color="B741AF" w:themeColor="accent4"/>
            </w:tcBorders>
          </w:tcPr>
          <w:p w14:paraId="0A0CCE9A"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top w:val="single" w:sz="4" w:space="0" w:color="B741AF" w:themeColor="accent4"/>
              <w:bottom w:val="single" w:sz="4" w:space="0" w:color="B741AF" w:themeColor="accent4"/>
            </w:tcBorders>
          </w:tcPr>
          <w:p w14:paraId="285EA67D"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top w:val="single" w:sz="4" w:space="0" w:color="B741AF" w:themeColor="accent4"/>
              <w:bottom w:val="single" w:sz="4" w:space="0" w:color="B741AF" w:themeColor="accent4"/>
            </w:tcBorders>
          </w:tcPr>
          <w:p w14:paraId="5225DA42"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1" w:type="pct"/>
            <w:tcBorders>
              <w:top w:val="single" w:sz="4" w:space="0" w:color="B741AF" w:themeColor="accent4"/>
              <w:bottom w:val="single" w:sz="4" w:space="0" w:color="B741AF" w:themeColor="accent4"/>
            </w:tcBorders>
          </w:tcPr>
          <w:p w14:paraId="1132EF72"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c>
          <w:tcPr>
            <w:tcW w:w="652" w:type="pct"/>
            <w:tcBorders>
              <w:top w:val="single" w:sz="4" w:space="0" w:color="B741AF" w:themeColor="accent4"/>
              <w:bottom w:val="single" w:sz="4" w:space="0" w:color="B741AF" w:themeColor="accent4"/>
            </w:tcBorders>
          </w:tcPr>
          <w:p w14:paraId="6A18973E" w14:textId="77777777" w:rsidR="00FA2203" w:rsidRPr="00CA588E" w:rsidRDefault="00FA2203" w:rsidP="00836FE3">
            <w:pPr>
              <w:cnfStyle w:val="000000000000" w:firstRow="0" w:lastRow="0" w:firstColumn="0" w:lastColumn="0" w:oddVBand="0" w:evenVBand="0" w:oddHBand="0" w:evenHBand="0" w:firstRowFirstColumn="0" w:firstRowLastColumn="0" w:lastRowFirstColumn="0" w:lastRowLastColumn="0"/>
            </w:pPr>
          </w:p>
        </w:tc>
      </w:tr>
      <w:tr w:rsidR="00FA2203" w:rsidRPr="00CA588E" w14:paraId="11484387" w14:textId="77777777" w:rsidTr="00FA220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2" w:type="pct"/>
            <w:tcBorders>
              <w:top w:val="single" w:sz="4" w:space="0" w:color="B741AF" w:themeColor="accent4"/>
            </w:tcBorders>
          </w:tcPr>
          <w:p w14:paraId="5C4CA1AB" w14:textId="77777777" w:rsidR="00FA2203" w:rsidRPr="00F52613" w:rsidRDefault="00FA2203" w:rsidP="00836FE3">
            <w:pPr>
              <w:rPr>
                <w:b w:val="0"/>
                <w:bCs w:val="0"/>
              </w:rPr>
            </w:pPr>
          </w:p>
        </w:tc>
        <w:tc>
          <w:tcPr>
            <w:tcW w:w="1122" w:type="pct"/>
            <w:tcBorders>
              <w:top w:val="single" w:sz="4" w:space="0" w:color="B741AF" w:themeColor="accent4"/>
            </w:tcBorders>
          </w:tcPr>
          <w:p w14:paraId="02E2FA7C" w14:textId="77777777" w:rsidR="00FA2203" w:rsidRPr="00CA588E" w:rsidRDefault="00FA2203" w:rsidP="00836FE3">
            <w:pPr>
              <w:cnfStyle w:val="010000000000" w:firstRow="0" w:lastRow="1" w:firstColumn="0" w:lastColumn="0" w:oddVBand="0" w:evenVBand="0" w:oddHBand="0" w:evenHBand="0" w:firstRowFirstColumn="0" w:firstRowLastColumn="0" w:lastRowFirstColumn="0" w:lastRowLastColumn="0"/>
            </w:pPr>
          </w:p>
        </w:tc>
        <w:tc>
          <w:tcPr>
            <w:tcW w:w="652" w:type="pct"/>
            <w:tcBorders>
              <w:top w:val="single" w:sz="4" w:space="0" w:color="B741AF" w:themeColor="accent4"/>
            </w:tcBorders>
          </w:tcPr>
          <w:p w14:paraId="58B026F6" w14:textId="77777777" w:rsidR="00FA2203" w:rsidRPr="00CA588E" w:rsidRDefault="00FA2203" w:rsidP="00836FE3">
            <w:pPr>
              <w:cnfStyle w:val="010000000000" w:firstRow="0" w:lastRow="1" w:firstColumn="0" w:lastColumn="0" w:oddVBand="0" w:evenVBand="0" w:oddHBand="0" w:evenHBand="0" w:firstRowFirstColumn="0" w:firstRowLastColumn="0" w:lastRowFirstColumn="0" w:lastRowLastColumn="0"/>
            </w:pPr>
          </w:p>
        </w:tc>
        <w:tc>
          <w:tcPr>
            <w:tcW w:w="651" w:type="pct"/>
            <w:tcBorders>
              <w:top w:val="single" w:sz="4" w:space="0" w:color="B741AF" w:themeColor="accent4"/>
            </w:tcBorders>
          </w:tcPr>
          <w:p w14:paraId="78D382E2" w14:textId="77777777" w:rsidR="00FA2203" w:rsidRPr="00CA588E" w:rsidRDefault="00FA2203" w:rsidP="00836FE3">
            <w:pPr>
              <w:cnfStyle w:val="010000000000" w:firstRow="0" w:lastRow="1" w:firstColumn="0" w:lastColumn="0" w:oddVBand="0" w:evenVBand="0" w:oddHBand="0" w:evenHBand="0" w:firstRowFirstColumn="0" w:firstRowLastColumn="0" w:lastRowFirstColumn="0" w:lastRowLastColumn="0"/>
            </w:pPr>
          </w:p>
        </w:tc>
        <w:tc>
          <w:tcPr>
            <w:tcW w:w="651" w:type="pct"/>
            <w:tcBorders>
              <w:top w:val="single" w:sz="4" w:space="0" w:color="B741AF" w:themeColor="accent4"/>
            </w:tcBorders>
          </w:tcPr>
          <w:p w14:paraId="65510EF0" w14:textId="77777777" w:rsidR="00FA2203" w:rsidRPr="00CA588E" w:rsidRDefault="00FA2203" w:rsidP="00836FE3">
            <w:pPr>
              <w:cnfStyle w:val="010000000000" w:firstRow="0" w:lastRow="1" w:firstColumn="0" w:lastColumn="0" w:oddVBand="0" w:evenVBand="0" w:oddHBand="0" w:evenHBand="0" w:firstRowFirstColumn="0" w:firstRowLastColumn="0" w:lastRowFirstColumn="0" w:lastRowLastColumn="0"/>
            </w:pPr>
          </w:p>
        </w:tc>
        <w:tc>
          <w:tcPr>
            <w:tcW w:w="652" w:type="pct"/>
            <w:tcBorders>
              <w:top w:val="single" w:sz="4" w:space="0" w:color="B741AF" w:themeColor="accent4"/>
            </w:tcBorders>
          </w:tcPr>
          <w:p w14:paraId="71B6EA52" w14:textId="77777777" w:rsidR="00FA2203" w:rsidRPr="00CA588E" w:rsidRDefault="00FA2203" w:rsidP="00836FE3">
            <w:pPr>
              <w:cnfStyle w:val="010000000000" w:firstRow="0" w:lastRow="1" w:firstColumn="0" w:lastColumn="0" w:oddVBand="0" w:evenVBand="0" w:oddHBand="0" w:evenHBand="0" w:firstRowFirstColumn="0" w:firstRowLastColumn="0" w:lastRowFirstColumn="0" w:lastRowLastColumn="0"/>
            </w:pPr>
          </w:p>
        </w:tc>
      </w:tr>
    </w:tbl>
    <w:p w14:paraId="1C534FB6" w14:textId="3228EC7C" w:rsidR="007036D2" w:rsidRPr="00FA2203" w:rsidRDefault="007036D2" w:rsidP="00215F97"/>
    <w:p w14:paraId="4325BF66" w14:textId="77777777" w:rsidR="007036D2" w:rsidRDefault="007036D2" w:rsidP="00215F97">
      <w:pPr>
        <w:rPr>
          <w:color w:val="C8C8C4" w:themeColor="accent6"/>
        </w:rPr>
        <w:sectPr w:rsidR="007036D2" w:rsidSect="0062713D">
          <w:headerReference w:type="even" r:id="rId29"/>
          <w:headerReference w:type="default" r:id="rId30"/>
          <w:footerReference w:type="default" r:id="rId31"/>
          <w:headerReference w:type="first" r:id="rId32"/>
          <w:pgSz w:w="16840" w:h="11900" w:orient="landscape"/>
          <w:pgMar w:top="2552" w:right="2438" w:bottom="1134" w:left="1985" w:header="709" w:footer="709" w:gutter="0"/>
          <w:cols w:space="556"/>
          <w:docGrid w:linePitch="360"/>
        </w:sectPr>
      </w:pPr>
    </w:p>
    <w:p w14:paraId="1A2C946F" w14:textId="77777777" w:rsidR="00215F97" w:rsidRPr="00215F97" w:rsidRDefault="00215F97" w:rsidP="00135EB9">
      <w:pPr>
        <w:pStyle w:val="Heading2"/>
      </w:pPr>
      <w:bookmarkStart w:id="28" w:name="_Toc97733355"/>
      <w:r w:rsidRPr="00215F97">
        <w:lastRenderedPageBreak/>
        <w:t xml:space="preserve">Transition to </w:t>
      </w:r>
      <w:r w:rsidR="00106DFE">
        <w:t>business as usual (BAU)</w:t>
      </w:r>
      <w:r w:rsidRPr="00215F97">
        <w:t xml:space="preserve"> plan</w:t>
      </w:r>
      <w:bookmarkEnd w:id="28"/>
    </w:p>
    <w:p w14:paraId="3B471AC6" w14:textId="77777777" w:rsidR="009F410C" w:rsidRPr="00CD3247" w:rsidRDefault="00CD3247" w:rsidP="00215F97">
      <w:pPr>
        <w:rPr>
          <w:i/>
          <w:iCs/>
        </w:rPr>
      </w:pPr>
      <w:r w:rsidRPr="00CD3247">
        <w:rPr>
          <w:i/>
          <w:iCs/>
        </w:rPr>
        <w:t xml:space="preserve">Outline the approach that will be required to transition the project from delivery to closure and to business as usual. Consider also if there are any monitoring activities to continue and who will be responsible for these. </w:t>
      </w:r>
    </w:p>
    <w:p w14:paraId="31DAFD77" w14:textId="77777777" w:rsidR="009F410C" w:rsidRDefault="009F410C" w:rsidP="009F410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8"/>
        <w:gridCol w:w="6615"/>
      </w:tblGrid>
      <w:tr w:rsidR="009F410C" w14:paraId="4F0CC9DC" w14:textId="77777777" w:rsidTr="000B2ECE">
        <w:tc>
          <w:tcPr>
            <w:tcW w:w="568" w:type="dxa"/>
            <w:vAlign w:val="center"/>
          </w:tcPr>
          <w:p w14:paraId="393A8869" w14:textId="77777777" w:rsidR="009F410C" w:rsidRDefault="009F410C" w:rsidP="00836FE3">
            <w:r>
              <w:rPr>
                <w:noProof/>
              </w:rPr>
              <w:drawing>
                <wp:inline distT="0" distB="0" distL="0" distR="0" wp14:anchorId="3842E899" wp14:editId="79E2151D">
                  <wp:extent cx="288000" cy="288000"/>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6615" w:type="dxa"/>
            <w:vAlign w:val="bottom"/>
          </w:tcPr>
          <w:p w14:paraId="158FF73E" w14:textId="77777777" w:rsidR="009F410C" w:rsidRDefault="009F410C" w:rsidP="000B2ECE">
            <w:pPr>
              <w:pStyle w:val="Heading2"/>
              <w:spacing w:before="0"/>
            </w:pPr>
            <w:r>
              <w:t>Approval to proceed to Delivery</w:t>
            </w:r>
          </w:p>
        </w:tc>
      </w:tr>
    </w:tbl>
    <w:p w14:paraId="38A8C993" w14:textId="1F90384A" w:rsidR="009F410C" w:rsidRDefault="009F410C" w:rsidP="009F410C">
      <w:r w:rsidRPr="00215F97">
        <w:t>Project Planning has been detailed in consultation with key stakeholders and is recommended for approval to move to the Delivery phase of the project:</w:t>
      </w:r>
    </w:p>
    <w:p w14:paraId="7ACC36D0" w14:textId="77777777" w:rsidR="0072220D" w:rsidRDefault="0072220D" w:rsidP="009F410C"/>
    <w:tbl>
      <w:tblPr>
        <w:tblStyle w:val="GridTable1Light-Accent4"/>
        <w:tblW w:w="8505" w:type="dxa"/>
        <w:tblLook w:val="04A0" w:firstRow="1" w:lastRow="0" w:firstColumn="1" w:lastColumn="0" w:noHBand="0" w:noVBand="1"/>
      </w:tblPr>
      <w:tblGrid>
        <w:gridCol w:w="6237"/>
        <w:gridCol w:w="2268"/>
      </w:tblGrid>
      <w:tr w:rsidR="0072220D" w14:paraId="1BC915F0" w14:textId="77777777" w:rsidTr="00722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Borders>
              <w:right w:val="single" w:sz="4" w:space="0" w:color="B741AF" w:themeColor="accent4"/>
            </w:tcBorders>
          </w:tcPr>
          <w:p w14:paraId="1A5D8314" w14:textId="77777777" w:rsidR="0072220D" w:rsidRPr="00CD3247" w:rsidRDefault="0072220D" w:rsidP="00836FE3">
            <w:pPr>
              <w:rPr>
                <w:rStyle w:val="Strong"/>
                <w:szCs w:val="22"/>
              </w:rPr>
            </w:pPr>
            <w:r w:rsidRPr="00CD3247">
              <w:rPr>
                <w:rStyle w:val="Strong"/>
                <w:b/>
                <w:bCs/>
                <w:szCs w:val="22"/>
              </w:rPr>
              <w:t>Recommendations</w:t>
            </w:r>
          </w:p>
          <w:p w14:paraId="1343F72E" w14:textId="77777777" w:rsidR="0072220D" w:rsidRDefault="0072220D" w:rsidP="00836FE3">
            <w:pPr>
              <w:rPr>
                <w:szCs w:val="22"/>
              </w:rPr>
            </w:pPr>
            <w:r w:rsidRPr="00CD3247">
              <w:rPr>
                <w:b w:val="0"/>
                <w:bCs w:val="0"/>
                <w:i/>
                <w:iCs/>
                <w:szCs w:val="22"/>
              </w:rPr>
              <w:t>It is recommended that you:</w:t>
            </w:r>
            <w:r w:rsidRPr="00CD3247">
              <w:rPr>
                <w:b w:val="0"/>
                <w:bCs w:val="0"/>
                <w:szCs w:val="22"/>
              </w:rPr>
              <w:t xml:space="preserve"> </w:t>
            </w:r>
          </w:p>
          <w:p w14:paraId="049DFC01" w14:textId="7EFC86CD" w:rsidR="0072220D" w:rsidRPr="00CD3247" w:rsidRDefault="0072220D" w:rsidP="00836FE3">
            <w:pPr>
              <w:rPr>
                <w:b w:val="0"/>
                <w:bCs w:val="0"/>
                <w:i/>
                <w:iCs/>
                <w:szCs w:val="22"/>
              </w:rPr>
            </w:pPr>
            <w:r w:rsidRPr="00CD3247">
              <w:rPr>
                <w:b w:val="0"/>
                <w:bCs w:val="0"/>
                <w:szCs w:val="22"/>
              </w:rPr>
              <w:t xml:space="preserve">Approve this problem to proceed to the </w:t>
            </w:r>
            <w:r>
              <w:rPr>
                <w:b w:val="0"/>
                <w:bCs w:val="0"/>
                <w:szCs w:val="22"/>
              </w:rPr>
              <w:t>Delivery</w:t>
            </w:r>
            <w:r w:rsidRPr="00CD3247">
              <w:rPr>
                <w:b w:val="0"/>
                <w:bCs w:val="0"/>
                <w:szCs w:val="22"/>
              </w:rPr>
              <w:t xml:space="preserve"> phase</w:t>
            </w:r>
          </w:p>
        </w:tc>
        <w:tc>
          <w:tcPr>
            <w:tcW w:w="2268" w:type="dxa"/>
            <w:tcBorders>
              <w:left w:val="single" w:sz="4" w:space="0" w:color="B741AF" w:themeColor="accent4"/>
            </w:tcBorders>
            <w:vAlign w:val="bottom"/>
          </w:tcPr>
          <w:p w14:paraId="3BD9561B" w14:textId="2CEA1CE6" w:rsidR="0072220D" w:rsidRPr="00CD3247" w:rsidRDefault="0072220D" w:rsidP="0072220D">
            <w:pPr>
              <w:jc w:val="right"/>
              <w:cnfStyle w:val="100000000000" w:firstRow="1" w:lastRow="0" w:firstColumn="0" w:lastColumn="0" w:oddVBand="0" w:evenVBand="0" w:oddHBand="0" w:evenHBand="0" w:firstRowFirstColumn="0" w:firstRowLastColumn="0" w:lastRowFirstColumn="0" w:lastRowLastColumn="0"/>
              <w:rPr>
                <w:rStyle w:val="Strong"/>
                <w:b/>
                <w:bCs/>
                <w:szCs w:val="22"/>
              </w:rPr>
            </w:pPr>
            <w:r w:rsidRPr="00CD3247">
              <w:rPr>
                <w:szCs w:val="22"/>
              </w:rPr>
              <w:t xml:space="preserve"> Approved / Not Approved</w:t>
            </w:r>
          </w:p>
        </w:tc>
      </w:tr>
      <w:tr w:rsidR="0072220D" w14:paraId="57A83EB2"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Pr>
          <w:p w14:paraId="4DB41B87" w14:textId="400A2357" w:rsidR="0072220D" w:rsidRPr="00CD3247" w:rsidRDefault="0072220D" w:rsidP="00836FE3">
            <w:pPr>
              <w:rPr>
                <w:szCs w:val="22"/>
              </w:rPr>
            </w:pPr>
            <w:r w:rsidRPr="00CD3247">
              <w:rPr>
                <w:rStyle w:val="Strong"/>
                <w:b/>
                <w:bCs/>
                <w:szCs w:val="22"/>
              </w:rPr>
              <w:t>Comments</w:t>
            </w:r>
            <w:r w:rsidRPr="00CD3247" w:rsidDel="0072220D">
              <w:rPr>
                <w:b w:val="0"/>
                <w:bCs w:val="0"/>
                <w:szCs w:val="22"/>
              </w:rPr>
              <w:t xml:space="preserve"> </w:t>
            </w:r>
          </w:p>
          <w:p w14:paraId="533948BC" w14:textId="38CC6028" w:rsidR="0072220D" w:rsidRPr="00CD3247" w:rsidRDefault="0072220D" w:rsidP="00836FE3">
            <w:pPr>
              <w:rPr>
                <w:szCs w:val="22"/>
              </w:rPr>
            </w:pPr>
          </w:p>
        </w:tc>
      </w:tr>
      <w:tr w:rsidR="0072220D" w14:paraId="743BB73E" w14:textId="77777777" w:rsidTr="00836FE3">
        <w:tc>
          <w:tcPr>
            <w:cnfStyle w:val="001000000000" w:firstRow="0" w:lastRow="0" w:firstColumn="1" w:lastColumn="0" w:oddVBand="0" w:evenVBand="0" w:oddHBand="0" w:evenHBand="0" w:firstRowFirstColumn="0" w:firstRowLastColumn="0" w:lastRowFirstColumn="0" w:lastRowLastColumn="0"/>
            <w:tcW w:w="8505" w:type="dxa"/>
            <w:gridSpan w:val="2"/>
          </w:tcPr>
          <w:p w14:paraId="20D70731" w14:textId="65E441F4" w:rsidR="0072220D" w:rsidRPr="00CD3247" w:rsidRDefault="0072220D" w:rsidP="00836FE3">
            <w:pPr>
              <w:rPr>
                <w:szCs w:val="22"/>
              </w:rPr>
            </w:pPr>
            <w:r>
              <w:rPr>
                <w:szCs w:val="22"/>
              </w:rPr>
              <w:t>[Insert approver name and role]</w:t>
            </w:r>
          </w:p>
        </w:tc>
      </w:tr>
      <w:tr w:rsidR="009F410C" w14:paraId="04733BF3" w14:textId="77777777" w:rsidTr="00D0424A">
        <w:tc>
          <w:tcPr>
            <w:cnfStyle w:val="001000000000" w:firstRow="0" w:lastRow="0" w:firstColumn="1" w:lastColumn="0" w:oddVBand="0" w:evenVBand="0" w:oddHBand="0" w:evenHBand="0" w:firstRowFirstColumn="0" w:firstRowLastColumn="0" w:lastRowFirstColumn="0" w:lastRowLastColumn="0"/>
            <w:tcW w:w="6237" w:type="dxa"/>
            <w:tcBorders>
              <w:right w:val="nil"/>
            </w:tcBorders>
          </w:tcPr>
          <w:p w14:paraId="31F1BA90" w14:textId="2B0951B4" w:rsidR="009F410C" w:rsidRPr="00CD3247" w:rsidRDefault="0072220D" w:rsidP="00836FE3">
            <w:pPr>
              <w:rPr>
                <w:b w:val="0"/>
                <w:bCs w:val="0"/>
                <w:szCs w:val="22"/>
              </w:rPr>
            </w:pPr>
            <w:r w:rsidRPr="00041E9C">
              <w:rPr>
                <w:szCs w:val="22"/>
              </w:rPr>
              <w:t>Date</w:t>
            </w:r>
            <w:r>
              <w:rPr>
                <w:szCs w:val="22"/>
              </w:rPr>
              <w:t xml:space="preserve"> approved</w:t>
            </w:r>
            <w:r w:rsidRPr="00041E9C">
              <w:rPr>
                <w:szCs w:val="22"/>
              </w:rPr>
              <w:t>: DD/MM/YYYY</w:t>
            </w:r>
          </w:p>
        </w:tc>
        <w:tc>
          <w:tcPr>
            <w:tcW w:w="2268" w:type="dxa"/>
            <w:tcBorders>
              <w:left w:val="nil"/>
            </w:tcBorders>
          </w:tcPr>
          <w:p w14:paraId="218EF5AA" w14:textId="77777777" w:rsidR="009F410C" w:rsidRPr="00CD3247" w:rsidRDefault="009F410C" w:rsidP="00836FE3">
            <w:pPr>
              <w:cnfStyle w:val="000000000000" w:firstRow="0" w:lastRow="0" w:firstColumn="0" w:lastColumn="0" w:oddVBand="0" w:evenVBand="0" w:oddHBand="0" w:evenHBand="0" w:firstRowFirstColumn="0" w:firstRowLastColumn="0" w:lastRowFirstColumn="0" w:lastRowLastColumn="0"/>
              <w:rPr>
                <w:szCs w:val="22"/>
              </w:rPr>
            </w:pPr>
          </w:p>
        </w:tc>
      </w:tr>
    </w:tbl>
    <w:p w14:paraId="53CF8DCD" w14:textId="77777777" w:rsidR="009F410C" w:rsidRDefault="009F410C" w:rsidP="009F410C">
      <w:pPr>
        <w:rPr>
          <w:color w:val="404040" w:themeColor="text1" w:themeTint="BF"/>
          <w:szCs w:val="4"/>
        </w:rPr>
      </w:pPr>
    </w:p>
    <w:p w14:paraId="5C7FD7F9" w14:textId="4E6E9614" w:rsidR="009F410C" w:rsidRDefault="009F410C" w:rsidP="009F410C">
      <w:pPr>
        <w:rPr>
          <w:color w:val="404040" w:themeColor="text1" w:themeTint="BF"/>
          <w:szCs w:val="4"/>
        </w:rPr>
      </w:pPr>
    </w:p>
    <w:p w14:paraId="2F8D57E1" w14:textId="77777777" w:rsidR="00437800" w:rsidRDefault="00437800">
      <w:pPr>
        <w:suppressAutoHyphens w:val="0"/>
        <w:spacing w:after="0"/>
        <w:rPr>
          <w:color w:val="404040" w:themeColor="text1" w:themeTint="BF"/>
          <w:szCs w:val="4"/>
        </w:rPr>
      </w:pPr>
      <w:r>
        <w:rPr>
          <w:color w:val="404040" w:themeColor="text1" w:themeTint="BF"/>
          <w:szCs w:val="4"/>
        </w:rPr>
        <w:br w:type="page"/>
      </w:r>
    </w:p>
    <w:p w14:paraId="5C712635" w14:textId="77777777" w:rsidR="00215F97" w:rsidRDefault="00437800" w:rsidP="00437800">
      <w:pPr>
        <w:pStyle w:val="Heading1"/>
      </w:pPr>
      <w:bookmarkStart w:id="29" w:name="_Toc121929197"/>
      <w:r>
        <w:lastRenderedPageBreak/>
        <w:t>Template Revisions</w:t>
      </w:r>
      <w:bookmarkEnd w:id="29"/>
    </w:p>
    <w:p w14:paraId="7BD3A66D" w14:textId="77777777" w:rsidR="00DE216D" w:rsidRPr="00DE216D" w:rsidRDefault="00DE216D" w:rsidP="00DE216D"/>
    <w:tbl>
      <w:tblPr>
        <w:tblStyle w:val="GridTable1Light-Accent1"/>
        <w:tblW w:w="0" w:type="auto"/>
        <w:tblLook w:val="04A0" w:firstRow="1" w:lastRow="0" w:firstColumn="1" w:lastColumn="0" w:noHBand="0" w:noVBand="1"/>
      </w:tblPr>
      <w:tblGrid>
        <w:gridCol w:w="993"/>
        <w:gridCol w:w="1559"/>
        <w:gridCol w:w="3118"/>
        <w:gridCol w:w="2817"/>
      </w:tblGrid>
      <w:tr w:rsidR="00437800" w14:paraId="63D211B7" w14:textId="77777777" w:rsidTr="00437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1A4A860" w14:textId="77777777" w:rsidR="00437800" w:rsidRDefault="00437800" w:rsidP="00437800">
            <w:r>
              <w:t>Version</w:t>
            </w:r>
          </w:p>
        </w:tc>
        <w:tc>
          <w:tcPr>
            <w:tcW w:w="1559" w:type="dxa"/>
          </w:tcPr>
          <w:p w14:paraId="24DC1942" w14:textId="77777777" w:rsidR="00437800" w:rsidRDefault="00437800" w:rsidP="00437800">
            <w:pPr>
              <w:cnfStyle w:val="100000000000" w:firstRow="1" w:lastRow="0" w:firstColumn="0" w:lastColumn="0" w:oddVBand="0" w:evenVBand="0" w:oddHBand="0" w:evenHBand="0" w:firstRowFirstColumn="0" w:firstRowLastColumn="0" w:lastRowFirstColumn="0" w:lastRowLastColumn="0"/>
            </w:pPr>
            <w:r>
              <w:t>Date</w:t>
            </w:r>
          </w:p>
        </w:tc>
        <w:tc>
          <w:tcPr>
            <w:tcW w:w="3118" w:type="dxa"/>
          </w:tcPr>
          <w:p w14:paraId="2AC1BD2A" w14:textId="77777777" w:rsidR="00437800" w:rsidRDefault="00437800" w:rsidP="00437800">
            <w:pPr>
              <w:cnfStyle w:val="100000000000" w:firstRow="1" w:lastRow="0" w:firstColumn="0" w:lastColumn="0" w:oddVBand="0" w:evenVBand="0" w:oddHBand="0" w:evenHBand="0" w:firstRowFirstColumn="0" w:firstRowLastColumn="0" w:lastRowFirstColumn="0" w:lastRowLastColumn="0"/>
            </w:pPr>
            <w:r>
              <w:t>Description</w:t>
            </w:r>
          </w:p>
        </w:tc>
        <w:tc>
          <w:tcPr>
            <w:tcW w:w="2817" w:type="dxa"/>
          </w:tcPr>
          <w:p w14:paraId="6582BE79" w14:textId="77777777" w:rsidR="00437800" w:rsidRDefault="00437800" w:rsidP="00437800">
            <w:pPr>
              <w:cnfStyle w:val="100000000000" w:firstRow="1" w:lastRow="0" w:firstColumn="0" w:lastColumn="0" w:oddVBand="0" w:evenVBand="0" w:oddHBand="0" w:evenHBand="0" w:firstRowFirstColumn="0" w:firstRowLastColumn="0" w:lastRowFirstColumn="0" w:lastRowLastColumn="0"/>
            </w:pPr>
            <w:r>
              <w:t>Person</w:t>
            </w:r>
          </w:p>
        </w:tc>
      </w:tr>
      <w:tr w:rsidR="00437800" w14:paraId="1A538CCD" w14:textId="77777777" w:rsidTr="00437800">
        <w:tc>
          <w:tcPr>
            <w:cnfStyle w:val="001000000000" w:firstRow="0" w:lastRow="0" w:firstColumn="1" w:lastColumn="0" w:oddVBand="0" w:evenVBand="0" w:oddHBand="0" w:evenHBand="0" w:firstRowFirstColumn="0" w:firstRowLastColumn="0" w:lastRowFirstColumn="0" w:lastRowLastColumn="0"/>
            <w:tcW w:w="993" w:type="dxa"/>
          </w:tcPr>
          <w:p w14:paraId="0CFE9544" w14:textId="77777777" w:rsidR="00437800" w:rsidRDefault="00437800" w:rsidP="00437800">
            <w:r>
              <w:t>R0.1</w:t>
            </w:r>
          </w:p>
        </w:tc>
        <w:tc>
          <w:tcPr>
            <w:tcW w:w="1559" w:type="dxa"/>
          </w:tcPr>
          <w:p w14:paraId="1DB107E1"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r>
              <w:t>DD/MM/YYYY</w:t>
            </w:r>
          </w:p>
        </w:tc>
        <w:tc>
          <w:tcPr>
            <w:tcW w:w="3118" w:type="dxa"/>
          </w:tcPr>
          <w:p w14:paraId="2B8802BB" w14:textId="77777777" w:rsidR="00437800" w:rsidRDefault="00622FDB" w:rsidP="00437800">
            <w:pPr>
              <w:cnfStyle w:val="000000000000" w:firstRow="0" w:lastRow="0" w:firstColumn="0" w:lastColumn="0" w:oddVBand="0" w:evenVBand="0" w:oddHBand="0" w:evenHBand="0" w:firstRowFirstColumn="0" w:firstRowLastColumn="0" w:lastRowFirstColumn="0" w:lastRowLastColumn="0"/>
            </w:pPr>
            <w:r>
              <w:t>Draft Project Plan</w:t>
            </w:r>
          </w:p>
        </w:tc>
        <w:tc>
          <w:tcPr>
            <w:tcW w:w="2817" w:type="dxa"/>
          </w:tcPr>
          <w:p w14:paraId="1BDD780F"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r>
      <w:tr w:rsidR="00437800" w14:paraId="42CC2713" w14:textId="77777777" w:rsidTr="00437800">
        <w:tc>
          <w:tcPr>
            <w:cnfStyle w:val="001000000000" w:firstRow="0" w:lastRow="0" w:firstColumn="1" w:lastColumn="0" w:oddVBand="0" w:evenVBand="0" w:oddHBand="0" w:evenHBand="0" w:firstRowFirstColumn="0" w:firstRowLastColumn="0" w:lastRowFirstColumn="0" w:lastRowLastColumn="0"/>
            <w:tcW w:w="993" w:type="dxa"/>
          </w:tcPr>
          <w:p w14:paraId="124D548A" w14:textId="77777777" w:rsidR="00437800" w:rsidRDefault="00437800" w:rsidP="00437800"/>
        </w:tc>
        <w:tc>
          <w:tcPr>
            <w:tcW w:w="1559" w:type="dxa"/>
          </w:tcPr>
          <w:p w14:paraId="3BB0F139"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c>
          <w:tcPr>
            <w:tcW w:w="3118" w:type="dxa"/>
          </w:tcPr>
          <w:p w14:paraId="0E22EF4D"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c>
          <w:tcPr>
            <w:tcW w:w="2817" w:type="dxa"/>
          </w:tcPr>
          <w:p w14:paraId="6D431D69"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r>
      <w:tr w:rsidR="00437800" w14:paraId="3822C591" w14:textId="77777777" w:rsidTr="00437800">
        <w:tc>
          <w:tcPr>
            <w:cnfStyle w:val="001000000000" w:firstRow="0" w:lastRow="0" w:firstColumn="1" w:lastColumn="0" w:oddVBand="0" w:evenVBand="0" w:oddHBand="0" w:evenHBand="0" w:firstRowFirstColumn="0" w:firstRowLastColumn="0" w:lastRowFirstColumn="0" w:lastRowLastColumn="0"/>
            <w:tcW w:w="993" w:type="dxa"/>
          </w:tcPr>
          <w:p w14:paraId="2D03ED54" w14:textId="77777777" w:rsidR="00437800" w:rsidRDefault="00437800" w:rsidP="00437800"/>
        </w:tc>
        <w:tc>
          <w:tcPr>
            <w:tcW w:w="1559" w:type="dxa"/>
          </w:tcPr>
          <w:p w14:paraId="0AB478CD"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c>
          <w:tcPr>
            <w:tcW w:w="3118" w:type="dxa"/>
          </w:tcPr>
          <w:p w14:paraId="488AF650"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c>
          <w:tcPr>
            <w:tcW w:w="2817" w:type="dxa"/>
          </w:tcPr>
          <w:p w14:paraId="16182A7D" w14:textId="77777777" w:rsidR="00437800" w:rsidRDefault="00437800" w:rsidP="00437800">
            <w:pPr>
              <w:cnfStyle w:val="000000000000" w:firstRow="0" w:lastRow="0" w:firstColumn="0" w:lastColumn="0" w:oddVBand="0" w:evenVBand="0" w:oddHBand="0" w:evenHBand="0" w:firstRowFirstColumn="0" w:firstRowLastColumn="0" w:lastRowFirstColumn="0" w:lastRowLastColumn="0"/>
            </w:pPr>
          </w:p>
        </w:tc>
      </w:tr>
    </w:tbl>
    <w:p w14:paraId="29022272" w14:textId="77777777" w:rsidR="004A55AC" w:rsidRDefault="004A55AC" w:rsidP="00437800"/>
    <w:p w14:paraId="51F02FED" w14:textId="77777777" w:rsidR="00617000" w:rsidRDefault="00617000" w:rsidP="004A55AC">
      <w:pPr>
        <w:pStyle w:val="Heading1"/>
      </w:pPr>
    </w:p>
    <w:p w14:paraId="066B8000" w14:textId="77777777" w:rsidR="00622FDB" w:rsidRDefault="00622FDB" w:rsidP="00622FDB"/>
    <w:p w14:paraId="651A3EDD" w14:textId="77777777" w:rsidR="00622FDB" w:rsidRDefault="00622FDB" w:rsidP="00622FDB"/>
    <w:p w14:paraId="3AEA8D56" w14:textId="77777777" w:rsidR="00622FDB" w:rsidRDefault="00622FDB" w:rsidP="00622FDB"/>
    <w:p w14:paraId="533CE90B" w14:textId="77777777" w:rsidR="00622FDB" w:rsidRDefault="00622FDB" w:rsidP="00622FDB"/>
    <w:p w14:paraId="62C52BCD" w14:textId="77777777" w:rsidR="00622FDB" w:rsidRDefault="00622FDB" w:rsidP="00622FDB"/>
    <w:p w14:paraId="412E4B63" w14:textId="77777777" w:rsidR="00622FDB" w:rsidRDefault="00622FDB" w:rsidP="00622FDB"/>
    <w:p w14:paraId="280EEEBB" w14:textId="77777777" w:rsidR="00622FDB" w:rsidRDefault="00622FDB" w:rsidP="00622FDB"/>
    <w:p w14:paraId="5FE946A3" w14:textId="77777777" w:rsidR="00622FDB" w:rsidRDefault="00622FDB" w:rsidP="00622FDB"/>
    <w:p w14:paraId="1347B8BA" w14:textId="77777777" w:rsidR="00622FDB" w:rsidRDefault="00622FDB" w:rsidP="00622FDB"/>
    <w:p w14:paraId="4186856C" w14:textId="77777777" w:rsidR="00622FDB" w:rsidRDefault="00622FDB" w:rsidP="00622FDB"/>
    <w:p w14:paraId="60B94F82" w14:textId="77777777" w:rsidR="00622FDB" w:rsidRDefault="00622FDB" w:rsidP="00622FDB"/>
    <w:p w14:paraId="402C0ECF" w14:textId="77777777" w:rsidR="00622FDB" w:rsidRDefault="00622FDB" w:rsidP="00622FDB"/>
    <w:p w14:paraId="7540FA35" w14:textId="77777777" w:rsidR="00622FDB" w:rsidRDefault="00622FDB" w:rsidP="00622FDB"/>
    <w:p w14:paraId="58CBA961" w14:textId="77777777" w:rsidR="00622FDB" w:rsidRDefault="00622FDB" w:rsidP="00622FDB"/>
    <w:p w14:paraId="182DDE42" w14:textId="77777777" w:rsidR="00622FDB" w:rsidRDefault="00622FDB" w:rsidP="00622FDB"/>
    <w:p w14:paraId="32B452A8" w14:textId="77777777" w:rsidR="00622FDB" w:rsidRDefault="00622FDB" w:rsidP="00622FDB"/>
    <w:p w14:paraId="4AD3D837" w14:textId="77777777" w:rsidR="00622FDB" w:rsidRDefault="00622FDB" w:rsidP="00622FDB"/>
    <w:p w14:paraId="3C1A8003" w14:textId="77777777" w:rsidR="00622FDB" w:rsidRDefault="00622FDB" w:rsidP="00622FDB"/>
    <w:p w14:paraId="5FADB83F" w14:textId="77777777" w:rsidR="00622FDB" w:rsidRDefault="00622FDB" w:rsidP="00622FDB"/>
    <w:p w14:paraId="26823BD4" w14:textId="77777777" w:rsidR="00622FDB" w:rsidRDefault="00622FDB" w:rsidP="00622FDB"/>
    <w:p w14:paraId="6D3DFFEA" w14:textId="77777777" w:rsidR="00622FDB" w:rsidRDefault="00622FDB" w:rsidP="00622FDB"/>
    <w:p w14:paraId="7E8FB448" w14:textId="77777777" w:rsidR="00622FDB" w:rsidRDefault="00622FDB" w:rsidP="00622FDB"/>
    <w:p w14:paraId="6A042D28" w14:textId="77777777" w:rsidR="00622FDB" w:rsidRDefault="00622FDB" w:rsidP="00622FDB"/>
    <w:p w14:paraId="3D45533D" w14:textId="77777777" w:rsidR="00622FDB" w:rsidRDefault="00622FDB" w:rsidP="00622FDB"/>
    <w:p w14:paraId="279720BB" w14:textId="77777777" w:rsidR="00622FDB" w:rsidRDefault="00622FDB" w:rsidP="00622FDB"/>
    <w:p w14:paraId="21DE7348" w14:textId="49AC1E7A" w:rsidR="00622FDB" w:rsidRPr="00622FDB" w:rsidRDefault="00622FDB" w:rsidP="00622FDB">
      <w:pPr>
        <w:sectPr w:rsidR="00622FDB" w:rsidRPr="00622FDB" w:rsidSect="0029152A">
          <w:headerReference w:type="even" r:id="rId34"/>
          <w:headerReference w:type="default" r:id="rId35"/>
          <w:footerReference w:type="default" r:id="rId36"/>
          <w:headerReference w:type="first" r:id="rId37"/>
          <w:pgSz w:w="11900" w:h="16840"/>
          <w:pgMar w:top="2438" w:right="851" w:bottom="1985" w:left="1843" w:header="709" w:footer="709" w:gutter="0"/>
          <w:cols w:space="556"/>
          <w:docGrid w:linePitch="360"/>
        </w:sectPr>
      </w:pPr>
    </w:p>
    <w:p w14:paraId="6DF94D52" w14:textId="38279F18" w:rsidR="004A55AC" w:rsidRDefault="004A55AC" w:rsidP="006F7425">
      <w:pPr>
        <w:pStyle w:val="Heading1"/>
      </w:pPr>
      <w:bookmarkStart w:id="30" w:name="_Hlk119510146"/>
      <w:bookmarkStart w:id="31" w:name="_Toc121929198"/>
      <w:r>
        <w:lastRenderedPageBreak/>
        <w:t>Appendi</w:t>
      </w:r>
      <w:r w:rsidR="00EC257C">
        <w:t xml:space="preserve">x </w:t>
      </w:r>
      <w:r w:rsidR="0072220D">
        <w:t>1</w:t>
      </w:r>
      <w:r w:rsidR="00EC257C">
        <w:t xml:space="preserve">: </w:t>
      </w:r>
      <w:bookmarkEnd w:id="30"/>
      <w:r w:rsidR="006F7425">
        <w:t>Risk Matrix</w:t>
      </w:r>
      <w:bookmarkEnd w:id="31"/>
    </w:p>
    <w:tbl>
      <w:tblPr>
        <w:tblStyle w:val="GridTable1Light-Accent4"/>
        <w:tblW w:w="15309" w:type="dxa"/>
        <w:tblLook w:val="04A0" w:firstRow="1" w:lastRow="0" w:firstColumn="1" w:lastColumn="0" w:noHBand="0" w:noVBand="1"/>
      </w:tblPr>
      <w:tblGrid>
        <w:gridCol w:w="570"/>
        <w:gridCol w:w="1511"/>
        <w:gridCol w:w="1511"/>
        <w:gridCol w:w="1511"/>
        <w:gridCol w:w="1276"/>
        <w:gridCol w:w="1559"/>
        <w:gridCol w:w="1701"/>
        <w:gridCol w:w="1843"/>
        <w:gridCol w:w="3827"/>
      </w:tblGrid>
      <w:tr w:rsidR="00861D18" w14:paraId="644B3F2A" w14:textId="77777777" w:rsidTr="00861D18">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70" w:type="dxa"/>
            <w:vMerge w:val="restart"/>
          </w:tcPr>
          <w:p w14:paraId="10183D86" w14:textId="77777777" w:rsidR="00617000" w:rsidRPr="00007969" w:rsidRDefault="00617000" w:rsidP="00861D18"/>
        </w:tc>
        <w:tc>
          <w:tcPr>
            <w:tcW w:w="1511" w:type="dxa"/>
            <w:vMerge w:val="restart"/>
          </w:tcPr>
          <w:p w14:paraId="0CFD058A" w14:textId="77777777" w:rsidR="00617000" w:rsidRPr="00007969" w:rsidRDefault="00617000" w:rsidP="00861D18">
            <w:pPr>
              <w:cnfStyle w:val="100000000000" w:firstRow="1" w:lastRow="0" w:firstColumn="0" w:lastColumn="0" w:oddVBand="0" w:evenVBand="0" w:oddHBand="0" w:evenHBand="0" w:firstRowFirstColumn="0" w:firstRowLastColumn="0" w:lastRowFirstColumn="0" w:lastRowLastColumn="0"/>
            </w:pPr>
            <w:r w:rsidRPr="00007969">
              <w:t>Risk ID</w:t>
            </w:r>
          </w:p>
        </w:tc>
        <w:tc>
          <w:tcPr>
            <w:tcW w:w="1511" w:type="dxa"/>
            <w:vMerge w:val="restart"/>
          </w:tcPr>
          <w:p w14:paraId="61CA3A06" w14:textId="77777777" w:rsidR="00617000" w:rsidRPr="00007969" w:rsidRDefault="00617000" w:rsidP="00861D18">
            <w:pPr>
              <w:cnfStyle w:val="100000000000" w:firstRow="1" w:lastRow="0" w:firstColumn="0" w:lastColumn="0" w:oddVBand="0" w:evenVBand="0" w:oddHBand="0" w:evenHBand="0" w:firstRowFirstColumn="0" w:firstRowLastColumn="0" w:lastRowFirstColumn="0" w:lastRowLastColumn="0"/>
            </w:pPr>
            <w:r w:rsidRPr="00007969">
              <w:t>Project Stage</w:t>
            </w:r>
          </w:p>
        </w:tc>
        <w:tc>
          <w:tcPr>
            <w:tcW w:w="1511" w:type="dxa"/>
            <w:vMerge w:val="restart"/>
          </w:tcPr>
          <w:p w14:paraId="2620EF8B" w14:textId="77777777" w:rsidR="00617000" w:rsidRPr="00007969" w:rsidRDefault="00617000" w:rsidP="00861D18">
            <w:pPr>
              <w:cnfStyle w:val="100000000000" w:firstRow="1" w:lastRow="0" w:firstColumn="0" w:lastColumn="0" w:oddVBand="0" w:evenVBand="0" w:oddHBand="0" w:evenHBand="0" w:firstRowFirstColumn="0" w:firstRowLastColumn="0" w:lastRowFirstColumn="0" w:lastRowLastColumn="0"/>
            </w:pPr>
            <w:r w:rsidRPr="00007969">
              <w:t>Risk Owner</w:t>
            </w:r>
          </w:p>
        </w:tc>
        <w:tc>
          <w:tcPr>
            <w:tcW w:w="4536" w:type="dxa"/>
            <w:gridSpan w:val="3"/>
            <w:tcBorders>
              <w:bottom w:val="single" w:sz="2" w:space="0" w:color="B741AF" w:themeColor="accent4"/>
            </w:tcBorders>
          </w:tcPr>
          <w:p w14:paraId="58926888" w14:textId="77777777" w:rsidR="00617000" w:rsidRPr="00007969" w:rsidRDefault="00617000" w:rsidP="00861D18">
            <w:pPr>
              <w:jc w:val="center"/>
              <w:cnfStyle w:val="100000000000" w:firstRow="1" w:lastRow="0" w:firstColumn="0" w:lastColumn="0" w:oddVBand="0" w:evenVBand="0" w:oddHBand="0" w:evenHBand="0" w:firstRowFirstColumn="0" w:firstRowLastColumn="0" w:lastRowFirstColumn="0" w:lastRowLastColumn="0"/>
            </w:pPr>
            <w:r w:rsidRPr="00007969">
              <w:t>Absolute Risk level</w:t>
            </w:r>
            <w:r w:rsidRPr="00007969">
              <w:br/>
            </w:r>
            <w:r w:rsidRPr="00007969">
              <w:rPr>
                <w:b w:val="0"/>
                <w:bCs w:val="0"/>
              </w:rPr>
              <w:t>SA Health Risk Assessment Matrix</w:t>
            </w:r>
          </w:p>
        </w:tc>
        <w:tc>
          <w:tcPr>
            <w:tcW w:w="1843" w:type="dxa"/>
            <w:vMerge w:val="restart"/>
          </w:tcPr>
          <w:p w14:paraId="03C11CBA" w14:textId="77777777" w:rsidR="00617000" w:rsidRPr="00007969" w:rsidRDefault="00617000" w:rsidP="00861D18">
            <w:pPr>
              <w:cnfStyle w:val="100000000000" w:firstRow="1" w:lastRow="0" w:firstColumn="0" w:lastColumn="0" w:oddVBand="0" w:evenVBand="0" w:oddHBand="0" w:evenHBand="0" w:firstRowFirstColumn="0" w:firstRowLastColumn="0" w:lastRowFirstColumn="0" w:lastRowLastColumn="0"/>
            </w:pPr>
            <w:r>
              <w:t>Potential Impact</w:t>
            </w:r>
          </w:p>
        </w:tc>
        <w:tc>
          <w:tcPr>
            <w:tcW w:w="3827" w:type="dxa"/>
            <w:vMerge w:val="restart"/>
          </w:tcPr>
          <w:p w14:paraId="2277AD97" w14:textId="77777777" w:rsidR="00617000" w:rsidRPr="00007969" w:rsidRDefault="00617000" w:rsidP="00861D18">
            <w:pPr>
              <w:cnfStyle w:val="100000000000" w:firstRow="1" w:lastRow="0" w:firstColumn="0" w:lastColumn="0" w:oddVBand="0" w:evenVBand="0" w:oddHBand="0" w:evenHBand="0" w:firstRowFirstColumn="0" w:firstRowLastColumn="0" w:lastRowFirstColumn="0" w:lastRowLastColumn="0"/>
            </w:pPr>
            <w:r>
              <w:t>Risk Control</w:t>
            </w:r>
          </w:p>
        </w:tc>
      </w:tr>
      <w:tr w:rsidR="00861D18" w14:paraId="431B9411" w14:textId="77777777" w:rsidTr="00861D18">
        <w:trPr>
          <w:trHeight w:val="85"/>
        </w:trPr>
        <w:tc>
          <w:tcPr>
            <w:cnfStyle w:val="001000000000" w:firstRow="0" w:lastRow="0" w:firstColumn="1" w:lastColumn="0" w:oddVBand="0" w:evenVBand="0" w:oddHBand="0" w:evenHBand="0" w:firstRowFirstColumn="0" w:firstRowLastColumn="0" w:lastRowFirstColumn="0" w:lastRowLastColumn="0"/>
            <w:tcW w:w="570" w:type="dxa"/>
            <w:vMerge/>
            <w:tcBorders>
              <w:bottom w:val="single" w:sz="12" w:space="0" w:color="B741AF" w:themeColor="accent4"/>
            </w:tcBorders>
          </w:tcPr>
          <w:p w14:paraId="35C308C6" w14:textId="77777777" w:rsidR="00617000" w:rsidRDefault="00617000" w:rsidP="00861D18"/>
        </w:tc>
        <w:tc>
          <w:tcPr>
            <w:tcW w:w="1511" w:type="dxa"/>
            <w:vMerge/>
            <w:tcBorders>
              <w:bottom w:val="single" w:sz="12" w:space="0" w:color="B741AF" w:themeColor="accent4"/>
            </w:tcBorders>
          </w:tcPr>
          <w:p w14:paraId="16345798"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pPr>
          </w:p>
        </w:tc>
        <w:tc>
          <w:tcPr>
            <w:tcW w:w="1511" w:type="dxa"/>
            <w:vMerge/>
            <w:tcBorders>
              <w:bottom w:val="single" w:sz="12" w:space="0" w:color="B741AF" w:themeColor="accent4"/>
            </w:tcBorders>
          </w:tcPr>
          <w:p w14:paraId="71111684"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pPr>
          </w:p>
        </w:tc>
        <w:tc>
          <w:tcPr>
            <w:tcW w:w="1511" w:type="dxa"/>
            <w:vMerge/>
            <w:tcBorders>
              <w:bottom w:val="single" w:sz="12" w:space="0" w:color="B741AF" w:themeColor="accent4"/>
            </w:tcBorders>
          </w:tcPr>
          <w:p w14:paraId="3799BDEA"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pPr>
          </w:p>
        </w:tc>
        <w:tc>
          <w:tcPr>
            <w:tcW w:w="1276" w:type="dxa"/>
            <w:tcBorders>
              <w:top w:val="single" w:sz="2" w:space="0" w:color="B741AF" w:themeColor="accent4"/>
              <w:bottom w:val="single" w:sz="12" w:space="0" w:color="B741AF" w:themeColor="accent4"/>
            </w:tcBorders>
          </w:tcPr>
          <w:p w14:paraId="20178C82"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rPr>
                <w:rFonts w:ascii="Calibre Semibold" w:hAnsi="Calibre Semibold" w:cs="Times New Roman (Body CS)"/>
                <w:color w:val="000000" w:themeColor="text1"/>
              </w:rPr>
            </w:pPr>
            <w:r w:rsidRPr="00007969">
              <w:rPr>
                <w:rFonts w:ascii="Calibre Semibold" w:hAnsi="Calibre Semibold"/>
              </w:rPr>
              <w:t>Likelihood</w:t>
            </w:r>
          </w:p>
        </w:tc>
        <w:tc>
          <w:tcPr>
            <w:tcW w:w="1559" w:type="dxa"/>
            <w:tcBorders>
              <w:top w:val="single" w:sz="2" w:space="0" w:color="B741AF" w:themeColor="accent4"/>
              <w:bottom w:val="single" w:sz="12" w:space="0" w:color="B741AF" w:themeColor="accent4"/>
            </w:tcBorders>
          </w:tcPr>
          <w:p w14:paraId="42760A2E"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rPr>
                <w:rFonts w:ascii="Calibre Semibold" w:hAnsi="Calibre Semibold" w:cs="Times New Roman (Body CS)"/>
                <w:color w:val="000000" w:themeColor="text1"/>
              </w:rPr>
            </w:pPr>
            <w:r w:rsidRPr="00007969">
              <w:rPr>
                <w:rFonts w:ascii="Calibre Semibold" w:hAnsi="Calibre Semibold"/>
              </w:rPr>
              <w:t>Consequence</w:t>
            </w:r>
          </w:p>
        </w:tc>
        <w:tc>
          <w:tcPr>
            <w:tcW w:w="1701" w:type="dxa"/>
            <w:tcBorders>
              <w:top w:val="single" w:sz="2" w:space="0" w:color="B741AF" w:themeColor="accent4"/>
              <w:bottom w:val="single" w:sz="12" w:space="0" w:color="B741AF" w:themeColor="accent4"/>
            </w:tcBorders>
          </w:tcPr>
          <w:p w14:paraId="45714DF8" w14:textId="77777777" w:rsidR="00617000" w:rsidRPr="00007969" w:rsidRDefault="00617000" w:rsidP="00861D18">
            <w:pPr>
              <w:cnfStyle w:val="000000000000" w:firstRow="0" w:lastRow="0" w:firstColumn="0" w:lastColumn="0" w:oddVBand="0" w:evenVBand="0" w:oddHBand="0" w:evenHBand="0" w:firstRowFirstColumn="0" w:firstRowLastColumn="0" w:lastRowFirstColumn="0" w:lastRowLastColumn="0"/>
              <w:rPr>
                <w:rFonts w:ascii="Calibre Semibold" w:hAnsi="Calibre Semibold"/>
              </w:rPr>
            </w:pPr>
            <w:r w:rsidRPr="00007969">
              <w:rPr>
                <w:rFonts w:ascii="Calibre Semibold" w:hAnsi="Calibre Semibold"/>
              </w:rPr>
              <w:t>Rating</w:t>
            </w:r>
          </w:p>
        </w:tc>
        <w:tc>
          <w:tcPr>
            <w:tcW w:w="1843" w:type="dxa"/>
            <w:vMerge/>
            <w:tcBorders>
              <w:bottom w:val="single" w:sz="12" w:space="0" w:color="B741AF" w:themeColor="accent4"/>
            </w:tcBorders>
          </w:tcPr>
          <w:p w14:paraId="26C8F2F8" w14:textId="77777777" w:rsidR="00617000" w:rsidRDefault="00617000" w:rsidP="00861D18">
            <w:pPr>
              <w:cnfStyle w:val="000000000000" w:firstRow="0" w:lastRow="0" w:firstColumn="0" w:lastColumn="0" w:oddVBand="0" w:evenVBand="0" w:oddHBand="0" w:evenHBand="0" w:firstRowFirstColumn="0" w:firstRowLastColumn="0" w:lastRowFirstColumn="0" w:lastRowLastColumn="0"/>
            </w:pPr>
          </w:p>
        </w:tc>
        <w:tc>
          <w:tcPr>
            <w:tcW w:w="3827" w:type="dxa"/>
            <w:vMerge/>
            <w:tcBorders>
              <w:bottom w:val="single" w:sz="12" w:space="0" w:color="B741AF" w:themeColor="accent4"/>
            </w:tcBorders>
          </w:tcPr>
          <w:p w14:paraId="061DDFB3" w14:textId="77777777" w:rsidR="00617000" w:rsidRDefault="00617000" w:rsidP="00861D18">
            <w:pPr>
              <w:cnfStyle w:val="000000000000" w:firstRow="0" w:lastRow="0" w:firstColumn="0" w:lastColumn="0" w:oddVBand="0" w:evenVBand="0" w:oddHBand="0" w:evenHBand="0" w:firstRowFirstColumn="0" w:firstRowLastColumn="0" w:lastRowFirstColumn="0" w:lastRowLastColumn="0"/>
            </w:pPr>
          </w:p>
        </w:tc>
      </w:tr>
      <w:tr w:rsidR="00861D18" w14:paraId="375DFDBA" w14:textId="77777777" w:rsidTr="00861D18">
        <w:tc>
          <w:tcPr>
            <w:cnfStyle w:val="001000000000" w:firstRow="0" w:lastRow="0" w:firstColumn="1" w:lastColumn="0" w:oddVBand="0" w:evenVBand="0" w:oddHBand="0" w:evenHBand="0" w:firstRowFirstColumn="0" w:firstRowLastColumn="0" w:lastRowFirstColumn="0" w:lastRowLastColumn="0"/>
            <w:tcW w:w="570" w:type="dxa"/>
            <w:tcBorders>
              <w:top w:val="single" w:sz="12" w:space="0" w:color="B741AF" w:themeColor="accent4"/>
            </w:tcBorders>
          </w:tcPr>
          <w:p w14:paraId="140C394E" w14:textId="77777777" w:rsidR="00617000" w:rsidRDefault="00617000" w:rsidP="00861D18"/>
        </w:tc>
        <w:tc>
          <w:tcPr>
            <w:tcW w:w="1511" w:type="dxa"/>
            <w:tcBorders>
              <w:top w:val="single" w:sz="12" w:space="0" w:color="B741AF" w:themeColor="accent4"/>
            </w:tcBorders>
          </w:tcPr>
          <w:p w14:paraId="33FF12BE" w14:textId="77777777" w:rsidR="00617000" w:rsidRPr="00861D18" w:rsidRDefault="00617000" w:rsidP="00861D18">
            <w:pPr>
              <w:cnfStyle w:val="000000000000" w:firstRow="0" w:lastRow="0" w:firstColumn="0" w:lastColumn="0" w:oddVBand="0" w:evenVBand="0" w:oddHBand="0" w:evenHBand="0" w:firstRowFirstColumn="0" w:firstRowLastColumn="0" w:lastRowFirstColumn="0" w:lastRowLastColumn="0"/>
            </w:pPr>
            <w:r w:rsidRPr="00861D18">
              <w:t>Description</w:t>
            </w:r>
          </w:p>
        </w:tc>
        <w:tc>
          <w:tcPr>
            <w:tcW w:w="1511" w:type="dxa"/>
            <w:tcBorders>
              <w:top w:val="single" w:sz="12" w:space="0" w:color="B741AF" w:themeColor="accent4"/>
            </w:tcBorders>
          </w:tcPr>
          <w:p w14:paraId="5B7EDFB5"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Project Planning</w:t>
            </w:r>
          </w:p>
          <w:p w14:paraId="2D59170B"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Project Delivery</w:t>
            </w:r>
          </w:p>
        </w:tc>
        <w:tc>
          <w:tcPr>
            <w:tcW w:w="1511" w:type="dxa"/>
            <w:tcBorders>
              <w:top w:val="single" w:sz="12" w:space="0" w:color="B741AF" w:themeColor="accent4"/>
            </w:tcBorders>
          </w:tcPr>
          <w:p w14:paraId="4DD5D73D"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Project Manager</w:t>
            </w:r>
          </w:p>
          <w:p w14:paraId="1FAF1BA0"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Project Sponsor</w:t>
            </w:r>
          </w:p>
          <w:p w14:paraId="1BC38226"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Project Board</w:t>
            </w:r>
          </w:p>
        </w:tc>
        <w:tc>
          <w:tcPr>
            <w:tcW w:w="1276" w:type="dxa"/>
            <w:tcBorders>
              <w:top w:val="single" w:sz="12" w:space="0" w:color="B741AF" w:themeColor="accent4"/>
            </w:tcBorders>
          </w:tcPr>
          <w:p w14:paraId="3664A80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Rare</w:t>
            </w:r>
          </w:p>
          <w:p w14:paraId="4E8FAFB2"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Unlikely</w:t>
            </w:r>
          </w:p>
          <w:p w14:paraId="7954299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Possible</w:t>
            </w:r>
          </w:p>
          <w:p w14:paraId="2CCD3FBB"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Likely</w:t>
            </w:r>
          </w:p>
          <w:p w14:paraId="5912BEBA"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 xml:space="preserve">Almost Certain </w:t>
            </w:r>
          </w:p>
        </w:tc>
        <w:tc>
          <w:tcPr>
            <w:tcW w:w="1559" w:type="dxa"/>
            <w:tcBorders>
              <w:top w:val="single" w:sz="12" w:space="0" w:color="B741AF" w:themeColor="accent4"/>
            </w:tcBorders>
          </w:tcPr>
          <w:p w14:paraId="3F2BBE96"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Insignificant</w:t>
            </w:r>
          </w:p>
          <w:p w14:paraId="0C3B523E"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Minor</w:t>
            </w:r>
          </w:p>
          <w:p w14:paraId="5ACECE84"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Medium</w:t>
            </w:r>
          </w:p>
          <w:p w14:paraId="4AD58E6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Major</w:t>
            </w:r>
          </w:p>
          <w:p w14:paraId="7DC5915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Critical</w:t>
            </w:r>
          </w:p>
        </w:tc>
        <w:tc>
          <w:tcPr>
            <w:tcW w:w="1701" w:type="dxa"/>
            <w:tcBorders>
              <w:top w:val="single" w:sz="12" w:space="0" w:color="B741AF" w:themeColor="accent4"/>
            </w:tcBorders>
          </w:tcPr>
          <w:p w14:paraId="1F66653E"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Low</w:t>
            </w:r>
          </w:p>
          <w:p w14:paraId="3646C7E0"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Moderate</w:t>
            </w:r>
          </w:p>
          <w:p w14:paraId="546EB9B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High</w:t>
            </w:r>
          </w:p>
          <w:p w14:paraId="36D84793"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Extreme</w:t>
            </w:r>
          </w:p>
        </w:tc>
        <w:tc>
          <w:tcPr>
            <w:tcW w:w="1843" w:type="dxa"/>
            <w:tcBorders>
              <w:top w:val="single" w:sz="12" w:space="0" w:color="B741AF" w:themeColor="accent4"/>
            </w:tcBorders>
          </w:tcPr>
          <w:p w14:paraId="223EA9EC"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Clinical</w:t>
            </w:r>
          </w:p>
          <w:p w14:paraId="59097C34"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Financial</w:t>
            </w:r>
          </w:p>
          <w:p w14:paraId="5BEEBCF1"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Our People</w:t>
            </w:r>
          </w:p>
          <w:p w14:paraId="70D35286"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Legal, Policy and Regulatory</w:t>
            </w:r>
          </w:p>
          <w:p w14:paraId="7611CAE0"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Organisation/</w:t>
            </w:r>
          </w:p>
          <w:p w14:paraId="23A0D84E"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Consumer</w:t>
            </w:r>
          </w:p>
          <w:p w14:paraId="6C96F596" w14:textId="77777777" w:rsidR="00617000" w:rsidRPr="00861D18" w:rsidRDefault="00617000" w:rsidP="00861D18">
            <w:pPr>
              <w:pStyle w:val="ListBulletsL1"/>
              <w:cnfStyle w:val="000000000000" w:firstRow="0" w:lastRow="0" w:firstColumn="0" w:lastColumn="0" w:oddVBand="0" w:evenVBand="0" w:oddHBand="0" w:evenHBand="0" w:firstRowFirstColumn="0" w:firstRowLastColumn="0" w:lastRowFirstColumn="0" w:lastRowLastColumn="0"/>
            </w:pPr>
            <w:r w:rsidRPr="00861D18">
              <w:t>Corporate Reputation and Image</w:t>
            </w:r>
          </w:p>
        </w:tc>
        <w:tc>
          <w:tcPr>
            <w:tcW w:w="3827" w:type="dxa"/>
            <w:tcBorders>
              <w:top w:val="single" w:sz="12" w:space="0" w:color="B741AF" w:themeColor="accent4"/>
            </w:tcBorders>
          </w:tcPr>
          <w:p w14:paraId="76585FBE" w14:textId="77777777" w:rsidR="00617000" w:rsidRPr="00861D18" w:rsidRDefault="00617000" w:rsidP="00861D18">
            <w:pPr>
              <w:cnfStyle w:val="000000000000" w:firstRow="0" w:lastRow="0" w:firstColumn="0" w:lastColumn="0" w:oddVBand="0" w:evenVBand="0" w:oddHBand="0" w:evenHBand="0" w:firstRowFirstColumn="0" w:firstRowLastColumn="0" w:lastRowFirstColumn="0" w:lastRowLastColumn="0"/>
            </w:pPr>
            <w:r w:rsidRPr="00861D18">
              <w:t xml:space="preserve">Controls in Place – controls are used to minimise the risk in terms of Likelihood of the risk occurring and reduce the consequences if the risk was to occur. </w:t>
            </w:r>
          </w:p>
        </w:tc>
      </w:tr>
      <w:tr w:rsidR="001A42A6" w14:paraId="3B822DB4" w14:textId="77777777" w:rsidTr="00861D18">
        <w:tc>
          <w:tcPr>
            <w:cnfStyle w:val="001000000000" w:firstRow="0" w:lastRow="0" w:firstColumn="1" w:lastColumn="0" w:oddVBand="0" w:evenVBand="0" w:oddHBand="0" w:evenHBand="0" w:firstRowFirstColumn="0" w:firstRowLastColumn="0" w:lastRowFirstColumn="0" w:lastRowLastColumn="0"/>
            <w:tcW w:w="570" w:type="dxa"/>
          </w:tcPr>
          <w:p w14:paraId="2BDB8C3B" w14:textId="77777777" w:rsidR="001A42A6" w:rsidRPr="009C7B6B" w:rsidRDefault="001A42A6" w:rsidP="001A42A6">
            <w:r>
              <w:t>R01</w:t>
            </w:r>
          </w:p>
        </w:tc>
        <w:tc>
          <w:tcPr>
            <w:tcW w:w="1511" w:type="dxa"/>
          </w:tcPr>
          <w:p w14:paraId="209F8E19"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eastAsia="Calibri" w:cs="Arial"/>
                <w:i/>
                <w:iCs/>
                <w:color w:val="808080" w:themeColor="background1" w:themeShade="80"/>
                <w:szCs w:val="22"/>
              </w:rPr>
              <w:t>Lack of buy in and support from health care sector</w:t>
            </w:r>
          </w:p>
        </w:tc>
        <w:tc>
          <w:tcPr>
            <w:tcW w:w="1511" w:type="dxa"/>
          </w:tcPr>
          <w:p w14:paraId="241B26AE"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Planning, Delivery</w:t>
            </w:r>
          </w:p>
        </w:tc>
        <w:tc>
          <w:tcPr>
            <w:tcW w:w="1511" w:type="dxa"/>
          </w:tcPr>
          <w:p w14:paraId="40A7B3A2"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Working Group</w:t>
            </w:r>
          </w:p>
        </w:tc>
        <w:tc>
          <w:tcPr>
            <w:tcW w:w="1276" w:type="dxa"/>
          </w:tcPr>
          <w:p w14:paraId="7CA32032"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Possible</w:t>
            </w:r>
          </w:p>
        </w:tc>
        <w:tc>
          <w:tcPr>
            <w:tcW w:w="1559" w:type="dxa"/>
          </w:tcPr>
          <w:p w14:paraId="19170FE8"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Medium</w:t>
            </w:r>
          </w:p>
        </w:tc>
        <w:tc>
          <w:tcPr>
            <w:tcW w:w="1701" w:type="dxa"/>
          </w:tcPr>
          <w:p w14:paraId="24CA06EF"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Moderate</w:t>
            </w:r>
          </w:p>
        </w:tc>
        <w:tc>
          <w:tcPr>
            <w:tcW w:w="1843" w:type="dxa"/>
          </w:tcPr>
          <w:p w14:paraId="7578B585"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 xml:space="preserve"> Implementation</w:t>
            </w:r>
          </w:p>
        </w:tc>
        <w:tc>
          <w:tcPr>
            <w:tcW w:w="3827" w:type="dxa"/>
          </w:tcPr>
          <w:p w14:paraId="32D8A016" w14:textId="77777777" w:rsidR="001A42A6" w:rsidRPr="001A42A6" w:rsidRDefault="001A42A6" w:rsidP="001A42A6">
            <w:pPr>
              <w:cnfStyle w:val="000000000000" w:firstRow="0" w:lastRow="0" w:firstColumn="0" w:lastColumn="0" w:oddVBand="0" w:evenVBand="0" w:oddHBand="0" w:evenHBand="0" w:firstRowFirstColumn="0" w:firstRowLastColumn="0" w:lastRowFirstColumn="0" w:lastRowLastColumn="0"/>
              <w:rPr>
                <w:color w:val="808080" w:themeColor="background1" w:themeShade="80"/>
                <w:szCs w:val="22"/>
              </w:rPr>
            </w:pPr>
            <w:r w:rsidRPr="001A42A6">
              <w:rPr>
                <w:rFonts w:cs="Arial"/>
                <w:i/>
                <w:iCs/>
                <w:color w:val="808080" w:themeColor="background1" w:themeShade="80"/>
                <w:szCs w:val="22"/>
              </w:rPr>
              <w:t>Mapping for representation across LHNs in working group.</w:t>
            </w:r>
          </w:p>
        </w:tc>
      </w:tr>
      <w:tr w:rsidR="00861D18" w14:paraId="583D2A39" w14:textId="77777777" w:rsidTr="00861D18">
        <w:tc>
          <w:tcPr>
            <w:cnfStyle w:val="001000000000" w:firstRow="0" w:lastRow="0" w:firstColumn="1" w:lastColumn="0" w:oddVBand="0" w:evenVBand="0" w:oddHBand="0" w:evenHBand="0" w:firstRowFirstColumn="0" w:firstRowLastColumn="0" w:lastRowFirstColumn="0" w:lastRowLastColumn="0"/>
            <w:tcW w:w="570" w:type="dxa"/>
          </w:tcPr>
          <w:p w14:paraId="0C2037B2" w14:textId="77777777" w:rsidR="00617000" w:rsidRPr="009C7B6B" w:rsidRDefault="00617000" w:rsidP="00861D18">
            <w:r>
              <w:t>R02</w:t>
            </w:r>
          </w:p>
        </w:tc>
        <w:tc>
          <w:tcPr>
            <w:tcW w:w="1511" w:type="dxa"/>
          </w:tcPr>
          <w:p w14:paraId="4B057151"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511" w:type="dxa"/>
          </w:tcPr>
          <w:p w14:paraId="2AD91F79"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511" w:type="dxa"/>
          </w:tcPr>
          <w:p w14:paraId="66991FC6"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276" w:type="dxa"/>
          </w:tcPr>
          <w:p w14:paraId="1B64DF53"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559" w:type="dxa"/>
          </w:tcPr>
          <w:p w14:paraId="07D83851"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701" w:type="dxa"/>
          </w:tcPr>
          <w:p w14:paraId="0CF521A5"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1843" w:type="dxa"/>
          </w:tcPr>
          <w:p w14:paraId="33185C7B"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c>
          <w:tcPr>
            <w:tcW w:w="3827" w:type="dxa"/>
          </w:tcPr>
          <w:p w14:paraId="48A0B499" w14:textId="77777777" w:rsidR="00617000" w:rsidRPr="009C7B6B" w:rsidRDefault="00617000" w:rsidP="00861D18">
            <w:pPr>
              <w:cnfStyle w:val="000000000000" w:firstRow="0" w:lastRow="0" w:firstColumn="0" w:lastColumn="0" w:oddVBand="0" w:evenVBand="0" w:oddHBand="0" w:evenHBand="0" w:firstRowFirstColumn="0" w:firstRowLastColumn="0" w:lastRowFirstColumn="0" w:lastRowLastColumn="0"/>
            </w:pPr>
          </w:p>
        </w:tc>
      </w:tr>
    </w:tbl>
    <w:p w14:paraId="3D89A1FA" w14:textId="77777777" w:rsidR="00617000" w:rsidRDefault="00617000" w:rsidP="004A55AC"/>
    <w:p w14:paraId="6417C26B" w14:textId="77777777" w:rsidR="00F83400" w:rsidRPr="00F83400" w:rsidRDefault="00F83400" w:rsidP="006F7425"/>
    <w:sectPr w:rsidR="00F83400" w:rsidRPr="00F83400" w:rsidSect="006F7425">
      <w:headerReference w:type="even" r:id="rId38"/>
      <w:headerReference w:type="default" r:id="rId39"/>
      <w:footerReference w:type="default" r:id="rId40"/>
      <w:headerReference w:type="first" r:id="rId41"/>
      <w:pgSz w:w="16840" w:h="11900" w:orient="landscape"/>
      <w:pgMar w:top="2552" w:right="851" w:bottom="1985" w:left="851" w:header="709" w:footer="70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8CD09" w14:textId="77777777" w:rsidR="007001D6" w:rsidRDefault="007001D6" w:rsidP="00C2783A">
      <w:pPr>
        <w:spacing w:after="0"/>
      </w:pPr>
      <w:r>
        <w:separator/>
      </w:r>
    </w:p>
  </w:endnote>
  <w:endnote w:type="continuationSeparator" w:id="0">
    <w:p w14:paraId="325E111B" w14:textId="77777777" w:rsidR="007001D6" w:rsidRDefault="007001D6" w:rsidP="00C2783A">
      <w:pPr>
        <w:spacing w:after="0"/>
      </w:pPr>
      <w:r>
        <w:continuationSeparator/>
      </w:r>
    </w:p>
  </w:endnote>
  <w:endnote w:type="continuationNotice" w:id="1">
    <w:p w14:paraId="1B904B71" w14:textId="77777777" w:rsidR="007001D6" w:rsidRDefault="007001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e Regular">
    <w:altName w:val="Calibri"/>
    <w:panose1 w:val="00000000000000000000"/>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18CFBFD9-F305-4E21-946C-8E657658BECA}"/>
    <w:embedBold r:id="rId2" w:fontKey="{64952D8E-889E-42EC-BF06-9D6ABFE4FEB1}"/>
    <w:embedItalic r:id="rId3" w:fontKey="{ED1BA8C0-A193-4808-B232-17EC13EA9A7B}"/>
    <w:embedBoldItalic r:id="rId4" w:fontKey="{FD91A0EF-7CD2-4466-BBE0-FA2594CC0348}"/>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Medium">
    <w:altName w:val="Calibri"/>
    <w:panose1 w:val="00000000000000000000"/>
    <w:charset w:val="00"/>
    <w:family w:val="swiss"/>
    <w:notTrueType/>
    <w:pitch w:val="variable"/>
    <w:sig w:usb0="00000007" w:usb1="00000000" w:usb2="00000000" w:usb3="00000000" w:csb0="00000093" w:csb1="00000000"/>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charset w:val="00"/>
    <w:family w:val="roman"/>
    <w:pitch w:val="variable"/>
    <w:sig w:usb0="E0002AEF" w:usb1="C0007841" w:usb2="00000009" w:usb3="00000000" w:csb0="000001FF" w:csb1="00000000"/>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BE604458-7C30-425A-95AA-6C39AE07F0D9}"/>
  </w:font>
  <w:font w:name="Myriad Pro">
    <w:altName w:val="Segoe UI"/>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6" w:fontKey="{E05DB777-B472-4A44-81E6-1D0C64D8A1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30DE" w14:textId="77777777" w:rsidR="00836FE3" w:rsidRDefault="00836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24D6C" w14:textId="77777777" w:rsidR="007043AE" w:rsidRPr="006870D9" w:rsidRDefault="00DF01CB" w:rsidP="00C57B4A">
    <w:pPr>
      <w:pStyle w:val="Footer"/>
      <w:ind w:left="-3119"/>
    </w:pPr>
    <w:r>
      <w:rPr>
        <w:noProof/>
      </w:rPr>
      <mc:AlternateContent>
        <mc:Choice Requires="wps">
          <w:drawing>
            <wp:anchor distT="0" distB="0" distL="114300" distR="114300" simplePos="0" relativeHeight="251658241" behindDoc="0" locked="0" layoutInCell="1" allowOverlap="1" wp14:anchorId="599202AC" wp14:editId="517D6CE8">
              <wp:simplePos x="0" y="0"/>
              <wp:positionH relativeFrom="column">
                <wp:posOffset>2762885</wp:posOffset>
              </wp:positionH>
              <wp:positionV relativeFrom="paragraph">
                <wp:posOffset>-306705</wp:posOffset>
              </wp:positionV>
              <wp:extent cx="2633345" cy="372585"/>
              <wp:effectExtent l="0" t="0" r="8255" b="0"/>
              <wp:wrapNone/>
              <wp:docPr id="1" name="Text Box 1"/>
              <wp:cNvGraphicFramePr/>
              <a:graphic xmlns:a="http://schemas.openxmlformats.org/drawingml/2006/main">
                <a:graphicData uri="http://schemas.microsoft.com/office/word/2010/wordprocessingShape">
                  <wps:wsp>
                    <wps:cNvSpPr txBox="1"/>
                    <wps:spPr>
                      <a:xfrm>
                        <a:off x="0" y="0"/>
                        <a:ext cx="2633345" cy="372585"/>
                      </a:xfrm>
                      <a:prstGeom prst="rect">
                        <a:avLst/>
                      </a:prstGeom>
                      <a:noFill/>
                      <a:ln w="6350">
                        <a:noFill/>
                      </a:ln>
                    </wps:spPr>
                    <wps:txbx>
                      <w:txbxContent>
                        <w:p w14:paraId="3192EC93" w14:textId="77777777" w:rsidR="00074B17" w:rsidRPr="00DF01CB" w:rsidRDefault="00DF01CB" w:rsidP="00861D18">
                          <w:pPr>
                            <w:pStyle w:val="Header"/>
                          </w:pPr>
                          <w:r w:rsidRPr="00DF01CB">
                            <w:rPr>
                              <w:lang w:val="en-US"/>
                            </w:rPr>
                            <w:t>Month 00 | Author Name</w:t>
                          </w:r>
                        </w:p>
                      </w:txbxContent>
                    </wps:txbx>
                    <wps:bodyPr rot="0" spcFirstLastPara="0" vertOverflow="overflow" horzOverflow="overflow" vert="horz" wrap="square" lIns="108000" tIns="97200" rIns="0" bIns="46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202AC" id="_x0000_t202" coordsize="21600,21600" o:spt="202" path="m,l,21600r21600,l21600,xe">
              <v:stroke joinstyle="miter"/>
              <v:path gradientshapeok="t" o:connecttype="rect"/>
            </v:shapetype>
            <v:shape id="Text Box 1" o:spid="_x0000_s1038" type="#_x0000_t202" style="position:absolute;left:0;text-align:left;margin-left:217.55pt;margin-top:-24.15pt;width:207.35pt;height:29.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" filled="f" stroked="f" strokeweight=".5pt">
              <v:textbox inset="3mm,2.7mm,0,1.3mm">
                <w:txbxContent>
                  <w:p w14:paraId="3192EC93" w14:textId="77777777" w:rsidR="00074B17" w:rsidRPr="00DF01CB" w:rsidRDefault="00DF01CB" w:rsidP="00861D18">
                    <w:pPr>
                      <w:pStyle w:val="Header"/>
                    </w:pPr>
                    <w:r w:rsidRPr="00DF01CB">
                      <w:rPr>
                        <w:lang w:val="en-US"/>
                      </w:rPr>
                      <w:t>Month 00 | Author Name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70FA" w14:textId="77777777" w:rsidR="00836FE3" w:rsidRDefault="00836F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B8116" w14:textId="4A0EB8D8" w:rsidR="006D7199" w:rsidRPr="006870D9" w:rsidRDefault="006D7199" w:rsidP="00FA55BE">
    <w:pPr>
      <w:pStyle w:val="Footer"/>
      <w:tabs>
        <w:tab w:val="clear" w:pos="9360"/>
        <w:tab w:val="right" w:pos="10198"/>
      </w:tabs>
      <w:ind w:left="-426"/>
    </w:pPr>
    <w:r w:rsidRPr="00265440">
      <w:rPr>
        <w:b/>
        <w:bCs/>
        <w:color w:val="C8C8C4" w:themeColor="accent6"/>
        <w:lang w:val="en-US"/>
      </w:rPr>
      <w:t xml:space="preserve">Version {00} • </w:t>
    </w:r>
    <w:r w:rsidR="003F19D1">
      <w:rPr>
        <w:b/>
        <w:bCs/>
        <w:color w:val="C8C8C4" w:themeColor="accent6"/>
        <w:lang w:val="en-GB"/>
      </w:rPr>
      <w:t>[insert date]</w:t>
    </w:r>
    <w:r>
      <w:rPr>
        <w:lang w:val="en-GB"/>
      </w:rPr>
      <w:tab/>
    </w:r>
    <w:r>
      <w:rPr>
        <w:lang w:val="en-GB"/>
      </w:rPr>
      <w:tab/>
    </w:r>
    <w:r w:rsidR="00FA2203">
      <w:rPr>
        <w:lang w:val="en-GB"/>
      </w:rPr>
      <w:t>Project plan</w:t>
    </w:r>
    <w:r w:rsidR="00DD3B8F">
      <w:rPr>
        <w:lang w:val="en-GB"/>
      </w:rPr>
      <w:t>: [</w:t>
    </w:r>
    <w:r w:rsidR="00836FE3">
      <w:rPr>
        <w:lang w:val="en-GB"/>
      </w:rPr>
      <w:t>project title</w:t>
    </w:r>
    <w:r w:rsidR="00DD3B8F">
      <w:rPr>
        <w:lang w:val="en-GB"/>
      </w:rPr>
      <w:t>]</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170D" w14:textId="1662B527" w:rsidR="00551A42" w:rsidRPr="006870D9" w:rsidRDefault="00551A42" w:rsidP="00551A42">
    <w:pPr>
      <w:pStyle w:val="Footer"/>
      <w:tabs>
        <w:tab w:val="clear" w:pos="4680"/>
        <w:tab w:val="clear" w:pos="9360"/>
        <w:tab w:val="right" w:pos="10198"/>
      </w:tabs>
      <w:ind w:left="-1701" w:right="-1050"/>
      <w:jc w:val="right"/>
    </w:pPr>
    <w:r w:rsidRPr="00265440">
      <w:rPr>
        <w:b/>
        <w:bCs/>
        <w:color w:val="C8C8C4" w:themeColor="accent6"/>
        <w:lang w:val="en-US"/>
      </w:rPr>
      <w:t xml:space="preserve">Version {00} • </w:t>
    </w:r>
    <w:r w:rsidR="0072220D">
      <w:rPr>
        <w:b/>
        <w:bCs/>
        <w:color w:val="C8C8C4" w:themeColor="accent6"/>
        <w:lang w:val="en-GB"/>
      </w:rPr>
      <w:t>[insert date]</w:t>
    </w:r>
    <w:r>
      <w:rPr>
        <w:lang w:val="en-GB"/>
      </w:rPr>
      <w:tab/>
    </w:r>
    <w:r w:rsidR="00FA2203">
      <w:rPr>
        <w:lang w:val="en-GB"/>
      </w:rPr>
      <w:t xml:space="preserve">Project </w:t>
    </w:r>
    <w:proofErr w:type="gramStart"/>
    <w:r w:rsidR="00FA2203">
      <w:rPr>
        <w:lang w:val="en-GB"/>
      </w:rPr>
      <w:t>Plan</w:t>
    </w:r>
    <w:r w:rsidR="00836FE3">
      <w:rPr>
        <w:lang w:val="en-GB"/>
      </w:rPr>
      <w:t>:[</w:t>
    </w:r>
    <w:proofErr w:type="gramEnd"/>
    <w:r w:rsidR="00836FE3">
      <w:rPr>
        <w:lang w:val="en-GB"/>
      </w:rPr>
      <w:t>project title]</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7FDF" w14:textId="3AE89B42" w:rsidR="0062713D" w:rsidRPr="006870D9" w:rsidRDefault="0062713D" w:rsidP="0029152A">
    <w:pPr>
      <w:pStyle w:val="Footer"/>
      <w:tabs>
        <w:tab w:val="clear" w:pos="9360"/>
        <w:tab w:val="right" w:pos="10198"/>
      </w:tabs>
      <w:ind w:left="-567"/>
    </w:pPr>
    <w:r w:rsidRPr="00265440">
      <w:rPr>
        <w:b/>
        <w:bCs/>
        <w:color w:val="C8C8C4" w:themeColor="accent6"/>
        <w:lang w:val="en-US"/>
      </w:rPr>
      <w:t xml:space="preserve">Version {00} • </w:t>
    </w:r>
    <w:r w:rsidR="0072220D">
      <w:rPr>
        <w:b/>
        <w:bCs/>
        <w:color w:val="C8C8C4" w:themeColor="accent6"/>
        <w:lang w:val="en-GB"/>
      </w:rPr>
      <w:t>[insert date]</w:t>
    </w:r>
    <w:r>
      <w:rPr>
        <w:lang w:val="en-GB"/>
      </w:rPr>
      <w:tab/>
    </w:r>
    <w:r>
      <w:rPr>
        <w:lang w:val="en-GB"/>
      </w:rPr>
      <w:tab/>
    </w:r>
    <w:r w:rsidR="00622FDB">
      <w:rPr>
        <w:lang w:val="en-GB"/>
      </w:rPr>
      <w:t xml:space="preserve">project </w:t>
    </w:r>
    <w:proofErr w:type="gramStart"/>
    <w:r w:rsidR="00622FDB">
      <w:rPr>
        <w:lang w:val="en-GB"/>
      </w:rPr>
      <w:t>plan</w:t>
    </w:r>
    <w:r w:rsidR="00836FE3">
      <w:rPr>
        <w:lang w:val="en-GB"/>
      </w:rPr>
      <w:t>:[</w:t>
    </w:r>
    <w:proofErr w:type="gramEnd"/>
    <w:r w:rsidR="00836FE3">
      <w:rPr>
        <w:lang w:val="en-GB"/>
      </w:rPr>
      <w:t>project title]</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C380" w14:textId="20705CF3" w:rsidR="00617000" w:rsidRPr="006870D9" w:rsidRDefault="00617000" w:rsidP="00617000">
    <w:pPr>
      <w:pStyle w:val="Footer"/>
      <w:tabs>
        <w:tab w:val="clear" w:pos="9360"/>
        <w:tab w:val="right" w:pos="15138"/>
      </w:tabs>
    </w:pPr>
    <w:r w:rsidRPr="00265440">
      <w:rPr>
        <w:b/>
        <w:bCs/>
        <w:color w:val="C8C8C4" w:themeColor="accent6"/>
        <w:lang w:val="en-US"/>
      </w:rPr>
      <w:t xml:space="preserve">Version {00} • </w:t>
    </w:r>
    <w:r w:rsidR="0072220D">
      <w:rPr>
        <w:b/>
        <w:bCs/>
        <w:color w:val="C8C8C4" w:themeColor="accent6"/>
        <w:lang w:val="en-US"/>
      </w:rPr>
      <w:t>[insert date]</w:t>
    </w:r>
    <w:r>
      <w:rPr>
        <w:lang w:val="en-GB"/>
      </w:rPr>
      <w:tab/>
    </w:r>
    <w:r>
      <w:rPr>
        <w:lang w:val="en-GB"/>
      </w:rPr>
      <w:tab/>
    </w:r>
    <w:r w:rsidR="00125D79">
      <w:rPr>
        <w:lang w:val="en-GB"/>
      </w:rPr>
      <w:t xml:space="preserve">project </w:t>
    </w:r>
    <w:proofErr w:type="gramStart"/>
    <w:r w:rsidR="00125D79">
      <w:rPr>
        <w:lang w:val="en-GB"/>
      </w:rPr>
      <w:t>plan</w:t>
    </w:r>
    <w:r w:rsidR="00836FE3">
      <w:rPr>
        <w:lang w:val="en-GB"/>
      </w:rPr>
      <w:t>:[</w:t>
    </w:r>
    <w:proofErr w:type="gramEnd"/>
    <w:r w:rsidR="00836FE3">
      <w:rPr>
        <w:lang w:val="en-GB"/>
      </w:rPr>
      <w:t>project title]</w:t>
    </w:r>
    <w:r>
      <w:rPr>
        <w:lang w:val="en-GB"/>
      </w:rPr>
      <w:t xml:space="preserv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rsidRPr="006870D9">
      <w:t>2</w:t>
    </w:r>
    <w:r w:rsidRPr="006870D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008D7" w14:textId="77777777" w:rsidR="007001D6" w:rsidRDefault="007001D6" w:rsidP="00C2783A">
      <w:pPr>
        <w:spacing w:after="0"/>
      </w:pPr>
      <w:r>
        <w:separator/>
      </w:r>
    </w:p>
  </w:footnote>
  <w:footnote w:type="continuationSeparator" w:id="0">
    <w:p w14:paraId="595C6FB3" w14:textId="77777777" w:rsidR="007001D6" w:rsidRDefault="007001D6" w:rsidP="00C2783A">
      <w:pPr>
        <w:spacing w:after="0"/>
      </w:pPr>
      <w:r>
        <w:continuationSeparator/>
      </w:r>
    </w:p>
  </w:footnote>
  <w:footnote w:type="continuationNotice" w:id="1">
    <w:p w14:paraId="184ECF2A" w14:textId="77777777" w:rsidR="007001D6" w:rsidRDefault="007001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E6414" w14:textId="77777777" w:rsidR="0019646E" w:rsidRDefault="0019646E">
    <w:pPr>
      <w:pStyle w:val="Header"/>
    </w:pPr>
    <w:r>
      <w:rPr>
        <w:noProof/>
      </w:rPr>
      <mc:AlternateContent>
        <mc:Choice Requires="wps">
          <w:drawing>
            <wp:anchor distT="0" distB="0" distL="0" distR="0" simplePos="0" relativeHeight="251658245" behindDoc="0" locked="0" layoutInCell="1" allowOverlap="1" wp14:anchorId="2789EAC6" wp14:editId="7100854B">
              <wp:simplePos x="635" y="635"/>
              <wp:positionH relativeFrom="column">
                <wp:align>center</wp:align>
              </wp:positionH>
              <wp:positionV relativeFrom="paragraph">
                <wp:posOffset>635</wp:posOffset>
              </wp:positionV>
              <wp:extent cx="443865" cy="443865"/>
              <wp:effectExtent l="0" t="0" r="18415" b="15240"/>
              <wp:wrapSquare wrapText="bothSides"/>
              <wp:docPr id="10" name="Text Box 1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A6FB3C"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789EAC6" id="_x0000_t202" coordsize="21600,21600" o:spt="202" path="m,l,21600r21600,l21600,xe">
              <v:stroke joinstyle="miter"/>
              <v:path gradientshapeok="t" o:connecttype="rect"/>
            </v:shapetype>
            <v:shape id="Text Box 10" o:spid="_x0000_s1036"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mQY5SyICAABIBAAADgAAAAAAAAAAAAAAAAAuAgAAZHJzL2Uyb0RvYy54bWxQSwECLQAU&#10;AAYACAAAACEAhLDTKNYAAAADAQAADwAAAAAAAAAAAAAAAAB8BAAAZHJzL2Rvd25yZXYueG1sUEsF&#10;BgAAAAAEAAQA8wAAAH8FAAAAAA==&#10;" filled="f" stroked="f">
              <v:textbox style="mso-fit-shape-to-text:t" inset="0,0,0,0">
                <w:txbxContent>
                  <w:p w14:paraId="73A6FB3C"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61620" w14:textId="77777777" w:rsidR="0019646E" w:rsidRDefault="0019646E">
    <w:pPr>
      <w:pStyle w:val="Header"/>
    </w:pPr>
    <w:r>
      <w:rPr>
        <w:noProof/>
      </w:rPr>
      <mc:AlternateContent>
        <mc:Choice Requires="wps">
          <w:drawing>
            <wp:anchor distT="0" distB="0" distL="0" distR="0" simplePos="0" relativeHeight="251658253" behindDoc="0" locked="0" layoutInCell="1" allowOverlap="1" wp14:anchorId="446659F0" wp14:editId="25952847">
              <wp:simplePos x="635" y="635"/>
              <wp:positionH relativeFrom="column">
                <wp:align>center</wp:align>
              </wp:positionH>
              <wp:positionV relativeFrom="paragraph">
                <wp:posOffset>635</wp:posOffset>
              </wp:positionV>
              <wp:extent cx="443865" cy="443865"/>
              <wp:effectExtent l="0" t="0" r="18415" b="15240"/>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575A4A"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46659F0" id="_x0000_t202" coordsize="21600,21600" o:spt="202" path="m,l,21600r21600,l21600,xe">
              <v:stroke joinstyle="miter"/>
              <v:path gradientshapeok="t" o:connecttype="rect"/>
            </v:shapetype>
            <v:shape id="Text Box 20" o:spid="_x0000_s1045" type="#_x0000_t202" alt="OFFICIAL"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HJbFRwmAgAATwQAAA4AAAAAAAAAAAAAAAAALgIAAGRycy9lMm9Eb2MueG1sUEsB&#10;Ai0AFAAGAAgAAAAhAISw0yjWAAAAAwEAAA8AAAAAAAAAAAAAAAAAgAQAAGRycy9kb3ducmV2Lnht&#10;bFBLBQYAAAAABAAEAPMAAACDBQAAAAA=&#10;" filled="f" stroked="f">
              <v:textbox style="mso-fit-shape-to-text:t" inset="0,0,0,0">
                <w:txbxContent>
                  <w:p w14:paraId="7F575A4A"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C9FA8" w14:textId="0394F677" w:rsidR="0062713D" w:rsidRDefault="00B866C2" w:rsidP="00861D18">
    <w:pPr>
      <w:pStyle w:val="Header"/>
    </w:pPr>
    <w:r>
      <w:rPr>
        <w:noProof/>
      </w:rPr>
      <w:drawing>
        <wp:anchor distT="0" distB="0" distL="114300" distR="114300" simplePos="0" relativeHeight="251658258" behindDoc="1" locked="0" layoutInCell="1" allowOverlap="1" wp14:anchorId="04BFEE5A" wp14:editId="2FF5B5E4">
          <wp:simplePos x="0" y="0"/>
          <wp:positionH relativeFrom="page">
            <wp:align>left</wp:align>
          </wp:positionH>
          <wp:positionV relativeFrom="page">
            <wp:align>bottom</wp:align>
          </wp:positionV>
          <wp:extent cx="7559040" cy="10697210"/>
          <wp:effectExtent l="0" t="0" r="3810" b="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r w:rsidR="0019646E">
      <w:rPr>
        <w:noProof/>
      </w:rPr>
      <mc:AlternateContent>
        <mc:Choice Requires="wps">
          <w:drawing>
            <wp:anchor distT="0" distB="0" distL="0" distR="0" simplePos="0" relativeHeight="251658254" behindDoc="0" locked="0" layoutInCell="1" allowOverlap="1" wp14:anchorId="6636E855" wp14:editId="637BFC17">
              <wp:simplePos x="635" y="635"/>
              <wp:positionH relativeFrom="column">
                <wp:align>center</wp:align>
              </wp:positionH>
              <wp:positionV relativeFrom="paragraph">
                <wp:posOffset>635</wp:posOffset>
              </wp:positionV>
              <wp:extent cx="443865" cy="443865"/>
              <wp:effectExtent l="0" t="0" r="18415" b="15240"/>
              <wp:wrapSquare wrapText="bothSides"/>
              <wp:docPr id="21" name="Text Box 2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5E8A6D"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636E855" id="_x0000_t202" coordsize="21600,21600" o:spt="202" path="m,l,21600r21600,l21600,xe">
              <v:stroke joinstyle="miter"/>
              <v:path gradientshapeok="t" o:connecttype="rect"/>
            </v:shapetype>
            <v:shape id="Text Box 21" o:spid="_x0000_s1046" type="#_x0000_t202" alt="OFFICIAL"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X7NkbJAIAAFAEAAAOAAAAAAAAAAAAAAAAAC4CAABkcnMvZTJvRG9jLnhtbFBLAQIt&#10;ABQABgAIAAAAIQCEsNMo1gAAAAMBAAAPAAAAAAAAAAAAAAAAAH4EAABkcnMvZG93bnJldi54bWxQ&#10;SwUGAAAAAAQABADzAAAAgQUAAAAA&#10;" filled="f" stroked="f">
              <v:textbox style="mso-fit-shape-to-text:t" inset="0,0,0,0">
                <w:txbxContent>
                  <w:p w14:paraId="275E8A6D"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9C7CB" w14:textId="77777777" w:rsidR="0019646E" w:rsidRDefault="0019646E">
    <w:pPr>
      <w:pStyle w:val="Header"/>
    </w:pPr>
    <w:r>
      <w:rPr>
        <w:noProof/>
      </w:rPr>
      <mc:AlternateContent>
        <mc:Choice Requires="wps">
          <w:drawing>
            <wp:anchor distT="0" distB="0" distL="0" distR="0" simplePos="0" relativeHeight="251658252" behindDoc="0" locked="0" layoutInCell="1" allowOverlap="1" wp14:anchorId="4C1B24AE" wp14:editId="485AF390">
              <wp:simplePos x="635" y="635"/>
              <wp:positionH relativeFrom="column">
                <wp:align>center</wp:align>
              </wp:positionH>
              <wp:positionV relativeFrom="paragraph">
                <wp:posOffset>635</wp:posOffset>
              </wp:positionV>
              <wp:extent cx="443865" cy="443865"/>
              <wp:effectExtent l="0" t="0" r="18415" b="15240"/>
              <wp:wrapSquare wrapText="bothSides"/>
              <wp:docPr id="19" name="Text Box 1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8A90A"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C1B24AE" id="_x0000_t202" coordsize="21600,21600" o:spt="202" path="m,l,21600r21600,l21600,xe">
              <v:stroke joinstyle="miter"/>
              <v:path gradientshapeok="t" o:connecttype="rect"/>
            </v:shapetype>
            <v:shape id="Text Box 19" o:spid="_x0000_s1047" type="#_x0000_t202" alt="OFFICIAL" style="position:absolute;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Tag4fSUCAABQBAAADgAAAAAAAAAAAAAAAAAuAgAAZHJzL2Uyb0RvYy54bWxQSwEC&#10;LQAUAAYACAAAACEAhLDTKNYAAAADAQAADwAAAAAAAAAAAAAAAAB/BAAAZHJzL2Rvd25yZXYueG1s&#10;UEsFBgAAAAAEAAQA8wAAAIIFAAAAAA==&#10;" filled="f" stroked="f">
              <v:textbox style="mso-fit-shape-to-text:t" inset="0,0,0,0">
                <w:txbxContent>
                  <w:p w14:paraId="74A8A90A"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5C25" w14:textId="77777777" w:rsidR="0019646E" w:rsidRDefault="0019646E">
    <w:pPr>
      <w:pStyle w:val="Header"/>
    </w:pPr>
    <w:r>
      <w:rPr>
        <w:noProof/>
      </w:rPr>
      <mc:AlternateContent>
        <mc:Choice Requires="wps">
          <w:drawing>
            <wp:anchor distT="0" distB="0" distL="0" distR="0" simplePos="0" relativeHeight="251658256" behindDoc="0" locked="0" layoutInCell="1" allowOverlap="1" wp14:anchorId="643EB8AC" wp14:editId="553F84C3">
              <wp:simplePos x="635" y="635"/>
              <wp:positionH relativeFrom="column">
                <wp:align>center</wp:align>
              </wp:positionH>
              <wp:positionV relativeFrom="paragraph">
                <wp:posOffset>635</wp:posOffset>
              </wp:positionV>
              <wp:extent cx="443865" cy="443865"/>
              <wp:effectExtent l="0" t="0" r="18415" b="15240"/>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F62019"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3EB8AC" id="_x0000_t202" coordsize="21600,21600" o:spt="202" path="m,l,21600r21600,l21600,xe">
              <v:stroke joinstyle="miter"/>
              <v:path gradientshapeok="t" o:connecttype="rect"/>
            </v:shapetype>
            <v:shape id="Text Box 24" o:spid="_x0000_s1048" type="#_x0000_t202" alt="OFFICIAL"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RwYpnJwIAAFAEAAAOAAAAAAAAAAAAAAAAAC4CAABkcnMvZTJvRG9jLnhtbFBL&#10;AQItABQABgAIAAAAIQCEsNMo1gAAAAMBAAAPAAAAAAAAAAAAAAAAAIEEAABkcnMvZG93bnJldi54&#10;bWxQSwUGAAAAAAQABADzAAAAhAUAAAAA&#10;" filled="f" stroked="f">
              <v:textbox style="mso-fit-shape-to-text:t" inset="0,0,0,0">
                <w:txbxContent>
                  <w:p w14:paraId="46F62019"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FF0E" w14:textId="77777777" w:rsidR="00617000" w:rsidRDefault="0019646E" w:rsidP="00861D18">
    <w:pPr>
      <w:pStyle w:val="Header"/>
    </w:pPr>
    <w:r>
      <w:rPr>
        <w:noProof/>
      </w:rPr>
      <mc:AlternateContent>
        <mc:Choice Requires="wps">
          <w:drawing>
            <wp:anchor distT="0" distB="0" distL="0" distR="0" simplePos="0" relativeHeight="251658257" behindDoc="0" locked="0" layoutInCell="1" allowOverlap="1" wp14:anchorId="00D5045C" wp14:editId="0714F6E5">
              <wp:simplePos x="635" y="635"/>
              <wp:positionH relativeFrom="column">
                <wp:align>center</wp:align>
              </wp:positionH>
              <wp:positionV relativeFrom="paragraph">
                <wp:posOffset>635</wp:posOffset>
              </wp:positionV>
              <wp:extent cx="443865" cy="443865"/>
              <wp:effectExtent l="0" t="0" r="18415" b="15240"/>
              <wp:wrapSquare wrapText="bothSides"/>
              <wp:docPr id="33" name="Text Box 3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3EE0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0D5045C" id="_x0000_t202" coordsize="21600,21600" o:spt="202" path="m,l,21600r21600,l21600,xe">
              <v:stroke joinstyle="miter"/>
              <v:path gradientshapeok="t" o:connecttype="rect"/>
            </v:shapetype>
            <v:shape id="Text Box 33" o:spid="_x0000_s1049" type="#_x0000_t202" alt="OFFICIAL"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RJKAIAAFAEAAAOAAAAZHJzL2Uyb0RvYy54bWysVN9v2jAQfp+0/8Hy+wiUrq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E9bkSSgCAABQBAAADgAAAAAAAAAAAAAAAAAuAgAAZHJzL2Uyb0RvYy54bWxQ&#10;SwECLQAUAAYACAAAACEAhLDTKNYAAAADAQAADwAAAAAAAAAAAAAAAACCBAAAZHJzL2Rvd25yZXYu&#10;eG1sUEsFBgAAAAAEAAQA8wAAAIUFAAAAAA==&#10;" filled="f" stroked="f">
              <v:textbox style="mso-fit-shape-to-text:t" inset="0,0,0,0">
                <w:txbxContent>
                  <w:p w14:paraId="3313EE0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r w:rsidR="00861D18">
      <w:rPr>
        <w:noProof/>
      </w:rPr>
      <w:drawing>
        <wp:anchor distT="0" distB="0" distL="114300" distR="114300" simplePos="0" relativeHeight="251658242" behindDoc="1" locked="0" layoutInCell="1" allowOverlap="1" wp14:anchorId="4A506EE2" wp14:editId="0ABAA238">
          <wp:simplePos x="0" y="0"/>
          <wp:positionH relativeFrom="column">
            <wp:posOffset>-540385</wp:posOffset>
          </wp:positionH>
          <wp:positionV relativeFrom="paragraph">
            <wp:posOffset>-450215</wp:posOffset>
          </wp:positionV>
          <wp:extent cx="10692714" cy="7555706"/>
          <wp:effectExtent l="0" t="0" r="1270" b="1270"/>
          <wp:wrapNone/>
          <wp:docPr id="35" name="Picture 3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728426" cy="7580941"/>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DF50" w14:textId="77777777" w:rsidR="0019646E" w:rsidRDefault="0019646E">
    <w:pPr>
      <w:pStyle w:val="Header"/>
    </w:pPr>
    <w:r>
      <w:rPr>
        <w:noProof/>
      </w:rPr>
      <mc:AlternateContent>
        <mc:Choice Requires="wps">
          <w:drawing>
            <wp:anchor distT="0" distB="0" distL="0" distR="0" simplePos="0" relativeHeight="251658255" behindDoc="0" locked="0" layoutInCell="1" allowOverlap="1" wp14:anchorId="34EDEC80" wp14:editId="2696C025">
              <wp:simplePos x="635" y="635"/>
              <wp:positionH relativeFrom="column">
                <wp:align>center</wp:align>
              </wp:positionH>
              <wp:positionV relativeFrom="paragraph">
                <wp:posOffset>635</wp:posOffset>
              </wp:positionV>
              <wp:extent cx="443865" cy="443865"/>
              <wp:effectExtent l="0" t="0" r="18415" b="15240"/>
              <wp:wrapSquare wrapText="bothSides"/>
              <wp:docPr id="22" name="Text Box 2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1B9DBD"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EDEC80" id="_x0000_t202" coordsize="21600,21600" o:spt="202" path="m,l,21600r21600,l21600,xe">
              <v:stroke joinstyle="miter"/>
              <v:path gradientshapeok="t" o:connecttype="rect"/>
            </v:shapetype>
            <v:shape id="Text Box 22" o:spid="_x0000_s1050" type="#_x0000_t202" alt="OFFICIAL" style="position:absolute;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5gcfEJwIAAFAEAAAOAAAAAAAAAAAAAAAAAC4CAABkcnMvZTJvRG9jLnhtbFBL&#10;AQItABQABgAIAAAAIQCEsNMo1gAAAAMBAAAPAAAAAAAAAAAAAAAAAIEEAABkcnMvZG93bnJldi54&#10;bWxQSwUGAAAAAAQABADzAAAAhAUAAAAA&#10;" filled="f" stroked="f">
              <v:textbox style="mso-fit-shape-to-text:t" inset="0,0,0,0">
                <w:txbxContent>
                  <w:p w14:paraId="3D1B9DBD"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FB65" w14:textId="77777777" w:rsidR="007043AE" w:rsidRDefault="0019646E" w:rsidP="00DF01CB">
    <w:r>
      <w:rPr>
        <w:noProof/>
      </w:rPr>
      <mc:AlternateContent>
        <mc:Choice Requires="wps">
          <w:drawing>
            <wp:anchor distT="0" distB="0" distL="0" distR="0" simplePos="0" relativeHeight="251658246" behindDoc="0" locked="0" layoutInCell="1" allowOverlap="1" wp14:anchorId="3C068682" wp14:editId="6162F13B">
              <wp:simplePos x="541020" y="1800860"/>
              <wp:positionH relativeFrom="column">
                <wp:align>center</wp:align>
              </wp:positionH>
              <wp:positionV relativeFrom="paragraph">
                <wp:posOffset>635</wp:posOffset>
              </wp:positionV>
              <wp:extent cx="443865" cy="443865"/>
              <wp:effectExtent l="0" t="0" r="18415" b="15240"/>
              <wp:wrapSquare wrapText="bothSides"/>
              <wp:docPr id="11" name="Text Box 1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7E66DF"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C068682" id="_x0000_t202" coordsize="21600,21600" o:spt="202" path="m,l,21600r21600,l21600,xe">
              <v:stroke joinstyle="miter"/>
              <v:path gradientshapeok="t" o:connecttype="rect"/>
            </v:shapetype>
            <v:shape id="Text Box 11" o:spid="_x0000_s1037" type="#_x0000_t202" alt="OFFICIAL" style="position:absolute;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DcKIDwjAgAATwQAAA4AAAAAAAAAAAAAAAAALgIAAGRycy9lMm9Eb2MueG1sUEsBAi0A&#10;FAAGAAgAAAAhAISw0yjWAAAAAwEAAA8AAAAAAAAAAAAAAAAAfQQAAGRycy9kb3ducmV2LnhtbFBL&#10;BQYAAAAABAAEAPMAAACABQAAAAA=&#10;" filled="f" stroked="f">
              <v:textbox style="mso-fit-shape-to-text:t" inset="0,0,0,0">
                <w:txbxContent>
                  <w:p w14:paraId="107E66DF"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r w:rsidR="00074B17">
      <w:rPr>
        <w:noProof/>
      </w:rPr>
      <w:drawing>
        <wp:anchor distT="0" distB="0" distL="114300" distR="114300" simplePos="0" relativeHeight="251658240" behindDoc="1" locked="0" layoutInCell="1" allowOverlap="1" wp14:anchorId="2BCD53A1" wp14:editId="7F0E103D">
          <wp:simplePos x="0" y="0"/>
          <wp:positionH relativeFrom="margin">
            <wp:posOffset>-540385</wp:posOffset>
          </wp:positionH>
          <wp:positionV relativeFrom="page">
            <wp:posOffset>0</wp:posOffset>
          </wp:positionV>
          <wp:extent cx="7558743" cy="10696574"/>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8743" cy="10696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B9C8F" w14:textId="77777777" w:rsidR="0019646E" w:rsidRDefault="0019646E">
    <w:pPr>
      <w:pStyle w:val="Header"/>
    </w:pPr>
    <w:r>
      <w:rPr>
        <w:noProof/>
      </w:rPr>
      <mc:AlternateContent>
        <mc:Choice Requires="wps">
          <w:drawing>
            <wp:anchor distT="0" distB="0" distL="0" distR="0" simplePos="0" relativeHeight="251658244" behindDoc="0" locked="0" layoutInCell="1" allowOverlap="1" wp14:anchorId="53C7D3C0" wp14:editId="341353ED">
              <wp:simplePos x="635" y="635"/>
              <wp:positionH relativeFrom="column">
                <wp:align>center</wp:align>
              </wp:positionH>
              <wp:positionV relativeFrom="paragraph">
                <wp:posOffset>635</wp:posOffset>
              </wp:positionV>
              <wp:extent cx="443865" cy="443865"/>
              <wp:effectExtent l="0" t="0" r="18415" b="15240"/>
              <wp:wrapSquare wrapText="bothSides"/>
              <wp:docPr id="9" name="Text Box 9"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1B4C92"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C7D3C0" id="_x0000_t202" coordsize="21600,21600" o:spt="202" path="m,l,21600r21600,l21600,xe">
              <v:stroke joinstyle="miter"/>
              <v:path gradientshapeok="t" o:connecttype="rect"/>
            </v:shapetype>
            <v:shape id="Text Box 9" o:spid="_x0000_s1039"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hoLFiJAIAAE0EAAAOAAAAAAAAAAAAAAAAAC4CAABkcnMvZTJvRG9jLnhtbFBLAQIt&#10;ABQABgAIAAAAIQCEsNMo1gAAAAMBAAAPAAAAAAAAAAAAAAAAAH4EAABkcnMvZG93bnJldi54bWxQ&#10;SwUGAAAAAAQABADzAAAAgQUAAAAA&#10;" filled="f" stroked="f">
              <v:textbox style="mso-fit-shape-to-text:t" inset="0,0,0,0">
                <w:txbxContent>
                  <w:p w14:paraId="1C1B4C92"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58A8A" w14:textId="77777777" w:rsidR="0019646E" w:rsidRDefault="0019646E">
    <w:pPr>
      <w:pStyle w:val="Header"/>
    </w:pPr>
    <w:r>
      <w:rPr>
        <w:noProof/>
      </w:rPr>
      <mc:AlternateContent>
        <mc:Choice Requires="wps">
          <w:drawing>
            <wp:anchor distT="0" distB="0" distL="0" distR="0" simplePos="0" relativeHeight="251658248" behindDoc="0" locked="0" layoutInCell="1" allowOverlap="1" wp14:anchorId="64878981" wp14:editId="3EB314F9">
              <wp:simplePos x="635" y="635"/>
              <wp:positionH relativeFrom="column">
                <wp:align>center</wp:align>
              </wp:positionH>
              <wp:positionV relativeFrom="paragraph">
                <wp:posOffset>635</wp:posOffset>
              </wp:positionV>
              <wp:extent cx="443865" cy="443865"/>
              <wp:effectExtent l="0" t="0" r="18415" b="15240"/>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9C22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878981" id="_x0000_t202" coordsize="21600,21600" o:spt="202" path="m,l,21600r21600,l21600,xe">
              <v:stroke joinstyle="miter"/>
              <v:path gradientshapeok="t" o:connecttype="rect"/>
            </v:shapetype>
            <v:shape id="Text Box 13" o:spid="_x0000_s1040"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I/JgIAAE8EAAAOAAAAZHJzL2Uyb0RvYy54bWysVN9v2jAQfp+0/8Hy+wi0rK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K68gj8mAgAATwQAAA4AAAAAAAAAAAAAAAAALgIAAGRycy9lMm9Eb2MueG1sUEsB&#10;Ai0AFAAGAAgAAAAhAISw0yjWAAAAAwEAAA8AAAAAAAAAAAAAAAAAgAQAAGRycy9kb3ducmV2Lnht&#10;bFBLBQYAAAAABAAEAPMAAACDBQAAAAA=&#10;" filled="f" stroked="f">
              <v:textbox style="mso-fit-shape-to-text:t" inset="0,0,0,0">
                <w:txbxContent>
                  <w:p w14:paraId="05D9C22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F08DF" w14:textId="75CF7E87" w:rsidR="006D7199" w:rsidRDefault="008E3297" w:rsidP="00861D18">
    <w:pPr>
      <w:pStyle w:val="Header"/>
    </w:pPr>
    <w:r>
      <w:rPr>
        <w:noProof/>
      </w:rPr>
      <w:drawing>
        <wp:anchor distT="0" distB="0" distL="114300" distR="114300" simplePos="0" relativeHeight="251658259" behindDoc="1" locked="0" layoutInCell="1" allowOverlap="1" wp14:anchorId="3435FBA0" wp14:editId="2246F5A4">
          <wp:simplePos x="0" y="0"/>
          <wp:positionH relativeFrom="page">
            <wp:align>right</wp:align>
          </wp:positionH>
          <wp:positionV relativeFrom="page">
            <wp:posOffset>3353</wp:posOffset>
          </wp:positionV>
          <wp:extent cx="7559040" cy="10697210"/>
          <wp:effectExtent l="0" t="0" r="381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FCCC" w14:textId="77777777" w:rsidR="0019646E" w:rsidRDefault="0019646E">
    <w:pPr>
      <w:pStyle w:val="Header"/>
    </w:pPr>
    <w:r>
      <w:rPr>
        <w:noProof/>
      </w:rPr>
      <mc:AlternateContent>
        <mc:Choice Requires="wps">
          <w:drawing>
            <wp:anchor distT="0" distB="0" distL="0" distR="0" simplePos="0" relativeHeight="251658247" behindDoc="0" locked="0" layoutInCell="1" allowOverlap="1" wp14:anchorId="773858A4" wp14:editId="47AD70A8">
              <wp:simplePos x="635" y="635"/>
              <wp:positionH relativeFrom="column">
                <wp:align>center</wp:align>
              </wp:positionH>
              <wp:positionV relativeFrom="paragraph">
                <wp:posOffset>635</wp:posOffset>
              </wp:positionV>
              <wp:extent cx="443865" cy="443865"/>
              <wp:effectExtent l="0" t="0" r="18415" b="15240"/>
              <wp:wrapSquare wrapText="bothSides"/>
              <wp:docPr id="12" name="Text Box 1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479F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3858A4" id="_x0000_t202" coordsize="21600,21600" o:spt="202" path="m,l,21600r21600,l21600,xe">
              <v:stroke joinstyle="miter"/>
              <v:path gradientshapeok="t" o:connecttype="rect"/>
            </v:shapetype>
            <v:shape id="Text Box 12" o:spid="_x0000_s1041"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eUJgIAAE8EAAAOAAAAZHJzL2Uyb0RvYy54bWysVN9v2jAQfp+0/8Hy+wiwt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B8Ct5QmAgAATwQAAA4AAAAAAAAAAAAAAAAALgIAAGRycy9lMm9Eb2MueG1sUEsB&#10;Ai0AFAAGAAgAAAAhAISw0yjWAAAAAwEAAA8AAAAAAAAAAAAAAAAAgAQAAGRycy9kb3ducmV2Lnht&#10;bFBLBQYAAAAABAAEAPMAAACDBQAAAAA=&#10;" filled="f" stroked="f">
              <v:textbox style="mso-fit-shape-to-text:t" inset="0,0,0,0">
                <w:txbxContent>
                  <w:p w14:paraId="27D479F1"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4AEB" w14:textId="77777777" w:rsidR="0019646E" w:rsidRDefault="0019646E">
    <w:pPr>
      <w:pStyle w:val="Header"/>
    </w:pPr>
    <w:r>
      <w:rPr>
        <w:noProof/>
      </w:rPr>
      <mc:AlternateContent>
        <mc:Choice Requires="wps">
          <w:drawing>
            <wp:anchor distT="0" distB="0" distL="0" distR="0" simplePos="0" relativeHeight="251658250" behindDoc="0" locked="0" layoutInCell="1" allowOverlap="1" wp14:anchorId="63C7B838" wp14:editId="7FF3185A">
              <wp:simplePos x="635" y="635"/>
              <wp:positionH relativeFrom="column">
                <wp:align>center</wp:align>
              </wp:positionH>
              <wp:positionV relativeFrom="paragraph">
                <wp:posOffset>635</wp:posOffset>
              </wp:positionV>
              <wp:extent cx="443865" cy="443865"/>
              <wp:effectExtent l="0" t="0" r="18415" b="15240"/>
              <wp:wrapSquare wrapText="bothSides"/>
              <wp:docPr id="16" name="Text Box 1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BDF7C8"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3C7B838" id="_x0000_t202" coordsize="21600,21600" o:spt="202" path="m,l,21600r21600,l21600,xe">
              <v:stroke joinstyle="miter"/>
              <v:path gradientshapeok="t" o:connecttype="rect"/>
            </v:shapetype>
            <v:shape id="Text Box 16" o:spid="_x0000_s1042"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oj9K2yUCAABPBAAADgAAAAAAAAAAAAAAAAAuAgAAZHJzL2Uyb0RvYy54bWxQSwEC&#10;LQAUAAYACAAAACEAhLDTKNYAAAADAQAADwAAAAAAAAAAAAAAAAB/BAAAZHJzL2Rvd25yZXYueG1s&#10;UEsFBgAAAAAEAAQA8wAAAIIFAAAAAA==&#10;" filled="f" stroked="f">
              <v:textbox style="mso-fit-shape-to-text:t" inset="0,0,0,0">
                <w:txbxContent>
                  <w:p w14:paraId="26BDF7C8"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0E5B" w14:textId="77777777" w:rsidR="007036D2" w:rsidRDefault="0019646E" w:rsidP="00861D18">
    <w:pPr>
      <w:pStyle w:val="Header"/>
    </w:pPr>
    <w:r>
      <w:rPr>
        <w:noProof/>
      </w:rPr>
      <mc:AlternateContent>
        <mc:Choice Requires="wps">
          <w:drawing>
            <wp:anchor distT="0" distB="0" distL="0" distR="0" simplePos="0" relativeHeight="251658251" behindDoc="0" locked="0" layoutInCell="1" allowOverlap="1" wp14:anchorId="2BFA36FF" wp14:editId="391CA9AE">
              <wp:simplePos x="635" y="635"/>
              <wp:positionH relativeFrom="column">
                <wp:align>center</wp:align>
              </wp:positionH>
              <wp:positionV relativeFrom="paragraph">
                <wp:posOffset>635</wp:posOffset>
              </wp:positionV>
              <wp:extent cx="443865" cy="443865"/>
              <wp:effectExtent l="0" t="0" r="18415" b="15240"/>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7311C6"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BFA36FF" id="_x0000_t202" coordsize="21600,21600" o:spt="202" path="m,l,21600r21600,l21600,xe">
              <v:stroke joinstyle="miter"/>
              <v:path gradientshapeok="t" o:connecttype="rect"/>
            </v:shapetype>
            <v:shape id="Text Box 17" o:spid="_x0000_s1043"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BOBf3AmAgAATwQAAA4AAAAAAAAAAAAAAAAALgIAAGRycy9lMm9Eb2MueG1sUEsB&#10;Ai0AFAAGAAgAAAAhAISw0yjWAAAAAwEAAA8AAAAAAAAAAAAAAAAAgAQAAGRycy9kb3ducmV2Lnht&#10;bFBLBQYAAAAABAAEAPMAAACDBQAAAAA=&#10;" filled="f" stroked="f">
              <v:textbox style="mso-fit-shape-to-text:t" inset="0,0,0,0">
                <w:txbxContent>
                  <w:p w14:paraId="487311C6"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r w:rsidR="0062713D">
      <w:rPr>
        <w:noProof/>
      </w:rPr>
      <w:drawing>
        <wp:anchor distT="0" distB="0" distL="114300" distR="114300" simplePos="0" relativeHeight="251658243" behindDoc="1" locked="0" layoutInCell="1" allowOverlap="1" wp14:anchorId="1BA65846" wp14:editId="579523A9">
          <wp:simplePos x="0" y="0"/>
          <wp:positionH relativeFrom="column">
            <wp:posOffset>-1245845</wp:posOffset>
          </wp:positionH>
          <wp:positionV relativeFrom="paragraph">
            <wp:posOffset>-472161</wp:posOffset>
          </wp:positionV>
          <wp:extent cx="10718958" cy="7578548"/>
          <wp:effectExtent l="0" t="0" r="6350" b="3810"/>
          <wp:wrapNone/>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66_CEIH Branded Template Page 2.jpg"/>
                  <pic:cNvPicPr/>
                </pic:nvPicPr>
                <pic:blipFill>
                  <a:blip r:embed="rId1">
                    <a:extLst>
                      <a:ext uri="{28A0092B-C50C-407E-A947-70E740481C1C}">
                        <a14:useLocalDpi xmlns:a14="http://schemas.microsoft.com/office/drawing/2010/main" val="0"/>
                      </a:ext>
                    </a:extLst>
                  </a:blip>
                  <a:stretch>
                    <a:fillRect/>
                  </a:stretch>
                </pic:blipFill>
                <pic:spPr>
                  <a:xfrm>
                    <a:off x="0" y="0"/>
                    <a:ext cx="10724118" cy="7582196"/>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4C4B" w14:textId="77777777" w:rsidR="0019646E" w:rsidRDefault="0019646E">
    <w:pPr>
      <w:pStyle w:val="Header"/>
    </w:pPr>
    <w:r>
      <w:rPr>
        <w:noProof/>
      </w:rPr>
      <mc:AlternateContent>
        <mc:Choice Requires="wps">
          <w:drawing>
            <wp:anchor distT="0" distB="0" distL="0" distR="0" simplePos="0" relativeHeight="251658249" behindDoc="0" locked="0" layoutInCell="1" allowOverlap="1" wp14:anchorId="0F85E702" wp14:editId="1EFBFEB0">
              <wp:simplePos x="635" y="635"/>
              <wp:positionH relativeFrom="column">
                <wp:align>center</wp:align>
              </wp:positionH>
              <wp:positionV relativeFrom="paragraph">
                <wp:posOffset>635</wp:posOffset>
              </wp:positionV>
              <wp:extent cx="443865" cy="443865"/>
              <wp:effectExtent l="0" t="0" r="18415" b="15240"/>
              <wp:wrapSquare wrapText="bothSides"/>
              <wp:docPr id="15" name="Text Box 1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FDB8B4"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F85E702" id="_x0000_t202" coordsize="21600,21600" o:spt="202" path="m,l,21600r21600,l21600,xe">
              <v:stroke joinstyle="miter"/>
              <v:path gradientshapeok="t" o:connecttype="rect"/>
            </v:shapetype>
            <v:shape id="Text Box 15" o:spid="_x0000_s1044"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anh7qSUCAABPBAAADgAAAAAAAAAAAAAAAAAuAgAAZHJzL2Uyb0RvYy54bWxQSwEC&#10;LQAUAAYACAAAACEAhLDTKNYAAAADAQAADwAAAAAAAAAAAAAAAAB/BAAAZHJzL2Rvd25yZXYueG1s&#10;UEsFBgAAAAAEAAQA8wAAAIIFAAAAAA==&#10;" filled="f" stroked="f">
              <v:textbox style="mso-fit-shape-to-text:t" inset="0,0,0,0">
                <w:txbxContent>
                  <w:p w14:paraId="4EFDB8B4" w14:textId="77777777" w:rsidR="0019646E" w:rsidRPr="0019646E" w:rsidRDefault="0019646E">
                    <w:pPr>
                      <w:rPr>
                        <w:rFonts w:ascii="Arial" w:eastAsia="Arial" w:hAnsi="Arial" w:cs="Arial"/>
                        <w:color w:val="A80000"/>
                        <w:sz w:val="24"/>
                      </w:rPr>
                    </w:pPr>
                    <w:r w:rsidRPr="0019646E">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DE64E8"/>
    <w:multiLevelType w:val="multilevel"/>
    <w:tmpl w:val="099E2C46"/>
    <w:styleLink w:val="CurrentList1"/>
    <w:lvl w:ilvl="0">
      <w:start w:val="1"/>
      <w:numFmt w:val="decimal"/>
      <w:lvlText w:val="%1."/>
      <w:lvlJc w:val="left"/>
      <w:pPr>
        <w:tabs>
          <w:tab w:val="num" w:pos="244"/>
        </w:tabs>
        <w:ind w:left="244" w:hanging="2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86149B"/>
    <w:multiLevelType w:val="hybridMultilevel"/>
    <w:tmpl w:val="657EF85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D45147"/>
    <w:multiLevelType w:val="hybridMultilevel"/>
    <w:tmpl w:val="77A67710"/>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5" w15:restartNumberingAfterBreak="0">
    <w:nsid w:val="19A926D8"/>
    <w:multiLevelType w:val="multilevel"/>
    <w:tmpl w:val="7ABE415A"/>
    <w:styleLink w:val="CurrentList3"/>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CCF779B"/>
    <w:multiLevelType w:val="multilevel"/>
    <w:tmpl w:val="2CD42BDC"/>
    <w:styleLink w:val="CurrentList2"/>
    <w:lvl w:ilvl="0">
      <w:start w:val="1"/>
      <w:numFmt w:val="lowerLetter"/>
      <w:lvlText w:val="%1."/>
      <w:lvlJc w:val="left"/>
      <w:pPr>
        <w:tabs>
          <w:tab w:val="num" w:pos="244"/>
        </w:tabs>
        <w:ind w:left="244" w:firstLine="8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1455A89"/>
    <w:multiLevelType w:val="multilevel"/>
    <w:tmpl w:val="D13682DE"/>
    <w:styleLink w:val="CurrentList4"/>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42076F1"/>
    <w:multiLevelType w:val="hybridMultilevel"/>
    <w:tmpl w:val="932442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62C7DB8"/>
    <w:multiLevelType w:val="hybridMultilevel"/>
    <w:tmpl w:val="443ABBA4"/>
    <w:lvl w:ilvl="0" w:tplc="6CBC0594">
      <w:start w:val="1"/>
      <w:numFmt w:val="bullet"/>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5B56CA"/>
    <w:multiLevelType w:val="hybridMultilevel"/>
    <w:tmpl w:val="8600384E"/>
    <w:lvl w:ilvl="0" w:tplc="1A64EBB2">
      <w:start w:val="1510"/>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D32700"/>
    <w:multiLevelType w:val="hybridMultilevel"/>
    <w:tmpl w:val="2FC614FA"/>
    <w:lvl w:ilvl="0" w:tplc="6F0CB882">
      <w:start w:val="1"/>
      <w:numFmt w:val="bullet"/>
      <w:pStyle w:val="ListBulletsL1"/>
      <w:lvlText w:val=""/>
      <w:lvlJc w:val="left"/>
      <w:pPr>
        <w:tabs>
          <w:tab w:val="num" w:pos="244"/>
        </w:tabs>
        <w:ind w:left="244" w:hanging="244"/>
      </w:pPr>
      <w:rPr>
        <w:rFonts w:ascii="Symbol" w:hAnsi="Symbol"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034037"/>
    <w:multiLevelType w:val="hybridMultilevel"/>
    <w:tmpl w:val="A022C6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242223F"/>
    <w:multiLevelType w:val="hybridMultilevel"/>
    <w:tmpl w:val="36F8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865B09"/>
    <w:multiLevelType w:val="hybridMultilevel"/>
    <w:tmpl w:val="661E1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1A28C3"/>
    <w:multiLevelType w:val="hybridMultilevel"/>
    <w:tmpl w:val="2160C28A"/>
    <w:lvl w:ilvl="0" w:tplc="CADAA826">
      <w:start w:val="1"/>
      <w:numFmt w:val="decimal"/>
      <w:pStyle w:val="ListNumeralsL1"/>
      <w:lvlText w:val="%1."/>
      <w:lvlJc w:val="left"/>
      <w:pPr>
        <w:tabs>
          <w:tab w:val="num" w:pos="244"/>
        </w:tabs>
        <w:ind w:left="244" w:hanging="244"/>
      </w:pPr>
      <w:rPr>
        <w:rFonts w:hint="default"/>
        <w:b w:val="0"/>
        <w:bCs w:val="0"/>
      </w:rPr>
    </w:lvl>
    <w:lvl w:ilvl="1" w:tplc="CBAC3DE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F40650"/>
    <w:multiLevelType w:val="hybridMultilevel"/>
    <w:tmpl w:val="E036F2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BBE39B2"/>
    <w:multiLevelType w:val="hybridMultilevel"/>
    <w:tmpl w:val="EB00F5A6"/>
    <w:lvl w:ilvl="0" w:tplc="7374A832">
      <w:start w:val="1"/>
      <w:numFmt w:val="lowerLetter"/>
      <w:pStyle w:val="ListAlphaL2"/>
      <w:lvlText w:val="%1."/>
      <w:lvlJc w:val="left"/>
      <w:pPr>
        <w:tabs>
          <w:tab w:val="num" w:pos="363"/>
        </w:tabs>
        <w:ind w:left="488" w:hanging="244"/>
      </w:pPr>
      <w:rPr>
        <w:rFonts w:hint="default"/>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8" w15:restartNumberingAfterBreak="0">
    <w:nsid w:val="6D8A0E26"/>
    <w:multiLevelType w:val="hybridMultilevel"/>
    <w:tmpl w:val="3F6C7112"/>
    <w:lvl w:ilvl="0" w:tplc="38F8E79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8163C10"/>
    <w:multiLevelType w:val="hybridMultilevel"/>
    <w:tmpl w:val="5540F27C"/>
    <w:lvl w:ilvl="0" w:tplc="67FA79CE">
      <w:numFmt w:val="bullet"/>
      <w:lvlText w:val="•"/>
      <w:lvlJc w:val="left"/>
      <w:pPr>
        <w:ind w:left="1080" w:hanging="720"/>
      </w:pPr>
      <w:rPr>
        <w:rFonts w:ascii="Calibre Regular" w:eastAsiaTheme="minorHAnsi" w:hAnsi="Calibre Regular"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A8101E4"/>
    <w:multiLevelType w:val="hybridMultilevel"/>
    <w:tmpl w:val="C352A774"/>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9"/>
  </w:num>
  <w:num w:numId="4">
    <w:abstractNumId w:val="15"/>
  </w:num>
  <w:num w:numId="5">
    <w:abstractNumId w:val="2"/>
  </w:num>
  <w:num w:numId="6">
    <w:abstractNumId w:val="17"/>
  </w:num>
  <w:num w:numId="7">
    <w:abstractNumId w:val="6"/>
  </w:num>
  <w:num w:numId="8">
    <w:abstractNumId w:val="5"/>
  </w:num>
  <w:num w:numId="9">
    <w:abstractNumId w:val="7"/>
  </w:num>
  <w:num w:numId="10">
    <w:abstractNumId w:val="15"/>
    <w:lvlOverride w:ilvl="0">
      <w:startOverride w:val="1"/>
    </w:lvlOverride>
  </w:num>
  <w:num w:numId="11">
    <w:abstractNumId w:val="15"/>
    <w:lvlOverride w:ilvl="0">
      <w:startOverride w:val="1"/>
    </w:lvlOverride>
  </w:num>
  <w:num w:numId="12">
    <w:abstractNumId w:val="15"/>
    <w:lvlOverride w:ilvl="0">
      <w:startOverride w:val="1"/>
    </w:lvlOverride>
  </w:num>
  <w:num w:numId="13">
    <w:abstractNumId w:val="15"/>
    <w:lvlOverride w:ilvl="0">
      <w:startOverride w:val="1"/>
    </w:lvlOverride>
  </w:num>
  <w:num w:numId="14">
    <w:abstractNumId w:val="15"/>
    <w:lvlOverride w:ilvl="0">
      <w:startOverride w:val="1"/>
    </w:lvlOverride>
  </w:num>
  <w:num w:numId="15">
    <w:abstractNumId w:val="15"/>
    <w:lvlOverride w:ilvl="0">
      <w:startOverride w:val="1"/>
    </w:lvlOverride>
  </w:num>
  <w:num w:numId="16">
    <w:abstractNumId w:val="12"/>
  </w:num>
  <w:num w:numId="17">
    <w:abstractNumId w:val="8"/>
  </w:num>
  <w:num w:numId="18">
    <w:abstractNumId w:val="20"/>
  </w:num>
  <w:num w:numId="19">
    <w:abstractNumId w:val="10"/>
  </w:num>
  <w:num w:numId="20">
    <w:abstractNumId w:val="4"/>
  </w:num>
  <w:num w:numId="21">
    <w:abstractNumId w:val="19"/>
  </w:num>
  <w:num w:numId="22">
    <w:abstractNumId w:val="15"/>
    <w:lvlOverride w:ilvl="0">
      <w:startOverride w:val="1"/>
    </w:lvlOverride>
  </w:num>
  <w:num w:numId="23">
    <w:abstractNumId w:val="16"/>
  </w:num>
  <w:num w:numId="24">
    <w:abstractNumId w:val="11"/>
  </w:num>
  <w:num w:numId="25">
    <w:abstractNumId w:val="3"/>
  </w:num>
  <w:num w:numId="26">
    <w:abstractNumId w:val="13"/>
  </w:num>
  <w:num w:numId="27">
    <w:abstractNumId w:val="11"/>
  </w:num>
  <w:num w:numId="28">
    <w:abstractNumId w:val="11"/>
  </w:num>
  <w:num w:numId="29">
    <w:abstractNumId w:val="14"/>
  </w:num>
  <w:num w:numId="30">
    <w:abstractNumId w:val="11"/>
  </w:num>
  <w:num w:numId="3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F88"/>
    <w:rsid w:val="00005160"/>
    <w:rsid w:val="00007969"/>
    <w:rsid w:val="000154AF"/>
    <w:rsid w:val="00015713"/>
    <w:rsid w:val="0002259F"/>
    <w:rsid w:val="00025172"/>
    <w:rsid w:val="000325B1"/>
    <w:rsid w:val="00041E9C"/>
    <w:rsid w:val="0004215F"/>
    <w:rsid w:val="00043AE0"/>
    <w:rsid w:val="000562A5"/>
    <w:rsid w:val="00061242"/>
    <w:rsid w:val="0006244B"/>
    <w:rsid w:val="00064A33"/>
    <w:rsid w:val="00070E44"/>
    <w:rsid w:val="00072923"/>
    <w:rsid w:val="00074B17"/>
    <w:rsid w:val="00076172"/>
    <w:rsid w:val="00082A61"/>
    <w:rsid w:val="00085A34"/>
    <w:rsid w:val="00086432"/>
    <w:rsid w:val="00086882"/>
    <w:rsid w:val="000876FF"/>
    <w:rsid w:val="000921B0"/>
    <w:rsid w:val="0009461B"/>
    <w:rsid w:val="00097BBF"/>
    <w:rsid w:val="000A1BBD"/>
    <w:rsid w:val="000A289B"/>
    <w:rsid w:val="000A6627"/>
    <w:rsid w:val="000A69F4"/>
    <w:rsid w:val="000B27A3"/>
    <w:rsid w:val="000B2ECE"/>
    <w:rsid w:val="000C6D56"/>
    <w:rsid w:val="000E18F2"/>
    <w:rsid w:val="000F1D8E"/>
    <w:rsid w:val="000F2C62"/>
    <w:rsid w:val="000F713B"/>
    <w:rsid w:val="00100C94"/>
    <w:rsid w:val="001063F7"/>
    <w:rsid w:val="00106DFE"/>
    <w:rsid w:val="00111CA8"/>
    <w:rsid w:val="001137C7"/>
    <w:rsid w:val="00125D79"/>
    <w:rsid w:val="001312E8"/>
    <w:rsid w:val="001327E6"/>
    <w:rsid w:val="00135DFB"/>
    <w:rsid w:val="00135EB9"/>
    <w:rsid w:val="00143E8D"/>
    <w:rsid w:val="00147C22"/>
    <w:rsid w:val="00150989"/>
    <w:rsid w:val="00152A22"/>
    <w:rsid w:val="0015444A"/>
    <w:rsid w:val="00156420"/>
    <w:rsid w:val="001568DA"/>
    <w:rsid w:val="001569FE"/>
    <w:rsid w:val="0017051F"/>
    <w:rsid w:val="001746A0"/>
    <w:rsid w:val="00174808"/>
    <w:rsid w:val="0018200A"/>
    <w:rsid w:val="0018218D"/>
    <w:rsid w:val="0019646E"/>
    <w:rsid w:val="001A42A6"/>
    <w:rsid w:val="001A481D"/>
    <w:rsid w:val="001A4DC0"/>
    <w:rsid w:val="001B1813"/>
    <w:rsid w:val="001B2852"/>
    <w:rsid w:val="001C301F"/>
    <w:rsid w:val="001C4597"/>
    <w:rsid w:val="001C648B"/>
    <w:rsid w:val="001C7346"/>
    <w:rsid w:val="001D2FF7"/>
    <w:rsid w:val="001E4730"/>
    <w:rsid w:val="001E62BF"/>
    <w:rsid w:val="001E6939"/>
    <w:rsid w:val="001E6C76"/>
    <w:rsid w:val="001E7909"/>
    <w:rsid w:val="001F1AAE"/>
    <w:rsid w:val="001F41A4"/>
    <w:rsid w:val="001F5575"/>
    <w:rsid w:val="001F6F34"/>
    <w:rsid w:val="00201C7E"/>
    <w:rsid w:val="00204C2B"/>
    <w:rsid w:val="002149B4"/>
    <w:rsid w:val="00215F97"/>
    <w:rsid w:val="00220F25"/>
    <w:rsid w:val="002257A5"/>
    <w:rsid w:val="002271C1"/>
    <w:rsid w:val="002303CA"/>
    <w:rsid w:val="00236173"/>
    <w:rsid w:val="00241C09"/>
    <w:rsid w:val="00247B34"/>
    <w:rsid w:val="002643B2"/>
    <w:rsid w:val="00265306"/>
    <w:rsid w:val="00265440"/>
    <w:rsid w:val="00267E0A"/>
    <w:rsid w:val="00275A0F"/>
    <w:rsid w:val="00290DAB"/>
    <w:rsid w:val="0029152A"/>
    <w:rsid w:val="00291C3E"/>
    <w:rsid w:val="00297AEE"/>
    <w:rsid w:val="002A2FE1"/>
    <w:rsid w:val="002A5F18"/>
    <w:rsid w:val="002A75C9"/>
    <w:rsid w:val="002A7629"/>
    <w:rsid w:val="002C0A3E"/>
    <w:rsid w:val="002C22DA"/>
    <w:rsid w:val="002C6914"/>
    <w:rsid w:val="002D0098"/>
    <w:rsid w:val="002D12B5"/>
    <w:rsid w:val="002D6923"/>
    <w:rsid w:val="002E14E7"/>
    <w:rsid w:val="002E62B3"/>
    <w:rsid w:val="002F277C"/>
    <w:rsid w:val="002F470B"/>
    <w:rsid w:val="002F7685"/>
    <w:rsid w:val="00300CA0"/>
    <w:rsid w:val="003012F0"/>
    <w:rsid w:val="00307382"/>
    <w:rsid w:val="00307AAF"/>
    <w:rsid w:val="00310DD8"/>
    <w:rsid w:val="00315813"/>
    <w:rsid w:val="00315DCC"/>
    <w:rsid w:val="0031600B"/>
    <w:rsid w:val="00316DA2"/>
    <w:rsid w:val="00317219"/>
    <w:rsid w:val="00317F03"/>
    <w:rsid w:val="003220B4"/>
    <w:rsid w:val="00327F77"/>
    <w:rsid w:val="0033208B"/>
    <w:rsid w:val="00334A0A"/>
    <w:rsid w:val="003370B6"/>
    <w:rsid w:val="003417D8"/>
    <w:rsid w:val="00342490"/>
    <w:rsid w:val="00345DDD"/>
    <w:rsid w:val="00347017"/>
    <w:rsid w:val="0035393F"/>
    <w:rsid w:val="003551CC"/>
    <w:rsid w:val="003574B9"/>
    <w:rsid w:val="0036112D"/>
    <w:rsid w:val="003768CB"/>
    <w:rsid w:val="00381DDB"/>
    <w:rsid w:val="00384828"/>
    <w:rsid w:val="00385836"/>
    <w:rsid w:val="0039222F"/>
    <w:rsid w:val="00393A39"/>
    <w:rsid w:val="003964F4"/>
    <w:rsid w:val="00397A54"/>
    <w:rsid w:val="003A6478"/>
    <w:rsid w:val="003B5EE0"/>
    <w:rsid w:val="003C1BBA"/>
    <w:rsid w:val="003C37F5"/>
    <w:rsid w:val="003E1EF2"/>
    <w:rsid w:val="003F14CA"/>
    <w:rsid w:val="003F172C"/>
    <w:rsid w:val="003F19D1"/>
    <w:rsid w:val="00401F70"/>
    <w:rsid w:val="00403FDB"/>
    <w:rsid w:val="00405029"/>
    <w:rsid w:val="00406AFA"/>
    <w:rsid w:val="004129DC"/>
    <w:rsid w:val="004336BD"/>
    <w:rsid w:val="004357D7"/>
    <w:rsid w:val="00436052"/>
    <w:rsid w:val="00437800"/>
    <w:rsid w:val="004406E7"/>
    <w:rsid w:val="00460DA7"/>
    <w:rsid w:val="00461A77"/>
    <w:rsid w:val="00471E9C"/>
    <w:rsid w:val="00476E84"/>
    <w:rsid w:val="004804FB"/>
    <w:rsid w:val="0048092C"/>
    <w:rsid w:val="00481E51"/>
    <w:rsid w:val="004859E0"/>
    <w:rsid w:val="00494A95"/>
    <w:rsid w:val="004A55AC"/>
    <w:rsid w:val="004A5943"/>
    <w:rsid w:val="004B469E"/>
    <w:rsid w:val="004C2D3A"/>
    <w:rsid w:val="004D0341"/>
    <w:rsid w:val="004D5811"/>
    <w:rsid w:val="004D6D93"/>
    <w:rsid w:val="004E0065"/>
    <w:rsid w:val="004E0913"/>
    <w:rsid w:val="004F025E"/>
    <w:rsid w:val="004F0E60"/>
    <w:rsid w:val="005013A9"/>
    <w:rsid w:val="00507360"/>
    <w:rsid w:val="005130B5"/>
    <w:rsid w:val="005208C3"/>
    <w:rsid w:val="00520E2F"/>
    <w:rsid w:val="005359C1"/>
    <w:rsid w:val="005402B4"/>
    <w:rsid w:val="00547F7B"/>
    <w:rsid w:val="00551419"/>
    <w:rsid w:val="00551A42"/>
    <w:rsid w:val="005554A2"/>
    <w:rsid w:val="00557FF9"/>
    <w:rsid w:val="0056333A"/>
    <w:rsid w:val="00564508"/>
    <w:rsid w:val="005825E9"/>
    <w:rsid w:val="00582D54"/>
    <w:rsid w:val="00583300"/>
    <w:rsid w:val="00591C15"/>
    <w:rsid w:val="00593D44"/>
    <w:rsid w:val="00594BEB"/>
    <w:rsid w:val="00596194"/>
    <w:rsid w:val="005A0FB7"/>
    <w:rsid w:val="005A74DE"/>
    <w:rsid w:val="005B4DCD"/>
    <w:rsid w:val="005C33B8"/>
    <w:rsid w:val="005D131A"/>
    <w:rsid w:val="005D2595"/>
    <w:rsid w:val="005D4F88"/>
    <w:rsid w:val="005E3257"/>
    <w:rsid w:val="005F4CD2"/>
    <w:rsid w:val="005F4F61"/>
    <w:rsid w:val="005F673D"/>
    <w:rsid w:val="006000AE"/>
    <w:rsid w:val="00600F30"/>
    <w:rsid w:val="00601A1E"/>
    <w:rsid w:val="00603280"/>
    <w:rsid w:val="00610D12"/>
    <w:rsid w:val="006114BC"/>
    <w:rsid w:val="0061470F"/>
    <w:rsid w:val="00614D9C"/>
    <w:rsid w:val="00617000"/>
    <w:rsid w:val="00621816"/>
    <w:rsid w:val="00622FDB"/>
    <w:rsid w:val="00625D95"/>
    <w:rsid w:val="0062713D"/>
    <w:rsid w:val="006312EF"/>
    <w:rsid w:val="00633909"/>
    <w:rsid w:val="006340DC"/>
    <w:rsid w:val="00634982"/>
    <w:rsid w:val="00634AA3"/>
    <w:rsid w:val="006374D2"/>
    <w:rsid w:val="0063763B"/>
    <w:rsid w:val="0064358E"/>
    <w:rsid w:val="0066259C"/>
    <w:rsid w:val="00663D12"/>
    <w:rsid w:val="00673BA9"/>
    <w:rsid w:val="0067427A"/>
    <w:rsid w:val="006759F4"/>
    <w:rsid w:val="00676A2C"/>
    <w:rsid w:val="006870D9"/>
    <w:rsid w:val="006A1363"/>
    <w:rsid w:val="006A528F"/>
    <w:rsid w:val="006B6FF3"/>
    <w:rsid w:val="006C14C9"/>
    <w:rsid w:val="006C6EB8"/>
    <w:rsid w:val="006D6890"/>
    <w:rsid w:val="006D7199"/>
    <w:rsid w:val="006E4DE8"/>
    <w:rsid w:val="006E64A6"/>
    <w:rsid w:val="006F0660"/>
    <w:rsid w:val="006F10AD"/>
    <w:rsid w:val="006F7425"/>
    <w:rsid w:val="007001D6"/>
    <w:rsid w:val="007030E0"/>
    <w:rsid w:val="007036D2"/>
    <w:rsid w:val="007043AE"/>
    <w:rsid w:val="007060C6"/>
    <w:rsid w:val="007121EC"/>
    <w:rsid w:val="00720233"/>
    <w:rsid w:val="0072220D"/>
    <w:rsid w:val="00727445"/>
    <w:rsid w:val="0073043A"/>
    <w:rsid w:val="0073609D"/>
    <w:rsid w:val="007375ED"/>
    <w:rsid w:val="00746107"/>
    <w:rsid w:val="00752309"/>
    <w:rsid w:val="0076382A"/>
    <w:rsid w:val="007659C3"/>
    <w:rsid w:val="007671EA"/>
    <w:rsid w:val="007736A9"/>
    <w:rsid w:val="007736E1"/>
    <w:rsid w:val="0078133E"/>
    <w:rsid w:val="00781A10"/>
    <w:rsid w:val="007843E5"/>
    <w:rsid w:val="007845C4"/>
    <w:rsid w:val="007B0BB3"/>
    <w:rsid w:val="007B1EF1"/>
    <w:rsid w:val="007C319B"/>
    <w:rsid w:val="007C5B66"/>
    <w:rsid w:val="007C6FA7"/>
    <w:rsid w:val="007C7C69"/>
    <w:rsid w:val="007D0B1D"/>
    <w:rsid w:val="007D2BFA"/>
    <w:rsid w:val="007D423F"/>
    <w:rsid w:val="007F0147"/>
    <w:rsid w:val="007F18ED"/>
    <w:rsid w:val="007F2182"/>
    <w:rsid w:val="007F2D09"/>
    <w:rsid w:val="00803F89"/>
    <w:rsid w:val="00810038"/>
    <w:rsid w:val="00812530"/>
    <w:rsid w:val="00812A6E"/>
    <w:rsid w:val="00820707"/>
    <w:rsid w:val="008314DE"/>
    <w:rsid w:val="00836FE3"/>
    <w:rsid w:val="00861D18"/>
    <w:rsid w:val="00870C3D"/>
    <w:rsid w:val="008725FE"/>
    <w:rsid w:val="008725FF"/>
    <w:rsid w:val="00874AFF"/>
    <w:rsid w:val="008768FB"/>
    <w:rsid w:val="008774C5"/>
    <w:rsid w:val="00882378"/>
    <w:rsid w:val="00890D45"/>
    <w:rsid w:val="00896E27"/>
    <w:rsid w:val="008A3562"/>
    <w:rsid w:val="008B2F24"/>
    <w:rsid w:val="008B4BA6"/>
    <w:rsid w:val="008C0B16"/>
    <w:rsid w:val="008C361F"/>
    <w:rsid w:val="008C7131"/>
    <w:rsid w:val="008D296E"/>
    <w:rsid w:val="008D7A4A"/>
    <w:rsid w:val="008E14F2"/>
    <w:rsid w:val="008E1A75"/>
    <w:rsid w:val="008E3297"/>
    <w:rsid w:val="008F1648"/>
    <w:rsid w:val="008F1AD9"/>
    <w:rsid w:val="008F2632"/>
    <w:rsid w:val="008F3EAB"/>
    <w:rsid w:val="00900AA2"/>
    <w:rsid w:val="00916B68"/>
    <w:rsid w:val="00925C30"/>
    <w:rsid w:val="00934EC9"/>
    <w:rsid w:val="009375D2"/>
    <w:rsid w:val="00940269"/>
    <w:rsid w:val="00952EF3"/>
    <w:rsid w:val="00977BCF"/>
    <w:rsid w:val="00980E6B"/>
    <w:rsid w:val="00990211"/>
    <w:rsid w:val="00991033"/>
    <w:rsid w:val="00994AE5"/>
    <w:rsid w:val="00995579"/>
    <w:rsid w:val="00995A22"/>
    <w:rsid w:val="00996ECB"/>
    <w:rsid w:val="00997996"/>
    <w:rsid w:val="009A0D52"/>
    <w:rsid w:val="009A3006"/>
    <w:rsid w:val="009B1751"/>
    <w:rsid w:val="009B3161"/>
    <w:rsid w:val="009B35D2"/>
    <w:rsid w:val="009B6522"/>
    <w:rsid w:val="009C2E21"/>
    <w:rsid w:val="009C6B2E"/>
    <w:rsid w:val="009C7A84"/>
    <w:rsid w:val="009C7B6B"/>
    <w:rsid w:val="009D3351"/>
    <w:rsid w:val="009D506D"/>
    <w:rsid w:val="009D6E08"/>
    <w:rsid w:val="009E172E"/>
    <w:rsid w:val="009E793C"/>
    <w:rsid w:val="009F0B97"/>
    <w:rsid w:val="009F40AA"/>
    <w:rsid w:val="009F410C"/>
    <w:rsid w:val="009F48D9"/>
    <w:rsid w:val="009F7E90"/>
    <w:rsid w:val="00A159D1"/>
    <w:rsid w:val="00A170E1"/>
    <w:rsid w:val="00A21038"/>
    <w:rsid w:val="00A24033"/>
    <w:rsid w:val="00A31257"/>
    <w:rsid w:val="00A3129B"/>
    <w:rsid w:val="00A3168A"/>
    <w:rsid w:val="00A34A5B"/>
    <w:rsid w:val="00A34FB0"/>
    <w:rsid w:val="00A3670E"/>
    <w:rsid w:val="00A455EF"/>
    <w:rsid w:val="00A504AB"/>
    <w:rsid w:val="00A51430"/>
    <w:rsid w:val="00A54383"/>
    <w:rsid w:val="00A57B51"/>
    <w:rsid w:val="00A71526"/>
    <w:rsid w:val="00A72EB1"/>
    <w:rsid w:val="00A775F7"/>
    <w:rsid w:val="00A87B4F"/>
    <w:rsid w:val="00AA28A5"/>
    <w:rsid w:val="00AA384E"/>
    <w:rsid w:val="00AA705D"/>
    <w:rsid w:val="00AB1812"/>
    <w:rsid w:val="00AD44E5"/>
    <w:rsid w:val="00AE4459"/>
    <w:rsid w:val="00AF3766"/>
    <w:rsid w:val="00AF3B6E"/>
    <w:rsid w:val="00B022D0"/>
    <w:rsid w:val="00B02EE9"/>
    <w:rsid w:val="00B11C75"/>
    <w:rsid w:val="00B1306D"/>
    <w:rsid w:val="00B21C73"/>
    <w:rsid w:val="00B21ED3"/>
    <w:rsid w:val="00B23468"/>
    <w:rsid w:val="00B24C70"/>
    <w:rsid w:val="00B3323D"/>
    <w:rsid w:val="00B337E3"/>
    <w:rsid w:val="00B37768"/>
    <w:rsid w:val="00B44541"/>
    <w:rsid w:val="00B47753"/>
    <w:rsid w:val="00B56A77"/>
    <w:rsid w:val="00B57FB0"/>
    <w:rsid w:val="00B64D7A"/>
    <w:rsid w:val="00B7022B"/>
    <w:rsid w:val="00B7045F"/>
    <w:rsid w:val="00B73362"/>
    <w:rsid w:val="00B825F9"/>
    <w:rsid w:val="00B82875"/>
    <w:rsid w:val="00B866C2"/>
    <w:rsid w:val="00B9051F"/>
    <w:rsid w:val="00B921F0"/>
    <w:rsid w:val="00B953F4"/>
    <w:rsid w:val="00B95535"/>
    <w:rsid w:val="00BA24A4"/>
    <w:rsid w:val="00BA3B76"/>
    <w:rsid w:val="00BA4622"/>
    <w:rsid w:val="00BB3301"/>
    <w:rsid w:val="00BB37F7"/>
    <w:rsid w:val="00BB52D1"/>
    <w:rsid w:val="00BD059A"/>
    <w:rsid w:val="00BD27FA"/>
    <w:rsid w:val="00BD4671"/>
    <w:rsid w:val="00BD535E"/>
    <w:rsid w:val="00BF090A"/>
    <w:rsid w:val="00C07102"/>
    <w:rsid w:val="00C124DA"/>
    <w:rsid w:val="00C1288C"/>
    <w:rsid w:val="00C22BA0"/>
    <w:rsid w:val="00C26B2D"/>
    <w:rsid w:val="00C2783A"/>
    <w:rsid w:val="00C3295A"/>
    <w:rsid w:val="00C32FD6"/>
    <w:rsid w:val="00C35DF9"/>
    <w:rsid w:val="00C36383"/>
    <w:rsid w:val="00C3662F"/>
    <w:rsid w:val="00C45755"/>
    <w:rsid w:val="00C45CAA"/>
    <w:rsid w:val="00C57B4A"/>
    <w:rsid w:val="00C63C83"/>
    <w:rsid w:val="00C67A88"/>
    <w:rsid w:val="00C70A29"/>
    <w:rsid w:val="00C71FD1"/>
    <w:rsid w:val="00C76352"/>
    <w:rsid w:val="00C823B2"/>
    <w:rsid w:val="00C858CB"/>
    <w:rsid w:val="00C86FAA"/>
    <w:rsid w:val="00C943DE"/>
    <w:rsid w:val="00C9745F"/>
    <w:rsid w:val="00CA588E"/>
    <w:rsid w:val="00CA6690"/>
    <w:rsid w:val="00CB1FF6"/>
    <w:rsid w:val="00CB760A"/>
    <w:rsid w:val="00CC21BB"/>
    <w:rsid w:val="00CC592D"/>
    <w:rsid w:val="00CD2B5F"/>
    <w:rsid w:val="00CD3247"/>
    <w:rsid w:val="00CD3E07"/>
    <w:rsid w:val="00CE2B1F"/>
    <w:rsid w:val="00CE7E77"/>
    <w:rsid w:val="00CF0E98"/>
    <w:rsid w:val="00CF17AF"/>
    <w:rsid w:val="00CF2B45"/>
    <w:rsid w:val="00CF3FDB"/>
    <w:rsid w:val="00CF4694"/>
    <w:rsid w:val="00D008A0"/>
    <w:rsid w:val="00D040E0"/>
    <w:rsid w:val="00D0424A"/>
    <w:rsid w:val="00D0478E"/>
    <w:rsid w:val="00D05A43"/>
    <w:rsid w:val="00D10A6D"/>
    <w:rsid w:val="00D11089"/>
    <w:rsid w:val="00D12D48"/>
    <w:rsid w:val="00D14F10"/>
    <w:rsid w:val="00D244D2"/>
    <w:rsid w:val="00D30D83"/>
    <w:rsid w:val="00D332C6"/>
    <w:rsid w:val="00D41DF0"/>
    <w:rsid w:val="00D43409"/>
    <w:rsid w:val="00D4362A"/>
    <w:rsid w:val="00D47A3D"/>
    <w:rsid w:val="00D47B4A"/>
    <w:rsid w:val="00D5454F"/>
    <w:rsid w:val="00D5690F"/>
    <w:rsid w:val="00D64493"/>
    <w:rsid w:val="00D72141"/>
    <w:rsid w:val="00D74B14"/>
    <w:rsid w:val="00D75267"/>
    <w:rsid w:val="00D9171F"/>
    <w:rsid w:val="00D92367"/>
    <w:rsid w:val="00D924BC"/>
    <w:rsid w:val="00D95A84"/>
    <w:rsid w:val="00D966DC"/>
    <w:rsid w:val="00DC338A"/>
    <w:rsid w:val="00DC3E5D"/>
    <w:rsid w:val="00DC5D8B"/>
    <w:rsid w:val="00DD3B8F"/>
    <w:rsid w:val="00DE0631"/>
    <w:rsid w:val="00DE216D"/>
    <w:rsid w:val="00DE22A8"/>
    <w:rsid w:val="00DE685D"/>
    <w:rsid w:val="00DF01CB"/>
    <w:rsid w:val="00DF7ADB"/>
    <w:rsid w:val="00DF7E18"/>
    <w:rsid w:val="00E0018E"/>
    <w:rsid w:val="00E0689B"/>
    <w:rsid w:val="00E07D85"/>
    <w:rsid w:val="00E10B92"/>
    <w:rsid w:val="00E20BD0"/>
    <w:rsid w:val="00E2267A"/>
    <w:rsid w:val="00E30ABF"/>
    <w:rsid w:val="00E3106E"/>
    <w:rsid w:val="00E31430"/>
    <w:rsid w:val="00E371D3"/>
    <w:rsid w:val="00E373C9"/>
    <w:rsid w:val="00E3767D"/>
    <w:rsid w:val="00E464F0"/>
    <w:rsid w:val="00E53595"/>
    <w:rsid w:val="00E53E42"/>
    <w:rsid w:val="00E636E9"/>
    <w:rsid w:val="00E64FAF"/>
    <w:rsid w:val="00E71832"/>
    <w:rsid w:val="00E731F1"/>
    <w:rsid w:val="00E8694C"/>
    <w:rsid w:val="00E8736C"/>
    <w:rsid w:val="00E900C6"/>
    <w:rsid w:val="00EA294E"/>
    <w:rsid w:val="00EA469E"/>
    <w:rsid w:val="00EB193E"/>
    <w:rsid w:val="00EC1596"/>
    <w:rsid w:val="00EC257C"/>
    <w:rsid w:val="00EC4066"/>
    <w:rsid w:val="00EC4BFC"/>
    <w:rsid w:val="00EC5893"/>
    <w:rsid w:val="00EC6A55"/>
    <w:rsid w:val="00ED0D63"/>
    <w:rsid w:val="00ED1DA3"/>
    <w:rsid w:val="00ED5B94"/>
    <w:rsid w:val="00EE0D47"/>
    <w:rsid w:val="00EE1281"/>
    <w:rsid w:val="00EE1AD5"/>
    <w:rsid w:val="00EE30C1"/>
    <w:rsid w:val="00EE71A8"/>
    <w:rsid w:val="00EF0279"/>
    <w:rsid w:val="00EF601F"/>
    <w:rsid w:val="00F05FEE"/>
    <w:rsid w:val="00F07362"/>
    <w:rsid w:val="00F076BA"/>
    <w:rsid w:val="00F10018"/>
    <w:rsid w:val="00F22B47"/>
    <w:rsid w:val="00F3459F"/>
    <w:rsid w:val="00F34B56"/>
    <w:rsid w:val="00F375A8"/>
    <w:rsid w:val="00F37EE8"/>
    <w:rsid w:val="00F434BA"/>
    <w:rsid w:val="00F4396C"/>
    <w:rsid w:val="00F52613"/>
    <w:rsid w:val="00F57F3E"/>
    <w:rsid w:val="00F6033A"/>
    <w:rsid w:val="00F6401D"/>
    <w:rsid w:val="00F6523F"/>
    <w:rsid w:val="00F658AC"/>
    <w:rsid w:val="00F71C78"/>
    <w:rsid w:val="00F7735F"/>
    <w:rsid w:val="00F774D9"/>
    <w:rsid w:val="00F83400"/>
    <w:rsid w:val="00F83D3C"/>
    <w:rsid w:val="00FA2203"/>
    <w:rsid w:val="00FA3978"/>
    <w:rsid w:val="00FA55BE"/>
    <w:rsid w:val="00FA5B43"/>
    <w:rsid w:val="00FA7D81"/>
    <w:rsid w:val="00FB5F6F"/>
    <w:rsid w:val="00FB71D3"/>
    <w:rsid w:val="00FC2EDC"/>
    <w:rsid w:val="00FD208F"/>
    <w:rsid w:val="00FD263A"/>
    <w:rsid w:val="00FD548B"/>
    <w:rsid w:val="00FD6597"/>
    <w:rsid w:val="00FE16D0"/>
    <w:rsid w:val="00FF1F06"/>
    <w:rsid w:val="00FF20A1"/>
    <w:rsid w:val="00FF55EE"/>
    <w:rsid w:val="10DD0838"/>
    <w:rsid w:val="13E3555A"/>
    <w:rsid w:val="172D28F5"/>
    <w:rsid w:val="1A19388D"/>
    <w:rsid w:val="1C7B82C6"/>
    <w:rsid w:val="289D4E5A"/>
    <w:rsid w:val="2D84F949"/>
    <w:rsid w:val="3B2F70DE"/>
    <w:rsid w:val="43CC8AE5"/>
    <w:rsid w:val="43D08C0C"/>
    <w:rsid w:val="46084A53"/>
    <w:rsid w:val="484F05D6"/>
    <w:rsid w:val="5138FBF7"/>
    <w:rsid w:val="5F2AC343"/>
    <w:rsid w:val="650134DA"/>
    <w:rsid w:val="669F3467"/>
    <w:rsid w:val="6B1EEBD0"/>
    <w:rsid w:val="6E6D064E"/>
    <w:rsid w:val="6F1A7133"/>
    <w:rsid w:val="7C335204"/>
    <w:rsid w:val="7DC63C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8E7C98"/>
  <w15:chartTrackingRefBased/>
  <w15:docId w15:val="{D19855D0-C5DD-4AAB-AB34-4C9202F26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5836"/>
    <w:pPr>
      <w:suppressAutoHyphens/>
      <w:spacing w:after="120"/>
    </w:pPr>
    <w:rPr>
      <w:rFonts w:ascii="Calibre Regular" w:hAnsi="Calibre Regular"/>
      <w:sz w:val="22"/>
    </w:rPr>
  </w:style>
  <w:style w:type="paragraph" w:styleId="Heading1">
    <w:name w:val="heading 1"/>
    <w:basedOn w:val="Normal"/>
    <w:next w:val="Normal"/>
    <w:link w:val="Heading1Char"/>
    <w:uiPriority w:val="9"/>
    <w:qFormat/>
    <w:rsid w:val="00990211"/>
    <w:pPr>
      <w:keepLines/>
      <w:spacing w:before="400" w:after="40" w:line="216" w:lineRule="auto"/>
      <w:contextualSpacing/>
      <w:outlineLvl w:val="0"/>
    </w:pPr>
    <w:rPr>
      <w:rFonts w:ascii="Calibre Semibold" w:eastAsiaTheme="majorEastAsia" w:hAnsi="Calibre Semibold" w:cs="Times New Roman (Headings CS)"/>
      <w:b/>
      <w:color w:val="13242F" w:themeColor="text2"/>
      <w:sz w:val="36"/>
      <w:szCs w:val="32"/>
    </w:rPr>
  </w:style>
  <w:style w:type="paragraph" w:styleId="Heading2">
    <w:name w:val="heading 2"/>
    <w:basedOn w:val="Normal"/>
    <w:next w:val="Normal"/>
    <w:link w:val="Heading2Char"/>
    <w:uiPriority w:val="9"/>
    <w:unhideWhenUsed/>
    <w:qFormat/>
    <w:rsid w:val="00FE16D0"/>
    <w:pPr>
      <w:keepLines/>
      <w:spacing w:before="240"/>
      <w:outlineLvl w:val="1"/>
    </w:pPr>
    <w:rPr>
      <w:rFonts w:ascii="Calibre Semibold" w:eastAsiaTheme="majorEastAsia" w:hAnsi="Calibre Semibold" w:cstheme="majorBidi"/>
      <w:color w:val="13242F" w:themeColor="text2"/>
      <w:sz w:val="24"/>
      <w:szCs w:val="26"/>
    </w:rPr>
  </w:style>
  <w:style w:type="paragraph" w:styleId="Heading3">
    <w:name w:val="heading 3"/>
    <w:basedOn w:val="Heading2"/>
    <w:next w:val="Heading2"/>
    <w:link w:val="Heading3Char"/>
    <w:autoRedefine/>
    <w:uiPriority w:val="9"/>
    <w:unhideWhenUsed/>
    <w:qFormat/>
    <w:rsid w:val="00617000"/>
    <w:pPr>
      <w:keepNext/>
      <w:spacing w:after="40"/>
      <w:outlineLvl w:val="2"/>
    </w:pPr>
    <w:rPr>
      <w:rFonts w:cs="Times New Roman (Headings CS)"/>
      <w:sz w:val="22"/>
    </w:rPr>
  </w:style>
  <w:style w:type="paragraph" w:styleId="Heading4">
    <w:name w:val="heading 4"/>
    <w:basedOn w:val="Normal"/>
    <w:next w:val="Normal"/>
    <w:link w:val="Heading4Char"/>
    <w:uiPriority w:val="9"/>
    <w:unhideWhenUsed/>
    <w:qFormat/>
    <w:rsid w:val="007C5B66"/>
    <w:pPr>
      <w:keepNext/>
      <w:keepLines/>
      <w:spacing w:before="80" w:after="0" w:line="204" w:lineRule="auto"/>
      <w:outlineLvl w:val="3"/>
    </w:pPr>
    <w:rPr>
      <w:rFonts w:ascii="Calibre Semibold" w:eastAsiaTheme="majorEastAsia" w:hAnsi="Calibre Semibold" w:cs="Times New Roman (Headings CS)"/>
      <w:iCs/>
      <w:caps/>
      <w:color w:val="4FCEE8" w:themeColor="accent1"/>
      <w:spacing w:val="10"/>
    </w:rPr>
  </w:style>
  <w:style w:type="paragraph" w:styleId="Heading5">
    <w:name w:val="heading 5"/>
    <w:basedOn w:val="Heading4"/>
    <w:next w:val="Normal"/>
    <w:link w:val="Heading5Char"/>
    <w:uiPriority w:val="9"/>
    <w:unhideWhenUsed/>
    <w:qFormat/>
    <w:rsid w:val="00617000"/>
    <w:pPr>
      <w:spacing w:before="120"/>
      <w:outlineLvl w:val="4"/>
    </w:pPr>
    <w:rPr>
      <w:rFonts w:ascii="Calibre Medium" w:hAnsi="Calibre Medium" w:cstheme="majorBidi"/>
      <w:color w:val="13242F"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iPriority w:val="99"/>
    <w:unhideWhenUsed/>
    <w:rsid w:val="00861D18"/>
    <w:pPr>
      <w:tabs>
        <w:tab w:val="center" w:pos="4680"/>
        <w:tab w:val="right" w:pos="9360"/>
      </w:tabs>
    </w:pPr>
    <w:rPr>
      <w:rFonts w:ascii="Calibre Bold" w:hAnsi="Calibre Bold" w:cs="Times New Roman (Body CS)"/>
      <w:b/>
      <w:caps/>
      <w:color w:val="13242F" w:themeColor="text2"/>
      <w:spacing w:val="50"/>
      <w:sz w:val="18"/>
    </w:rPr>
  </w:style>
  <w:style w:type="character" w:customStyle="1" w:styleId="HeaderChar">
    <w:name w:val="Header Char"/>
    <w:basedOn w:val="DefaultParagraphFont"/>
    <w:link w:val="Header"/>
    <w:uiPriority w:val="99"/>
    <w:rsid w:val="00861D18"/>
    <w:rPr>
      <w:rFonts w:ascii="Calibre Bold" w:hAnsi="Calibre Bold" w:cs="Times New Roman (Body CS)"/>
      <w:b/>
      <w:caps/>
      <w:color w:val="13242F" w:themeColor="text2"/>
      <w:spacing w:val="50"/>
      <w:sz w:val="18"/>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990211"/>
    <w:rPr>
      <w:rFonts w:ascii="Calibre Semibold" w:eastAsiaTheme="majorEastAsia" w:hAnsi="Calibre Semibold" w:cs="Times New Roman (Headings CS)"/>
      <w:b/>
      <w:color w:val="13242F" w:themeColor="text2"/>
      <w:sz w:val="36"/>
      <w:szCs w:val="32"/>
    </w:rPr>
  </w:style>
  <w:style w:type="paragraph" w:customStyle="1" w:styleId="LifecycleHeading">
    <w:name w:val="Lifecycle Heading"/>
    <w:basedOn w:val="Heading1"/>
    <w:qFormat/>
    <w:rsid w:val="00990211"/>
    <w:pPr>
      <w:spacing w:before="240"/>
    </w:pPr>
    <w:rPr>
      <w:caps/>
      <w:spacing w:val="30"/>
      <w:lang w:val="en-US"/>
    </w:rPr>
  </w:style>
  <w:style w:type="character" w:styleId="Strong">
    <w:name w:val="Strong"/>
    <w:basedOn w:val="DefaultParagraphFont"/>
    <w:uiPriority w:val="22"/>
    <w:qFormat/>
    <w:rsid w:val="00621816"/>
    <w:rPr>
      <w:rFonts w:ascii="Calibre Semibold" w:hAnsi="Calibre Semibold"/>
      <w:b/>
      <w:bCs/>
      <w:i w:val="0"/>
    </w:rPr>
  </w:style>
  <w:style w:type="paragraph" w:styleId="Title">
    <w:name w:val="Title"/>
    <w:basedOn w:val="Normal"/>
    <w:next w:val="Normal"/>
    <w:link w:val="TitleChar"/>
    <w:uiPriority w:val="10"/>
    <w:qFormat/>
    <w:rsid w:val="00D11089"/>
    <w:pPr>
      <w:spacing w:after="0" w:line="192" w:lineRule="auto"/>
      <w:contextualSpacing/>
    </w:pPr>
    <w:rPr>
      <w:rFonts w:ascii="Calibre Semibold" w:eastAsiaTheme="majorEastAsia" w:hAnsi="Calibre Semibold" w:cstheme="majorBidi"/>
      <w:b/>
      <w:color w:val="FFFFFF" w:themeColor="background1"/>
      <w:spacing w:val="-10"/>
      <w:kern w:val="28"/>
      <w:sz w:val="98"/>
      <w:szCs w:val="56"/>
    </w:rPr>
  </w:style>
  <w:style w:type="character" w:customStyle="1" w:styleId="TitleChar">
    <w:name w:val="Title Char"/>
    <w:basedOn w:val="DefaultParagraphFont"/>
    <w:link w:val="Title"/>
    <w:uiPriority w:val="10"/>
    <w:rsid w:val="00D11089"/>
    <w:rPr>
      <w:rFonts w:ascii="Calibre Semibold" w:eastAsiaTheme="majorEastAsia" w:hAnsi="Calibre Semibold" w:cstheme="majorBidi"/>
      <w:b/>
      <w:color w:val="FFFFFF" w:themeColor="background1"/>
      <w:spacing w:val="-10"/>
      <w:kern w:val="28"/>
      <w:sz w:val="98"/>
      <w:szCs w:val="56"/>
    </w:rPr>
  </w:style>
  <w:style w:type="character" w:customStyle="1" w:styleId="Heading2Char">
    <w:name w:val="Heading 2 Char"/>
    <w:basedOn w:val="DefaultParagraphFont"/>
    <w:link w:val="Heading2"/>
    <w:uiPriority w:val="9"/>
    <w:rsid w:val="00FE16D0"/>
    <w:rPr>
      <w:rFonts w:ascii="Calibre Semibold" w:eastAsiaTheme="majorEastAsia" w:hAnsi="Calibre Semibold" w:cstheme="majorBidi"/>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basedOn w:val="Normal"/>
    <w:rsid w:val="006374D2"/>
    <w:pPr>
      <w:autoSpaceDE w:val="0"/>
      <w:autoSpaceDN w:val="0"/>
      <w:adjustRightInd w:val="0"/>
    </w:pPr>
    <w:rPr>
      <w:rFonts w:cs="Arial"/>
      <w:color w:val="000000"/>
      <w:lang w:val="en-GB"/>
    </w:rPr>
  </w:style>
  <w:style w:type="paragraph" w:customStyle="1" w:styleId="ListBulletsL1">
    <w:name w:val="List Bullets L1"/>
    <w:basedOn w:val="ListBullet"/>
    <w:next w:val="Normal"/>
    <w:qFormat/>
    <w:rsid w:val="00D47B4A"/>
    <w:pPr>
      <w:numPr>
        <w:numId w:val="24"/>
      </w:numPr>
    </w:pPr>
    <w:rPr>
      <w:rFonts w:cs="Times New Roman (Body CS)"/>
      <w:color w:val="000000" w:themeColor="text1"/>
      <w:lang w:val="en-US"/>
    </w:rPr>
  </w:style>
  <w:style w:type="character" w:customStyle="1" w:styleId="Heading3Char">
    <w:name w:val="Heading 3 Char"/>
    <w:basedOn w:val="DefaultParagraphFont"/>
    <w:link w:val="Heading3"/>
    <w:uiPriority w:val="9"/>
    <w:rsid w:val="00617000"/>
    <w:rPr>
      <w:rFonts w:ascii="Calibre Semibold" w:eastAsiaTheme="majorEastAsia" w:hAnsi="Calibre Semibold" w:cs="Times New Roman (Headings CS)"/>
      <w:color w:val="13242F" w:themeColor="text2"/>
      <w:sz w:val="22"/>
      <w:szCs w:val="26"/>
    </w:rPr>
  </w:style>
  <w:style w:type="table" w:styleId="TableGrid">
    <w:name w:val="Table Grid"/>
    <w:aliases w:val="LiTMUS Table Style A,none,EY Table,EP Table Grid,ICB Table,CV table"/>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2"/>
      </w:numPr>
      <w:contextualSpacing/>
    </w:pPr>
  </w:style>
  <w:style w:type="table" w:styleId="GridTable1Light-Accent1">
    <w:name w:val="Grid Table 1 Light Accent 1"/>
    <w:basedOn w:val="TableNormal"/>
    <w:uiPriority w:val="46"/>
    <w:rsid w:val="00CA588E"/>
    <w:rPr>
      <w:rFonts w:ascii="Calibre Regular" w:hAnsi="Calibre Regular" w:cs="Times New Roman (Body CS)"/>
      <w:color w:val="000000" w:themeColor="text1"/>
      <w:sz w:val="18"/>
    </w:rPr>
    <w:tblPr>
      <w:tblStyleRowBandSize w:val="1"/>
      <w:tblStyleColBandSize w:val="1"/>
      <w:tblBorders>
        <w:top w:val="single" w:sz="4" w:space="0" w:color="B8EBF5" w:themeColor="accent1" w:themeTint="66"/>
        <w:bottom w:val="single" w:sz="4" w:space="0" w:color="B8EBF5" w:themeColor="accent1" w:themeTint="66"/>
        <w:insideH w:val="single" w:sz="4" w:space="0" w:color="B8EBF5" w:themeColor="accent1" w:themeTint="66"/>
      </w:tblBorders>
    </w:tblPr>
    <w:tblStylePr w:type="firstRow">
      <w:rPr>
        <w:rFonts w:ascii="Times New Roman (Headings CS)" w:hAnsi="Times New Roman (Headings CS)"/>
        <w:b/>
        <w:bCs/>
        <w:i w:val="0"/>
        <w:sz w:val="20"/>
      </w:rPr>
      <w:tblPr/>
      <w:tcPr>
        <w:tcBorders>
          <w:bottom w:val="single" w:sz="12" w:space="0" w:color="4FCEE8" w:themeColor="accent1"/>
        </w:tcBorders>
      </w:tcPr>
    </w:tblStylePr>
    <w:tblStylePr w:type="lastRow">
      <w:rPr>
        <w:rFonts w:ascii="Calibre Regular" w:hAnsi="Calibre Regular"/>
        <w:b w:val="0"/>
        <w:bCs/>
        <w:i w:val="0"/>
      </w:rPr>
      <w:tblPr/>
      <w:tcPr>
        <w:tcBorders>
          <w:top w:val="single" w:sz="4" w:space="0" w:color="4FCEE8" w:themeColor="accent1"/>
        </w:tcBorders>
      </w:tcPr>
    </w:tblStylePr>
    <w:tblStylePr w:type="firstCol">
      <w:rPr>
        <w:rFonts w:ascii="Calibre Thin" w:hAnsi="Calibre Thin"/>
        <w:b w:val="0"/>
        <w:bCs/>
        <w:i w:val="0"/>
        <w:sz w:val="20"/>
      </w:rPr>
    </w:tblStylePr>
    <w:tblStylePr w:type="lastCol">
      <w:rPr>
        <w:rFonts w:ascii="Calibre Thin" w:hAnsi="Calibre Thin"/>
        <w:b w:val="0"/>
        <w:bCs/>
        <w:i w:val="0"/>
      </w:rPr>
    </w:tblStylePr>
  </w:style>
  <w:style w:type="paragraph" w:customStyle="1" w:styleId="ListNumeralsL1">
    <w:name w:val="List Numerals L1"/>
    <w:basedOn w:val="ListNumber"/>
    <w:qFormat/>
    <w:rsid w:val="001F6F34"/>
    <w:pPr>
      <w:numPr>
        <w:numId w:val="4"/>
      </w:numPr>
    </w:pPr>
  </w:style>
  <w:style w:type="character" w:customStyle="1" w:styleId="Heading4Char">
    <w:name w:val="Heading 4 Char"/>
    <w:basedOn w:val="DefaultParagraphFont"/>
    <w:link w:val="Heading4"/>
    <w:uiPriority w:val="9"/>
    <w:rsid w:val="007C5B66"/>
    <w:rPr>
      <w:rFonts w:ascii="Calibre Semibold" w:eastAsiaTheme="majorEastAsia" w:hAnsi="Calibre Semibold" w:cs="Times New Roman (Headings CS)"/>
      <w:iCs/>
      <w:caps/>
      <w:color w:val="4FCEE8" w:themeColor="accent1"/>
      <w:spacing w:val="10"/>
      <w:sz w:val="22"/>
    </w:rPr>
  </w:style>
  <w:style w:type="paragraph" w:styleId="ListNumber">
    <w:name w:val="List Number"/>
    <w:basedOn w:val="Normal"/>
    <w:uiPriority w:val="99"/>
    <w:semiHidden/>
    <w:unhideWhenUsed/>
    <w:rsid w:val="001F6F34"/>
    <w:pPr>
      <w:numPr>
        <w:numId w:val="1"/>
      </w:numPr>
      <w:contextualSpacing/>
    </w:pPr>
  </w:style>
  <w:style w:type="paragraph" w:customStyle="1" w:styleId="Pull-ouBoxBody">
    <w:name w:val="Pull-ou Box Body"/>
    <w:basedOn w:val="Normal"/>
    <w:qFormat/>
    <w:rsid w:val="00D47A3D"/>
    <w:rPr>
      <w:rFonts w:ascii="Calibre Light" w:hAnsi="Calibre Light"/>
      <w:sz w:val="16"/>
    </w:rPr>
  </w:style>
  <w:style w:type="paragraph" w:styleId="TOC1">
    <w:name w:val="toc 1"/>
    <w:basedOn w:val="Normal"/>
    <w:next w:val="Normal"/>
    <w:autoRedefine/>
    <w:uiPriority w:val="39"/>
    <w:unhideWhenUsed/>
    <w:rsid w:val="00CB1FF6"/>
    <w:pPr>
      <w:spacing w:before="120"/>
    </w:pPr>
    <w:rPr>
      <w:rFonts w:ascii="Calibre Medium" w:hAnsi="Calibre Medium" w:cstheme="minorHAnsi"/>
      <w:bCs/>
      <w:szCs w:val="20"/>
    </w:rPr>
  </w:style>
  <w:style w:type="paragraph" w:styleId="TOC2">
    <w:name w:val="toc 2"/>
    <w:basedOn w:val="Normal"/>
    <w:next w:val="Normal"/>
    <w:autoRedefine/>
    <w:uiPriority w:val="39"/>
    <w:unhideWhenUsed/>
    <w:rsid w:val="00DE685D"/>
    <w:pPr>
      <w:spacing w:after="40"/>
      <w:ind w:left="198"/>
    </w:pPr>
    <w:rPr>
      <w:rFonts w:ascii="Calibre Light" w:hAnsi="Calibre Light" w:cstheme="minorHAnsi"/>
      <w:iCs/>
      <w:szCs w:val="20"/>
    </w:rPr>
  </w:style>
  <w:style w:type="character" w:customStyle="1" w:styleId="Heading5Char">
    <w:name w:val="Heading 5 Char"/>
    <w:basedOn w:val="DefaultParagraphFont"/>
    <w:link w:val="Heading5"/>
    <w:uiPriority w:val="9"/>
    <w:rsid w:val="00617000"/>
    <w:rPr>
      <w:rFonts w:ascii="Calibre Medium" w:eastAsiaTheme="majorEastAsia" w:hAnsi="Calibre Medium" w:cstheme="majorBidi"/>
      <w:iCs/>
      <w:caps/>
      <w:color w:val="13242F" w:themeColor="text2"/>
      <w:spacing w:val="10"/>
      <w:sz w:val="20"/>
    </w:rPr>
  </w:style>
  <w:style w:type="paragraph" w:customStyle="1" w:styleId="TableText">
    <w:name w:val="TableText"/>
    <w:basedOn w:val="Normal"/>
    <w:rsid w:val="009C7B6B"/>
    <w:pPr>
      <w:keepLines/>
      <w:suppressAutoHyphens w:val="0"/>
      <w:spacing w:after="40"/>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A0D52"/>
    <w:rPr>
      <w:color w:val="605E5C"/>
      <w:shd w:val="clear" w:color="auto" w:fill="E1DFDD"/>
    </w:rPr>
  </w:style>
  <w:style w:type="character" w:styleId="CommentReference">
    <w:name w:val="annotation reference"/>
    <w:basedOn w:val="DefaultParagraphFont"/>
    <w:uiPriority w:val="99"/>
    <w:semiHidden/>
    <w:unhideWhenUsed/>
    <w:rsid w:val="001137C7"/>
    <w:rPr>
      <w:sz w:val="16"/>
      <w:szCs w:val="16"/>
    </w:rPr>
  </w:style>
  <w:style w:type="character" w:customStyle="1" w:styleId="eop">
    <w:name w:val="eop"/>
    <w:basedOn w:val="DefaultParagraphFont"/>
    <w:rsid w:val="00582D54"/>
  </w:style>
  <w:style w:type="paragraph" w:customStyle="1" w:styleId="ListAlphaL2">
    <w:name w:val="List Alpha L2"/>
    <w:basedOn w:val="ListNumeralsL1"/>
    <w:next w:val="Default"/>
    <w:qFormat/>
    <w:rsid w:val="00582D54"/>
    <w:pPr>
      <w:numPr>
        <w:numId w:val="6"/>
      </w:numPr>
      <w:tabs>
        <w:tab w:val="left" w:pos="244"/>
      </w:tabs>
    </w:pPr>
  </w:style>
  <w:style w:type="character" w:styleId="Hyperlink">
    <w:name w:val="Hyperlink"/>
    <w:basedOn w:val="DefaultParagraphFont"/>
    <w:uiPriority w:val="99"/>
    <w:unhideWhenUsed/>
    <w:rsid w:val="00781A10"/>
    <w:rPr>
      <w:color w:val="33607E" w:themeColor="text2" w:themeTint="BF"/>
      <w:u w:val="single"/>
    </w:rPr>
  </w:style>
  <w:style w:type="numbering" w:customStyle="1" w:styleId="CurrentList1">
    <w:name w:val="Current List1"/>
    <w:uiPriority w:val="99"/>
    <w:rsid w:val="00582D54"/>
    <w:pPr>
      <w:numPr>
        <w:numId w:val="5"/>
      </w:numPr>
    </w:pPr>
  </w:style>
  <w:style w:type="numbering" w:customStyle="1" w:styleId="CurrentList2">
    <w:name w:val="Current List2"/>
    <w:uiPriority w:val="99"/>
    <w:rsid w:val="00582D54"/>
    <w:pPr>
      <w:numPr>
        <w:numId w:val="7"/>
      </w:numPr>
    </w:pPr>
  </w:style>
  <w:style w:type="numbering" w:customStyle="1" w:styleId="CurrentList3">
    <w:name w:val="Current List3"/>
    <w:uiPriority w:val="99"/>
    <w:rsid w:val="00582D54"/>
    <w:pPr>
      <w:numPr>
        <w:numId w:val="8"/>
      </w:numPr>
    </w:pPr>
  </w:style>
  <w:style w:type="numbering" w:customStyle="1" w:styleId="CurrentList4">
    <w:name w:val="Current List4"/>
    <w:uiPriority w:val="99"/>
    <w:rsid w:val="00582D54"/>
    <w:pPr>
      <w:numPr>
        <w:numId w:val="9"/>
      </w:numPr>
    </w:pPr>
  </w:style>
  <w:style w:type="paragraph" w:styleId="Caption">
    <w:name w:val="caption"/>
    <w:basedOn w:val="Normal"/>
    <w:next w:val="Normal"/>
    <w:uiPriority w:val="35"/>
    <w:unhideWhenUsed/>
    <w:qFormat/>
    <w:rsid w:val="00996ECB"/>
    <w:pPr>
      <w:keepNext/>
      <w:suppressAutoHyphens w:val="0"/>
      <w:spacing w:before="100" w:beforeAutospacing="1" w:after="0"/>
    </w:pPr>
    <w:rPr>
      <w:rFonts w:ascii="Arial" w:eastAsiaTheme="minorEastAsia" w:hAnsi="Arial"/>
      <w:b/>
      <w:i/>
      <w:iCs/>
      <w:color w:val="13242F" w:themeColor="text2"/>
      <w:sz w:val="18"/>
      <w:szCs w:val="18"/>
      <w:lang w:val="en-US" w:eastAsia="ja-JP"/>
    </w:rPr>
  </w:style>
  <w:style w:type="table" w:styleId="PlainTable2">
    <w:name w:val="Plain Table 2"/>
    <w:basedOn w:val="TableNormal"/>
    <w:uiPriority w:val="42"/>
    <w:rsid w:val="00481E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73609D"/>
    <w:rPr>
      <w:rFonts w:ascii="Calibre Regular" w:hAnsi="Calibre Regular"/>
      <w:sz w:val="18"/>
    </w:rPr>
    <w:tblPr>
      <w:tblStyleRowBandSize w:val="1"/>
      <w:tblStyleColBandSize w:val="1"/>
      <w:tblBorders>
        <w:bottom w:val="single" w:sz="2" w:space="0" w:color="5480E9" w:themeColor="accent2"/>
        <w:insideH w:val="single" w:sz="2" w:space="0" w:color="5480E9" w:themeColor="accent2"/>
      </w:tblBorders>
    </w:tblPr>
    <w:tblStylePr w:type="firstRow">
      <w:rPr>
        <w:rFonts w:ascii="Times New Roman (Headings CS)" w:hAnsi="Times New Roman (Headings CS)"/>
        <w:b/>
        <w:bCs/>
        <w:i w:val="0"/>
        <w:sz w:val="18"/>
      </w:rPr>
      <w:tblPr/>
      <w:tcPr>
        <w:tcBorders>
          <w:top w:val="single" w:sz="4" w:space="0" w:color="5480E9" w:themeColor="accent2"/>
          <w:bottom w:val="single" w:sz="2" w:space="0" w:color="5480E9" w:themeColor="accent2"/>
        </w:tcBorders>
      </w:tcPr>
    </w:tblStylePr>
    <w:tblStylePr w:type="lastRow">
      <w:rPr>
        <w:b/>
        <w:bCs/>
      </w:rPr>
      <w:tblPr/>
      <w:tcPr>
        <w:tcBorders>
          <w:top w:val="double" w:sz="2" w:space="0" w:color="98B2F1"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69FE"/>
    <w:tblPr>
      <w:tblStyleRowBandSize w:val="1"/>
      <w:tblStyleColBandSize w:val="1"/>
      <w:tblBorders>
        <w:top w:val="single" w:sz="2" w:space="0" w:color="D58AD0" w:themeColor="accent4" w:themeTint="99"/>
        <w:bottom w:val="single" w:sz="2" w:space="0" w:color="D58AD0" w:themeColor="accent4" w:themeTint="99"/>
        <w:insideH w:val="single" w:sz="2" w:space="0" w:color="D58AD0" w:themeColor="accent4" w:themeTint="99"/>
      </w:tblBorders>
    </w:tblPr>
    <w:tblStylePr w:type="firstRow">
      <w:rPr>
        <w:rFonts w:ascii="Times New Roman (Headings CS)" w:hAnsi="Times New Roman (Headings CS)"/>
        <w:b/>
        <w:bCs/>
        <w:i w:val="0"/>
        <w:sz w:val="18"/>
      </w:rPr>
      <w:tblPr/>
      <w:tcPr>
        <w:tcBorders>
          <w:bottom w:val="single" w:sz="12" w:space="0" w:color="B741AF" w:themeColor="accent4"/>
        </w:tcBorders>
      </w:tcPr>
    </w:tblStylePr>
    <w:tblStylePr w:type="lastRow">
      <w:rPr>
        <w:b/>
        <w:bCs/>
      </w:rPr>
      <w:tblPr/>
      <w:tcPr>
        <w:tcBorders>
          <w:top w:val="double" w:sz="2" w:space="0" w:color="D58AD0" w:themeColor="accent4"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D7526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5267"/>
    <w:rPr>
      <w:rFonts w:ascii="Segoe UI" w:hAnsi="Segoe UI" w:cs="Segoe UI"/>
      <w:sz w:val="18"/>
      <w:szCs w:val="18"/>
    </w:rPr>
  </w:style>
  <w:style w:type="character" w:styleId="FollowedHyperlink">
    <w:name w:val="FollowedHyperlink"/>
    <w:basedOn w:val="DefaultParagraphFont"/>
    <w:uiPriority w:val="99"/>
    <w:semiHidden/>
    <w:unhideWhenUsed/>
    <w:rsid w:val="00B37768"/>
    <w:rPr>
      <w:color w:val="C8C8C4" w:themeColor="followedHyperlink"/>
      <w:u w:val="single"/>
    </w:rPr>
  </w:style>
  <w:style w:type="character" w:customStyle="1" w:styleId="normaltextrun">
    <w:name w:val="normaltextrun"/>
    <w:basedOn w:val="DefaultParagraphFont"/>
    <w:rsid w:val="00D95A84"/>
  </w:style>
  <w:style w:type="paragraph" w:styleId="ListParagraph">
    <w:name w:val="List Paragraph"/>
    <w:basedOn w:val="Normal"/>
    <w:link w:val="ListParagraphChar"/>
    <w:uiPriority w:val="34"/>
    <w:unhideWhenUsed/>
    <w:qFormat/>
    <w:rsid w:val="00DE22A8"/>
    <w:pPr>
      <w:suppressAutoHyphens w:val="0"/>
      <w:spacing w:after="320" w:line="300" w:lineRule="auto"/>
      <w:ind w:left="720"/>
      <w:contextualSpacing/>
    </w:pPr>
    <w:rPr>
      <w:rFonts w:ascii="Arial" w:eastAsiaTheme="minorEastAsia" w:hAnsi="Arial"/>
      <w:color w:val="13242F" w:themeColor="text2"/>
      <w:sz w:val="24"/>
      <w:szCs w:val="20"/>
      <w:lang w:val="en-US" w:eastAsia="ja-JP"/>
    </w:rPr>
  </w:style>
  <w:style w:type="character" w:customStyle="1" w:styleId="ListParagraphChar">
    <w:name w:val="List Paragraph Char"/>
    <w:basedOn w:val="DefaultParagraphFont"/>
    <w:link w:val="ListParagraph"/>
    <w:uiPriority w:val="34"/>
    <w:rsid w:val="00DE22A8"/>
    <w:rPr>
      <w:rFonts w:ascii="Arial" w:eastAsiaTheme="minorEastAsia" w:hAnsi="Arial"/>
      <w:color w:val="13242F" w:themeColor="text2"/>
      <w:szCs w:val="20"/>
      <w:lang w:val="en-US" w:eastAsia="ja-JP"/>
    </w:rPr>
  </w:style>
  <w:style w:type="paragraph" w:customStyle="1" w:styleId="Body2">
    <w:name w:val="Body2"/>
    <w:rsid w:val="00AF3766"/>
    <w:pPr>
      <w:keepLines/>
      <w:spacing w:after="120"/>
      <w:ind w:left="993"/>
    </w:pPr>
    <w:rPr>
      <w:rFonts w:ascii="Times New Roman" w:eastAsia="Times New Roman" w:hAnsi="Times New Roman" w:cs="Times New Roman"/>
      <w:szCs w:val="20"/>
    </w:rPr>
  </w:style>
  <w:style w:type="table" w:styleId="GridTable4-Accent2">
    <w:name w:val="Grid Table 4 Accent 2"/>
    <w:basedOn w:val="TableNormal"/>
    <w:uiPriority w:val="49"/>
    <w:rsid w:val="000562A5"/>
    <w:tblPr>
      <w:tblStyleRowBandSize w:val="1"/>
      <w:tblStyleColBandSize w:val="1"/>
      <w:tblBorders>
        <w:top w:val="single" w:sz="4" w:space="0" w:color="98B2F1" w:themeColor="accent2" w:themeTint="99"/>
        <w:left w:val="single" w:sz="4" w:space="0" w:color="98B2F1" w:themeColor="accent2" w:themeTint="99"/>
        <w:bottom w:val="single" w:sz="4" w:space="0" w:color="98B2F1" w:themeColor="accent2" w:themeTint="99"/>
        <w:right w:val="single" w:sz="4" w:space="0" w:color="98B2F1" w:themeColor="accent2" w:themeTint="99"/>
        <w:insideH w:val="single" w:sz="4" w:space="0" w:color="98B2F1" w:themeColor="accent2" w:themeTint="99"/>
        <w:insideV w:val="single" w:sz="4" w:space="0" w:color="98B2F1" w:themeColor="accent2" w:themeTint="99"/>
      </w:tblBorders>
    </w:tblPr>
    <w:tblStylePr w:type="firstRow">
      <w:rPr>
        <w:b/>
        <w:bCs/>
        <w:color w:val="FFFFFF" w:themeColor="background1"/>
      </w:rPr>
      <w:tblPr/>
      <w:tcPr>
        <w:tcBorders>
          <w:top w:val="single" w:sz="4" w:space="0" w:color="5480E9" w:themeColor="accent2"/>
          <w:left w:val="single" w:sz="4" w:space="0" w:color="5480E9" w:themeColor="accent2"/>
          <w:bottom w:val="single" w:sz="4" w:space="0" w:color="5480E9" w:themeColor="accent2"/>
          <w:right w:val="single" w:sz="4" w:space="0" w:color="5480E9" w:themeColor="accent2"/>
          <w:insideH w:val="nil"/>
          <w:insideV w:val="nil"/>
        </w:tcBorders>
        <w:shd w:val="clear" w:color="auto" w:fill="5480E9" w:themeFill="accent2"/>
      </w:tcPr>
    </w:tblStylePr>
    <w:tblStylePr w:type="lastRow">
      <w:rPr>
        <w:b/>
        <w:bCs/>
      </w:rPr>
      <w:tblPr/>
      <w:tcPr>
        <w:tcBorders>
          <w:top w:val="double" w:sz="4" w:space="0" w:color="5480E9" w:themeColor="accent2"/>
        </w:tcBorders>
      </w:tcPr>
    </w:tblStylePr>
    <w:tblStylePr w:type="firstCol">
      <w:rPr>
        <w:b/>
        <w:bCs/>
      </w:rPr>
    </w:tblStylePr>
    <w:tblStylePr w:type="lastCol">
      <w:rPr>
        <w:b/>
        <w:bCs/>
      </w:rPr>
    </w:tblStylePr>
    <w:tblStylePr w:type="band1Vert">
      <w:tblPr/>
      <w:tcPr>
        <w:shd w:val="clear" w:color="auto" w:fill="DCE5FA" w:themeFill="accent2" w:themeFillTint="33"/>
      </w:tcPr>
    </w:tblStylePr>
    <w:tblStylePr w:type="band1Horz">
      <w:tblPr/>
      <w:tcPr>
        <w:shd w:val="clear" w:color="auto" w:fill="DCE5FA" w:themeFill="accent2" w:themeFillTint="33"/>
      </w:tcPr>
    </w:tblStylePr>
  </w:style>
  <w:style w:type="table" w:customStyle="1" w:styleId="GridTable4-Accent51">
    <w:name w:val="Grid Table 4 - Accent 51"/>
    <w:basedOn w:val="TableNormal"/>
    <w:next w:val="GridTable4-Accent5"/>
    <w:uiPriority w:val="49"/>
    <w:rsid w:val="00547F7B"/>
    <w:rPr>
      <w:rFonts w:ascii="Calibri" w:eastAsia="Calibri" w:hAnsi="Calibri" w:cs="Times New Roman"/>
      <w:lang w:val="en-GB"/>
    </w:rPr>
    <w:tblPr>
      <w:tblStyleRowBandSize w:val="1"/>
      <w:tblStyleColBandSize w:val="1"/>
      <w:tblBorders>
        <w:top w:val="single" w:sz="4" w:space="0" w:color="FFA39D"/>
        <w:left w:val="single" w:sz="4" w:space="0" w:color="FFA39D"/>
        <w:bottom w:val="single" w:sz="4" w:space="0" w:color="FFA39D"/>
        <w:right w:val="single" w:sz="4" w:space="0" w:color="FFA39D"/>
        <w:insideH w:val="single" w:sz="4" w:space="0" w:color="FFA39D"/>
        <w:insideV w:val="single" w:sz="4" w:space="0" w:color="FFA39D"/>
      </w:tblBorders>
    </w:tblPr>
    <w:tblStylePr w:type="firstRow">
      <w:rPr>
        <w:b/>
        <w:bCs/>
        <w:color w:val="FFFFFF"/>
      </w:rPr>
      <w:tblPr/>
      <w:tcPr>
        <w:tcBorders>
          <w:top w:val="single" w:sz="4" w:space="0" w:color="FF665D"/>
          <w:left w:val="single" w:sz="4" w:space="0" w:color="FF665D"/>
          <w:bottom w:val="single" w:sz="4" w:space="0" w:color="FF665D"/>
          <w:right w:val="single" w:sz="4" w:space="0" w:color="FF665D"/>
          <w:insideH w:val="nil"/>
          <w:insideV w:val="nil"/>
        </w:tcBorders>
        <w:shd w:val="clear" w:color="auto" w:fill="FF665D"/>
      </w:tcPr>
    </w:tblStylePr>
    <w:tblStylePr w:type="lastRow">
      <w:rPr>
        <w:b/>
        <w:bCs/>
      </w:rPr>
      <w:tblPr/>
      <w:tcPr>
        <w:tcBorders>
          <w:top w:val="double" w:sz="4" w:space="0" w:color="FF665D"/>
        </w:tcBorders>
      </w:tcPr>
    </w:tblStylePr>
    <w:tblStylePr w:type="firstCol">
      <w:rPr>
        <w:b/>
        <w:bCs/>
      </w:rPr>
    </w:tblStylePr>
    <w:tblStylePr w:type="lastCol">
      <w:rPr>
        <w:b/>
        <w:bCs/>
      </w:rPr>
    </w:tblStylePr>
    <w:tblStylePr w:type="band1Vert">
      <w:tblPr/>
      <w:tcPr>
        <w:shd w:val="clear" w:color="auto" w:fill="FFE0DE"/>
      </w:tcPr>
    </w:tblStylePr>
    <w:tblStylePr w:type="band1Horz">
      <w:tblPr/>
      <w:tcPr>
        <w:shd w:val="clear" w:color="auto" w:fill="FFE0DE"/>
      </w:tcPr>
    </w:tblStylePr>
  </w:style>
  <w:style w:type="table" w:styleId="GridTable4-Accent5">
    <w:name w:val="Grid Table 4 Accent 5"/>
    <w:basedOn w:val="TableNormal"/>
    <w:uiPriority w:val="49"/>
    <w:rsid w:val="00547F7B"/>
    <w:tblPr>
      <w:tblStyleRowBandSize w:val="1"/>
      <w:tblStyleColBandSize w:val="1"/>
      <w:tblBorders>
        <w:top w:val="single" w:sz="4" w:space="0" w:color="FF9698" w:themeColor="accent5" w:themeTint="99"/>
        <w:left w:val="single" w:sz="4" w:space="0" w:color="FF9698" w:themeColor="accent5" w:themeTint="99"/>
        <w:bottom w:val="single" w:sz="4" w:space="0" w:color="FF9698" w:themeColor="accent5" w:themeTint="99"/>
        <w:right w:val="single" w:sz="4" w:space="0" w:color="FF9698" w:themeColor="accent5" w:themeTint="99"/>
        <w:insideH w:val="single" w:sz="4" w:space="0" w:color="FF9698" w:themeColor="accent5" w:themeTint="99"/>
        <w:insideV w:val="single" w:sz="4" w:space="0" w:color="FF9698" w:themeColor="accent5" w:themeTint="99"/>
      </w:tblBorders>
    </w:tblPr>
    <w:tblStylePr w:type="firstRow">
      <w:rPr>
        <w:b/>
        <w:bCs/>
        <w:color w:val="FFFFFF" w:themeColor="background1"/>
      </w:rPr>
      <w:tblPr/>
      <w:tcPr>
        <w:tcBorders>
          <w:top w:val="single" w:sz="4" w:space="0" w:color="FF5055" w:themeColor="accent5"/>
          <w:left w:val="single" w:sz="4" w:space="0" w:color="FF5055" w:themeColor="accent5"/>
          <w:bottom w:val="single" w:sz="4" w:space="0" w:color="FF5055" w:themeColor="accent5"/>
          <w:right w:val="single" w:sz="4" w:space="0" w:color="FF5055" w:themeColor="accent5"/>
          <w:insideH w:val="nil"/>
          <w:insideV w:val="nil"/>
        </w:tcBorders>
        <w:shd w:val="clear" w:color="auto" w:fill="FF5055" w:themeFill="accent5"/>
      </w:tcPr>
    </w:tblStylePr>
    <w:tblStylePr w:type="lastRow">
      <w:rPr>
        <w:b/>
        <w:bCs/>
      </w:rPr>
      <w:tblPr/>
      <w:tcPr>
        <w:tcBorders>
          <w:top w:val="double" w:sz="4" w:space="0" w:color="FF5055" w:themeColor="accent5"/>
        </w:tcBorders>
      </w:tcPr>
    </w:tblStylePr>
    <w:tblStylePr w:type="firstCol">
      <w:rPr>
        <w:b/>
        <w:bCs/>
      </w:rPr>
    </w:tblStylePr>
    <w:tblStylePr w:type="lastCol">
      <w:rPr>
        <w:b/>
        <w:bCs/>
      </w:rPr>
    </w:tblStylePr>
    <w:tblStylePr w:type="band1Vert">
      <w:tblPr/>
      <w:tcPr>
        <w:shd w:val="clear" w:color="auto" w:fill="FFDCDC" w:themeFill="accent5" w:themeFillTint="33"/>
      </w:tcPr>
    </w:tblStylePr>
    <w:tblStylePr w:type="band1Horz">
      <w:tblPr/>
      <w:tcPr>
        <w:shd w:val="clear" w:color="auto" w:fill="FFDCDC" w:themeFill="accent5" w:themeFillTint="33"/>
      </w:tcPr>
    </w:tblStylePr>
  </w:style>
  <w:style w:type="table" w:styleId="GridTable4-Accent4">
    <w:name w:val="Grid Table 4 Accent 4"/>
    <w:basedOn w:val="TableNormal"/>
    <w:uiPriority w:val="49"/>
    <w:rsid w:val="001327E6"/>
    <w:tblPr>
      <w:tblStyleRowBandSize w:val="1"/>
      <w:tblStyleColBandSize w:val="1"/>
      <w:tblBorders>
        <w:top w:val="single" w:sz="4" w:space="0" w:color="D58AD0" w:themeColor="accent4" w:themeTint="99"/>
        <w:left w:val="single" w:sz="4" w:space="0" w:color="D58AD0" w:themeColor="accent4" w:themeTint="99"/>
        <w:bottom w:val="single" w:sz="4" w:space="0" w:color="D58AD0" w:themeColor="accent4" w:themeTint="99"/>
        <w:right w:val="single" w:sz="4" w:space="0" w:color="D58AD0" w:themeColor="accent4" w:themeTint="99"/>
        <w:insideH w:val="single" w:sz="4" w:space="0" w:color="D58AD0" w:themeColor="accent4" w:themeTint="99"/>
        <w:insideV w:val="single" w:sz="4" w:space="0" w:color="D58AD0" w:themeColor="accent4" w:themeTint="99"/>
      </w:tblBorders>
    </w:tblPr>
    <w:tblStylePr w:type="firstRow">
      <w:rPr>
        <w:b/>
        <w:bCs/>
        <w:color w:val="FFFFFF" w:themeColor="background1"/>
      </w:rPr>
      <w:tblPr/>
      <w:tcPr>
        <w:tcBorders>
          <w:top w:val="single" w:sz="4" w:space="0" w:color="B741AF" w:themeColor="accent4"/>
          <w:left w:val="single" w:sz="4" w:space="0" w:color="B741AF" w:themeColor="accent4"/>
          <w:bottom w:val="single" w:sz="4" w:space="0" w:color="B741AF" w:themeColor="accent4"/>
          <w:right w:val="single" w:sz="4" w:space="0" w:color="B741AF" w:themeColor="accent4"/>
          <w:insideH w:val="nil"/>
          <w:insideV w:val="nil"/>
        </w:tcBorders>
        <w:shd w:val="clear" w:color="auto" w:fill="B741AF" w:themeFill="accent4"/>
      </w:tcPr>
    </w:tblStylePr>
    <w:tblStylePr w:type="lastRow">
      <w:rPr>
        <w:b/>
        <w:bCs/>
      </w:rPr>
      <w:tblPr/>
      <w:tcPr>
        <w:tcBorders>
          <w:top w:val="double" w:sz="4" w:space="0" w:color="B741AF" w:themeColor="accent4"/>
        </w:tcBorders>
      </w:tcPr>
    </w:tblStylePr>
    <w:tblStylePr w:type="firstCol">
      <w:rPr>
        <w:b/>
        <w:bCs/>
      </w:rPr>
    </w:tblStylePr>
    <w:tblStylePr w:type="lastCol">
      <w:rPr>
        <w:b/>
        <w:bCs/>
      </w:rPr>
    </w:tblStylePr>
    <w:tblStylePr w:type="band1Vert">
      <w:tblPr/>
      <w:tcPr>
        <w:shd w:val="clear" w:color="auto" w:fill="F1D8EF" w:themeFill="accent4" w:themeFillTint="33"/>
      </w:tcPr>
    </w:tblStylePr>
    <w:tblStylePr w:type="band1Horz">
      <w:tblPr/>
      <w:tcPr>
        <w:shd w:val="clear" w:color="auto" w:fill="F1D8EF" w:themeFill="accent4" w:themeFillTint="33"/>
      </w:tcPr>
    </w:tblStylePr>
  </w:style>
  <w:style w:type="paragraph" w:styleId="CommentText">
    <w:name w:val="annotation text"/>
    <w:basedOn w:val="Normal"/>
    <w:link w:val="CommentTextChar"/>
    <w:uiPriority w:val="99"/>
    <w:semiHidden/>
    <w:unhideWhenUsed/>
    <w:rsid w:val="0018200A"/>
    <w:rPr>
      <w:sz w:val="20"/>
      <w:szCs w:val="20"/>
    </w:rPr>
  </w:style>
  <w:style w:type="character" w:customStyle="1" w:styleId="CommentTextChar">
    <w:name w:val="Comment Text Char"/>
    <w:basedOn w:val="DefaultParagraphFont"/>
    <w:link w:val="CommentText"/>
    <w:uiPriority w:val="99"/>
    <w:semiHidden/>
    <w:rsid w:val="0018200A"/>
    <w:rPr>
      <w:rFonts w:ascii="Calibre Regular" w:hAnsi="Calibre Regular"/>
      <w:sz w:val="20"/>
      <w:szCs w:val="20"/>
    </w:rPr>
  </w:style>
  <w:style w:type="paragraph" w:styleId="CommentSubject">
    <w:name w:val="annotation subject"/>
    <w:basedOn w:val="CommentText"/>
    <w:next w:val="CommentText"/>
    <w:link w:val="CommentSubjectChar"/>
    <w:uiPriority w:val="99"/>
    <w:semiHidden/>
    <w:unhideWhenUsed/>
    <w:rsid w:val="0018200A"/>
    <w:rPr>
      <w:b/>
      <w:bCs/>
    </w:rPr>
  </w:style>
  <w:style w:type="character" w:customStyle="1" w:styleId="CommentSubjectChar">
    <w:name w:val="Comment Subject Char"/>
    <w:basedOn w:val="CommentTextChar"/>
    <w:link w:val="CommentSubject"/>
    <w:uiPriority w:val="99"/>
    <w:semiHidden/>
    <w:rsid w:val="0018200A"/>
    <w:rPr>
      <w:rFonts w:ascii="Calibre Regular" w:hAnsi="Calibre Regula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7.png"/><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10.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9.png"/><Relationship Id="rId38"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7.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nhmrc.gov.au/guidelinesforguidelines/plan/equity" TargetMode="Externa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hyperlink" Target="https://inside.sahealth.sa.gov.au/wps/wcm/connect/17c20f00463e89e3a54ab57f932e4f92/Project+Risk+Assessment+Matrix+2014.pdf?MOD=AJPERES&amp;CACHEID=ROOTWORKSPACE-17c20f00463e89e3a54ab57f932e4f92-nJIp1jH" TargetMode="External"/><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inside.sahealth.sa.gov.au/wps/wcm/connect/17c20f00463e89e3a54ab57f932e4f92/Project+Risk+Assessment+Matrix+2014.pdf?MOD=AJPERES&amp;CACHEID=ROOTWORKSPACE-17c20f00463e89e3a54ab57f932e4f92-nJIp1jH" TargetMode="External"/><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yes07\AppData\Local\Microsoft\Windows\INetCache\Content.Outlook\0FZWMVN4\EXTERNAL%20TEMPLATE_Project%20Lifecycle%20Project%20Plan.dotx" TargetMode="External"/></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539DFA-E7F2-48D1-A5F2-3469A2ACE784}">
  <ds:schemaRefs>
    <ds:schemaRef ds:uri="http://schemas.openxmlformats.org/officeDocument/2006/bibliography"/>
  </ds:schemaRefs>
</ds:datastoreItem>
</file>

<file path=customXml/itemProps2.xml><?xml version="1.0" encoding="utf-8"?>
<ds:datastoreItem xmlns:ds="http://schemas.openxmlformats.org/officeDocument/2006/customXml" ds:itemID="{EFFAF70F-3AE9-423F-8B42-7714424DF407}">
  <ds:schemaRefs>
    <ds:schemaRef ds:uri="http://schemas.microsoft.com/sharepoint/v3/contenttype/forms"/>
  </ds:schemaRefs>
</ds:datastoreItem>
</file>

<file path=customXml/itemProps3.xml><?xml version="1.0" encoding="utf-8"?>
<ds:datastoreItem xmlns:ds="http://schemas.openxmlformats.org/officeDocument/2006/customXml" ds:itemID="{F961CF8D-FB42-4ABA-8D3B-74E3831A7AF4}">
  <ds:schemaRefs>
    <ds:schemaRef ds:uri="http://schemas.microsoft.com/office/2006/metadata/properties"/>
    <ds:schemaRef ds:uri="http://purl.org/dc/terms/"/>
    <ds:schemaRef ds:uri="415f9212-d569-4691-82b3-d5d31f27ebc1"/>
    <ds:schemaRef ds:uri="http://schemas.microsoft.com/office/2006/documentManagement/types"/>
    <ds:schemaRef ds:uri="2e778ee6-6ceb-46bb-b2e6-9835eb9bcf53"/>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C2C4B08-C649-4586-B826-55C50A2B7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EXTERNAL TEMPLATE_Project Lifecycle Project Plan.dotx</Template>
  <TotalTime>0</TotalTime>
  <Pages>23</Pages>
  <Words>3384</Words>
  <Characters>19294</Characters>
  <Application>Microsoft Office Word</Application>
  <DocSecurity>0</DocSecurity>
  <Lines>160</Lines>
  <Paragraphs>45</Paragraphs>
  <ScaleCrop>false</ScaleCrop>
  <Company/>
  <LinksUpToDate>false</LinksUpToDate>
  <CharactersWithSpaces>22633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Skye Hayes</dc:creator>
  <cp:keywords/>
  <dc:description/>
  <cp:lastModifiedBy>Bartsch, Anna (CEIH)</cp:lastModifiedBy>
  <cp:revision>2</cp:revision>
  <cp:lastPrinted>2022-12-14T06:22:00Z</cp:lastPrinted>
  <dcterms:created xsi:type="dcterms:W3CDTF">2022-12-16T02:02:00Z</dcterms:created>
  <dcterms:modified xsi:type="dcterms:W3CDTF">2022-12-16T02:02:00Z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MediaServiceImageTags">
    <vt:lpwstr/>
  </property>
  <property fmtid="{D5CDD505-2E9C-101B-9397-08002B2CF9AE}" pid="4" name="ClassificationContentMarkingHeaderShapeIds">
    <vt:lpwstr>9,a,b,c,d,e,f,10,11,13,14,15,16,18,21</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2022-11-10T23:00:58Z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8f2ce1da-82f7-4b0d-9a1b-784ce32ee1ed</vt:lpwstr>
  </property>
  <property fmtid="{D5CDD505-2E9C-101B-9397-08002B2CF9AE}" pid="13" name="MSIP_Label_77274858-3b1d-4431-8679-d878f40e28fd_ContentBits">
    <vt:lpwstr>1</vt:lpwstr>
  </property>
</Properties>
</file>