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16EE0" w14:textId="77777777" w:rsidR="001D5AD2" w:rsidRPr="008C239E" w:rsidRDefault="001D5AD2" w:rsidP="001D5AD2">
      <w:pPr>
        <w:pStyle w:val="LifecycleHeading"/>
      </w:pPr>
      <w:r>
        <w:rPr>
          <w:noProof/>
        </w:rPr>
        <w:drawing>
          <wp:inline distT="0" distB="0" distL="0" distR="0" wp14:anchorId="036759A6" wp14:editId="2EE6F9B7">
            <wp:extent cx="347585" cy="34534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85" cy="34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5055" w:themeColor="accent5"/>
        </w:rPr>
        <w:tab/>
      </w:r>
      <w:r w:rsidRPr="00D8770E">
        <w:rPr>
          <w:color w:val="FF5055" w:themeColor="accent5"/>
        </w:rPr>
        <w:t>delivery</w:t>
      </w:r>
    </w:p>
    <w:p w14:paraId="3C74AC16" w14:textId="29CF471E" w:rsidR="00CA5968" w:rsidRDefault="0027117D" w:rsidP="00290B13">
      <w:pPr>
        <w:pStyle w:val="Heading1"/>
        <w:spacing w:before="240"/>
      </w:pPr>
      <w:r>
        <w:t>Project Progress Report</w:t>
      </w:r>
    </w:p>
    <w:tbl>
      <w:tblPr>
        <w:tblStyle w:val="TableGrid"/>
        <w:tblW w:w="0" w:type="auto"/>
        <w:tblBorders>
          <w:top w:val="single" w:sz="4" w:space="0" w:color="C8C8C4" w:themeColor="accent6"/>
          <w:left w:val="single" w:sz="4" w:space="0" w:color="C8C8C4" w:themeColor="accent6"/>
          <w:bottom w:val="single" w:sz="4" w:space="0" w:color="C8C8C4" w:themeColor="accent6"/>
          <w:right w:val="single" w:sz="4" w:space="0" w:color="C8C8C4" w:themeColor="accent6"/>
          <w:insideH w:val="single" w:sz="4" w:space="0" w:color="C8C8C4" w:themeColor="accent6"/>
          <w:insideV w:val="single" w:sz="4" w:space="0" w:color="C8C8C4" w:themeColor="accent6"/>
        </w:tblBorders>
        <w:tblLook w:val="04A0" w:firstRow="1" w:lastRow="0" w:firstColumn="1" w:lastColumn="0" w:noHBand="0" w:noVBand="1"/>
      </w:tblPr>
      <w:tblGrid>
        <w:gridCol w:w="3114"/>
        <w:gridCol w:w="2693"/>
        <w:gridCol w:w="1418"/>
        <w:gridCol w:w="1829"/>
      </w:tblGrid>
      <w:tr w:rsidR="0075674B" w:rsidRPr="00CE27CA" w14:paraId="3E2F280A" w14:textId="77777777" w:rsidTr="00A850C1">
        <w:tc>
          <w:tcPr>
            <w:tcW w:w="9054" w:type="dxa"/>
            <w:gridSpan w:val="4"/>
            <w:shd w:val="clear" w:color="auto" w:fill="FFB9BA" w:themeFill="accent5" w:themeFillTint="66"/>
          </w:tcPr>
          <w:p w14:paraId="7CEA28E1" w14:textId="77777777" w:rsidR="0075674B" w:rsidRPr="00CE27CA" w:rsidRDefault="0075674B" w:rsidP="004E6615">
            <w:pPr>
              <w:rPr>
                <w:szCs w:val="22"/>
              </w:rPr>
            </w:pPr>
            <w:r w:rsidRPr="00CE27CA">
              <w:rPr>
                <w:rFonts w:eastAsia="Times New Roman"/>
                <w:b/>
                <w:color w:val="000000"/>
                <w:szCs w:val="22"/>
              </w:rPr>
              <w:t>Status and Project Details</w:t>
            </w:r>
          </w:p>
        </w:tc>
      </w:tr>
      <w:tr w:rsidR="00404473" w:rsidRPr="00CE27CA" w14:paraId="5A98D2A0" w14:textId="77777777" w:rsidTr="00A850C1">
        <w:tc>
          <w:tcPr>
            <w:tcW w:w="3114" w:type="dxa"/>
          </w:tcPr>
          <w:p w14:paraId="321FDB7B" w14:textId="77777777" w:rsidR="00404473" w:rsidRPr="00CE27CA" w:rsidRDefault="00404473" w:rsidP="004E6615">
            <w:pPr>
              <w:spacing w:after="0"/>
              <w:rPr>
                <w:rFonts w:eastAsia="Times New Roman"/>
                <w:b/>
                <w:bCs/>
                <w:color w:val="000000"/>
                <w:szCs w:val="22"/>
              </w:rPr>
            </w:pPr>
            <w:r w:rsidRPr="00CE27CA">
              <w:rPr>
                <w:rFonts w:eastAsia="Times New Roman"/>
                <w:b/>
                <w:bCs/>
                <w:color w:val="000000"/>
                <w:szCs w:val="22"/>
              </w:rPr>
              <w:t>Project name:</w:t>
            </w:r>
          </w:p>
        </w:tc>
        <w:tc>
          <w:tcPr>
            <w:tcW w:w="2693" w:type="dxa"/>
          </w:tcPr>
          <w:p w14:paraId="232189FD" w14:textId="47DE7B28" w:rsidR="00404473" w:rsidRPr="00CE27CA" w:rsidRDefault="00404473" w:rsidP="004E6615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4402F5CA" w14:textId="476F729A" w:rsidR="00404473" w:rsidRPr="00685549" w:rsidRDefault="00685549" w:rsidP="004E6615">
            <w:pPr>
              <w:rPr>
                <w:rFonts w:eastAsia="Times New Roman"/>
                <w:b/>
                <w:bCs/>
                <w:color w:val="000000"/>
                <w:szCs w:val="22"/>
              </w:rPr>
            </w:pPr>
            <w:r w:rsidRPr="00685549">
              <w:rPr>
                <w:rFonts w:eastAsia="Times New Roman"/>
                <w:b/>
                <w:bCs/>
                <w:color w:val="000000"/>
                <w:szCs w:val="22"/>
              </w:rPr>
              <w:t>Project ID</w:t>
            </w:r>
          </w:p>
        </w:tc>
        <w:tc>
          <w:tcPr>
            <w:tcW w:w="1829" w:type="dxa"/>
          </w:tcPr>
          <w:p w14:paraId="0B33BAFA" w14:textId="7EF901D3" w:rsidR="00404473" w:rsidRPr="00CE27CA" w:rsidRDefault="00404473" w:rsidP="004E6615">
            <w:pPr>
              <w:rPr>
                <w:szCs w:val="22"/>
              </w:rPr>
            </w:pPr>
          </w:p>
        </w:tc>
      </w:tr>
      <w:tr w:rsidR="00404473" w:rsidRPr="00CE27CA" w14:paraId="07BDA583" w14:textId="77777777" w:rsidTr="00A850C1">
        <w:tc>
          <w:tcPr>
            <w:tcW w:w="3114" w:type="dxa"/>
          </w:tcPr>
          <w:p w14:paraId="33D51ABE" w14:textId="77777777" w:rsidR="00404473" w:rsidRPr="00CE27CA" w:rsidRDefault="00404473" w:rsidP="004E6615">
            <w:pPr>
              <w:rPr>
                <w:szCs w:val="22"/>
              </w:rPr>
            </w:pPr>
            <w:r w:rsidRPr="00CE27CA">
              <w:rPr>
                <w:rFonts w:eastAsia="Times New Roman"/>
                <w:b/>
                <w:bCs/>
                <w:color w:val="000000"/>
                <w:szCs w:val="22"/>
              </w:rPr>
              <w:t>Project Manager name:</w:t>
            </w:r>
          </w:p>
        </w:tc>
        <w:tc>
          <w:tcPr>
            <w:tcW w:w="2693" w:type="dxa"/>
          </w:tcPr>
          <w:p w14:paraId="3047772C" w14:textId="77777777" w:rsidR="00404473" w:rsidRPr="00CE27CA" w:rsidRDefault="00404473" w:rsidP="004E6615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40B39BD1" w14:textId="232733EA" w:rsidR="00404473" w:rsidRPr="00CE27CA" w:rsidRDefault="00404473" w:rsidP="004E6615">
            <w:pPr>
              <w:rPr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Cs w:val="22"/>
              </w:rPr>
              <w:t>Project Start:</w:t>
            </w:r>
          </w:p>
        </w:tc>
        <w:tc>
          <w:tcPr>
            <w:tcW w:w="1829" w:type="dxa"/>
          </w:tcPr>
          <w:p w14:paraId="116FC3F7" w14:textId="0C4AE532" w:rsidR="00404473" w:rsidRPr="00CE27CA" w:rsidRDefault="00404473" w:rsidP="004E6615">
            <w:pPr>
              <w:rPr>
                <w:szCs w:val="22"/>
              </w:rPr>
            </w:pPr>
          </w:p>
        </w:tc>
      </w:tr>
      <w:tr w:rsidR="00404473" w:rsidRPr="00CE27CA" w14:paraId="190042FF" w14:textId="77777777" w:rsidTr="00A850C1">
        <w:tc>
          <w:tcPr>
            <w:tcW w:w="3114" w:type="dxa"/>
          </w:tcPr>
          <w:p w14:paraId="29EC800B" w14:textId="581E6C8B" w:rsidR="00404473" w:rsidRPr="00CE27CA" w:rsidRDefault="00404473" w:rsidP="004E6615">
            <w:pPr>
              <w:rPr>
                <w:rFonts w:eastAsia="Times New Roman"/>
                <w:b/>
                <w:bCs/>
                <w:color w:val="000000"/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Cs w:val="22"/>
              </w:rPr>
              <w:t>Working Group Chair/Lead</w:t>
            </w:r>
          </w:p>
        </w:tc>
        <w:tc>
          <w:tcPr>
            <w:tcW w:w="2693" w:type="dxa"/>
          </w:tcPr>
          <w:p w14:paraId="634F97F1" w14:textId="77777777" w:rsidR="00404473" w:rsidRDefault="00404473" w:rsidP="004E6615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7F84D190" w14:textId="63063672" w:rsidR="00404473" w:rsidRDefault="00D95E75" w:rsidP="004E6615">
            <w:pPr>
              <w:rPr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Cs w:val="22"/>
              </w:rPr>
              <w:t>Estimated Project</w:t>
            </w:r>
            <w:r w:rsidR="00404473" w:rsidRPr="00037896">
              <w:rPr>
                <w:rFonts w:eastAsia="Times New Roman"/>
                <w:b/>
                <w:bCs/>
                <w:color w:val="000000"/>
                <w:szCs w:val="22"/>
              </w:rPr>
              <w:t xml:space="preserve"> End</w:t>
            </w:r>
            <w:r w:rsidR="007C1441" w:rsidRPr="00037896">
              <w:rPr>
                <w:rFonts w:eastAsia="Times New Roman"/>
                <w:b/>
                <w:bCs/>
                <w:color w:val="000000"/>
                <w:szCs w:val="22"/>
              </w:rPr>
              <w:t>:</w:t>
            </w:r>
          </w:p>
        </w:tc>
        <w:tc>
          <w:tcPr>
            <w:tcW w:w="1829" w:type="dxa"/>
          </w:tcPr>
          <w:p w14:paraId="70F8EF46" w14:textId="3EE49C5E" w:rsidR="00404473" w:rsidRDefault="00404473" w:rsidP="004E6615">
            <w:pPr>
              <w:rPr>
                <w:szCs w:val="22"/>
              </w:rPr>
            </w:pPr>
          </w:p>
        </w:tc>
      </w:tr>
      <w:tr w:rsidR="00404473" w:rsidRPr="00CE27CA" w14:paraId="6B8EFE51" w14:textId="77777777" w:rsidTr="00A850C1">
        <w:tc>
          <w:tcPr>
            <w:tcW w:w="3114" w:type="dxa"/>
          </w:tcPr>
          <w:p w14:paraId="4636960B" w14:textId="4B77D099" w:rsidR="00404473" w:rsidRPr="00CE27CA" w:rsidRDefault="00404473" w:rsidP="004E6615">
            <w:pPr>
              <w:rPr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Cs w:val="22"/>
              </w:rPr>
              <w:t>Report</w:t>
            </w:r>
            <w:r w:rsidRPr="00CE27CA">
              <w:rPr>
                <w:rFonts w:eastAsia="Times New Roman"/>
                <w:b/>
                <w:bCs/>
                <w:color w:val="000000"/>
                <w:szCs w:val="22"/>
              </w:rPr>
              <w:t xml:space="preserve"> date</w:t>
            </w:r>
            <w:r>
              <w:rPr>
                <w:rFonts w:eastAsia="Times New Roman"/>
                <w:b/>
                <w:bCs/>
                <w:color w:val="000000"/>
                <w:szCs w:val="22"/>
              </w:rPr>
              <w:t>:</w:t>
            </w:r>
          </w:p>
        </w:tc>
        <w:tc>
          <w:tcPr>
            <w:tcW w:w="2693" w:type="dxa"/>
          </w:tcPr>
          <w:p w14:paraId="1BF55201" w14:textId="77777777" w:rsidR="00404473" w:rsidRPr="00CE27CA" w:rsidRDefault="00404473" w:rsidP="004E6615">
            <w:pPr>
              <w:rPr>
                <w:szCs w:val="22"/>
              </w:rPr>
            </w:pPr>
          </w:p>
        </w:tc>
        <w:tc>
          <w:tcPr>
            <w:tcW w:w="1418" w:type="dxa"/>
          </w:tcPr>
          <w:p w14:paraId="2D57C376" w14:textId="3CB1BB4B" w:rsidR="00404473" w:rsidRPr="00CE27CA" w:rsidRDefault="00D76633" w:rsidP="004E6615">
            <w:pPr>
              <w:rPr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Cs w:val="22"/>
              </w:rPr>
              <w:t xml:space="preserve">Traffic Light </w:t>
            </w:r>
            <w:r w:rsidR="00267534" w:rsidRPr="00267534">
              <w:rPr>
                <w:rFonts w:eastAsia="Times New Roman"/>
                <w:b/>
                <w:bCs/>
                <w:color w:val="000000"/>
                <w:szCs w:val="22"/>
              </w:rPr>
              <w:t>Progress:</w:t>
            </w:r>
          </w:p>
        </w:tc>
        <w:tc>
          <w:tcPr>
            <w:tcW w:w="1829" w:type="dxa"/>
          </w:tcPr>
          <w:p w14:paraId="3726EE41" w14:textId="5E15937C" w:rsidR="00404473" w:rsidRPr="00CE27CA" w:rsidRDefault="00D76633" w:rsidP="004E6615">
            <w:pPr>
              <w:rPr>
                <w:szCs w:val="22"/>
              </w:rPr>
            </w:pPr>
            <w:r w:rsidRPr="004A590C"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80A730D" wp14:editId="01A3012E">
                      <wp:simplePos x="0" y="0"/>
                      <wp:positionH relativeFrom="column">
                        <wp:posOffset>405603</wp:posOffset>
                      </wp:positionH>
                      <wp:positionV relativeFrom="paragraph">
                        <wp:posOffset>38735</wp:posOffset>
                      </wp:positionV>
                      <wp:extent cx="212090" cy="212090"/>
                      <wp:effectExtent l="0" t="0" r="0" b="0"/>
                      <wp:wrapNone/>
                      <wp:docPr id="134" name="Oval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62A35C" id="Oval 133" o:spid="_x0000_s1026" style="position:absolute;margin-left:31.95pt;margin-top:3.05pt;width:16.7pt;height:1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" fillcolor="#ffc000" stroked="f" strokeweight="1pt">
                      <v:stroke joinstyle="miter"/>
                    </v:oval>
                  </w:pict>
                </mc:Fallback>
              </mc:AlternateContent>
            </w:r>
            <w:r w:rsidRPr="004A590C"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7FDF55EE" wp14:editId="77E4E95C">
                      <wp:simplePos x="0" y="0"/>
                      <wp:positionH relativeFrom="column">
                        <wp:posOffset>724535</wp:posOffset>
                      </wp:positionH>
                      <wp:positionV relativeFrom="paragraph">
                        <wp:posOffset>41275</wp:posOffset>
                      </wp:positionV>
                      <wp:extent cx="212400" cy="212400"/>
                      <wp:effectExtent l="0" t="0" r="0" b="0"/>
                      <wp:wrapNone/>
                      <wp:docPr id="5" name="Oval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0" cy="212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801FFB" id="Oval 133" o:spid="_x0000_s1026" style="position:absolute;margin-left:57.05pt;margin-top:3.25pt;width:16.7pt;height:16.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" fillcolor="#ff5055 [3208]" stroked="f" strokeweight="1pt">
                      <v:stroke joinstyle="miter"/>
                    </v:oval>
                  </w:pict>
                </mc:Fallback>
              </mc:AlternateContent>
            </w:r>
            <w:r w:rsidRPr="004A590C"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03C8B4E3" wp14:editId="7CC7E0E6">
                      <wp:simplePos x="0" y="0"/>
                      <wp:positionH relativeFrom="column">
                        <wp:posOffset>99857</wp:posOffset>
                      </wp:positionH>
                      <wp:positionV relativeFrom="paragraph">
                        <wp:posOffset>41275</wp:posOffset>
                      </wp:positionV>
                      <wp:extent cx="212651" cy="212651"/>
                      <wp:effectExtent l="0" t="0" r="0" b="0"/>
                      <wp:wrapNone/>
                      <wp:docPr id="4" name="Oval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651" cy="21265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B3C6D1" id="Oval 133" o:spid="_x0000_s1026" style="position:absolute;margin-left:7.85pt;margin-top:3.25pt;width:16.75pt;height:16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" fillcolor="#49cb70 [3206]" stroked="f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761761" w:rsidRPr="00CE27CA" w14:paraId="1B4998E2" w14:textId="77777777" w:rsidTr="00A850C1">
        <w:tc>
          <w:tcPr>
            <w:tcW w:w="9054" w:type="dxa"/>
            <w:gridSpan w:val="4"/>
            <w:shd w:val="clear" w:color="auto" w:fill="FFB9BA" w:themeFill="accent5" w:themeFillTint="66"/>
          </w:tcPr>
          <w:p w14:paraId="579F749D" w14:textId="05802DD5" w:rsidR="00761761" w:rsidRPr="00CE27CA" w:rsidRDefault="00D57DDA" w:rsidP="005E4CC0">
            <w:pPr>
              <w:rPr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Cs w:val="22"/>
              </w:rPr>
              <w:t>Progress Report Audience</w:t>
            </w:r>
          </w:p>
        </w:tc>
      </w:tr>
      <w:tr w:rsidR="00761761" w:rsidRPr="0086125C" w14:paraId="43A37A1D" w14:textId="77777777" w:rsidTr="00A850C1">
        <w:tc>
          <w:tcPr>
            <w:tcW w:w="3114" w:type="dxa"/>
          </w:tcPr>
          <w:p w14:paraId="717AD484" w14:textId="0C59AA2E" w:rsidR="00761761" w:rsidRPr="00CE27CA" w:rsidRDefault="00D57DDA" w:rsidP="005E4CC0">
            <w:pPr>
              <w:rPr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Cs w:val="22"/>
              </w:rPr>
              <w:t>Primary Audience</w:t>
            </w:r>
            <w:r w:rsidR="00761761" w:rsidRPr="00CE27CA">
              <w:rPr>
                <w:rFonts w:eastAsia="Times New Roman"/>
                <w:b/>
                <w:bCs/>
                <w:color w:val="000000"/>
                <w:szCs w:val="22"/>
              </w:rPr>
              <w:t>:</w:t>
            </w:r>
          </w:p>
        </w:tc>
        <w:tc>
          <w:tcPr>
            <w:tcW w:w="5940" w:type="dxa"/>
            <w:gridSpan w:val="3"/>
          </w:tcPr>
          <w:p w14:paraId="1037B18F" w14:textId="54AD502A" w:rsidR="00761761" w:rsidRPr="0086125C" w:rsidRDefault="00D57DDA" w:rsidP="005E4CC0">
            <w:pPr>
              <w:numPr>
                <w:ilvl w:val="0"/>
                <w:numId w:val="27"/>
              </w:numPr>
              <w:suppressAutoHyphens w:val="0"/>
              <w:spacing w:after="0"/>
              <w:ind w:left="284" w:hanging="284"/>
              <w:rPr>
                <w:rFonts w:cs="Arial"/>
                <w:szCs w:val="22"/>
              </w:rPr>
            </w:pPr>
            <w:r>
              <w:rPr>
                <w:rFonts w:cs="Arial"/>
                <w:i/>
                <w:iCs/>
                <w:szCs w:val="22"/>
              </w:rPr>
              <w:t>E.g. Working Group</w:t>
            </w:r>
            <w:r w:rsidR="00761761" w:rsidRPr="0086125C">
              <w:rPr>
                <w:rFonts w:cs="Arial"/>
                <w:szCs w:val="22"/>
              </w:rPr>
              <w:t xml:space="preserve"> </w:t>
            </w:r>
          </w:p>
        </w:tc>
      </w:tr>
      <w:tr w:rsidR="00761761" w:rsidRPr="00CE27CA" w14:paraId="78FB6B6F" w14:textId="77777777" w:rsidTr="00A850C1">
        <w:tc>
          <w:tcPr>
            <w:tcW w:w="3114" w:type="dxa"/>
          </w:tcPr>
          <w:p w14:paraId="71908918" w14:textId="78C1B9BF" w:rsidR="00761761" w:rsidRPr="00CE27CA" w:rsidRDefault="00D57DDA" w:rsidP="005E4CC0">
            <w:pPr>
              <w:rPr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Cs w:val="22"/>
              </w:rPr>
              <w:t>Secondary Audience</w:t>
            </w:r>
            <w:r w:rsidR="00761761" w:rsidRPr="00CE27CA">
              <w:rPr>
                <w:rFonts w:eastAsia="Times New Roman"/>
                <w:b/>
                <w:bCs/>
                <w:color w:val="000000"/>
                <w:szCs w:val="22"/>
              </w:rPr>
              <w:t>:</w:t>
            </w:r>
          </w:p>
        </w:tc>
        <w:tc>
          <w:tcPr>
            <w:tcW w:w="5940" w:type="dxa"/>
            <w:gridSpan w:val="3"/>
          </w:tcPr>
          <w:p w14:paraId="50E84066" w14:textId="17E948BB" w:rsidR="00761761" w:rsidRPr="00D57DDA" w:rsidRDefault="00D57DDA" w:rsidP="005E4CC0">
            <w:pPr>
              <w:numPr>
                <w:ilvl w:val="0"/>
                <w:numId w:val="27"/>
              </w:numPr>
              <w:suppressAutoHyphens w:val="0"/>
              <w:spacing w:after="0"/>
              <w:ind w:left="284" w:hanging="284"/>
              <w:rPr>
                <w:i/>
                <w:szCs w:val="22"/>
              </w:rPr>
            </w:pPr>
            <w:r w:rsidRPr="00D57DDA">
              <w:rPr>
                <w:i/>
                <w:szCs w:val="22"/>
              </w:rPr>
              <w:t>E.g</w:t>
            </w:r>
            <w:r w:rsidR="007D18CB">
              <w:rPr>
                <w:i/>
                <w:szCs w:val="22"/>
              </w:rPr>
              <w:t>.</w:t>
            </w:r>
            <w:r w:rsidRPr="00D57DDA">
              <w:rPr>
                <w:i/>
                <w:szCs w:val="22"/>
              </w:rPr>
              <w:t xml:space="preserve"> Project Governance</w:t>
            </w:r>
            <w:r>
              <w:rPr>
                <w:i/>
                <w:szCs w:val="22"/>
              </w:rPr>
              <w:t>, Executive Sponsor</w:t>
            </w:r>
          </w:p>
        </w:tc>
      </w:tr>
      <w:tr w:rsidR="0075674B" w:rsidRPr="00CE27CA" w14:paraId="3011330A" w14:textId="77777777" w:rsidTr="00A850C1">
        <w:tc>
          <w:tcPr>
            <w:tcW w:w="9054" w:type="dxa"/>
            <w:gridSpan w:val="4"/>
            <w:shd w:val="clear" w:color="auto" w:fill="FFB9BA" w:themeFill="accent5" w:themeFillTint="66"/>
          </w:tcPr>
          <w:p w14:paraId="67BF46EF" w14:textId="79A05355" w:rsidR="0075674B" w:rsidRPr="00CE27CA" w:rsidRDefault="00477B33" w:rsidP="004E6615">
            <w:pPr>
              <w:rPr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Cs w:val="22"/>
              </w:rPr>
              <w:t>Project</w:t>
            </w:r>
            <w:r w:rsidR="0075674B" w:rsidRPr="00CE27CA">
              <w:rPr>
                <w:rFonts w:eastAsia="Times New Roman"/>
                <w:b/>
                <w:bCs/>
                <w:color w:val="000000"/>
                <w:szCs w:val="22"/>
              </w:rPr>
              <w:t xml:space="preserve"> Information</w:t>
            </w:r>
          </w:p>
        </w:tc>
      </w:tr>
      <w:tr w:rsidR="0075674B" w:rsidRPr="0086125C" w14:paraId="76D3CE4B" w14:textId="77777777" w:rsidTr="00A850C1">
        <w:tc>
          <w:tcPr>
            <w:tcW w:w="3114" w:type="dxa"/>
          </w:tcPr>
          <w:p w14:paraId="1EDFD5E9" w14:textId="01767AE9" w:rsidR="0075674B" w:rsidRPr="00CE27CA" w:rsidRDefault="00DC2310" w:rsidP="004E6615">
            <w:pPr>
              <w:rPr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Cs w:val="22"/>
              </w:rPr>
              <w:t>Project Overview</w:t>
            </w:r>
            <w:r w:rsidR="00D169C2">
              <w:rPr>
                <w:rFonts w:eastAsia="Times New Roman"/>
                <w:b/>
                <w:bCs/>
                <w:color w:val="000000"/>
                <w:szCs w:val="22"/>
              </w:rPr>
              <w:t xml:space="preserve"> &amp; Scope</w:t>
            </w:r>
            <w:r w:rsidR="0075674B" w:rsidRPr="00CE27CA">
              <w:rPr>
                <w:rFonts w:eastAsia="Times New Roman"/>
                <w:b/>
                <w:bCs/>
                <w:color w:val="000000"/>
                <w:szCs w:val="22"/>
              </w:rPr>
              <w:t>:</w:t>
            </w:r>
          </w:p>
        </w:tc>
        <w:tc>
          <w:tcPr>
            <w:tcW w:w="5940" w:type="dxa"/>
            <w:gridSpan w:val="3"/>
          </w:tcPr>
          <w:p w14:paraId="0C1E05DE" w14:textId="5E29F392" w:rsidR="0075674B" w:rsidRPr="0086125C" w:rsidRDefault="0086125C" w:rsidP="00A970C0">
            <w:pPr>
              <w:numPr>
                <w:ilvl w:val="0"/>
                <w:numId w:val="27"/>
              </w:numPr>
              <w:suppressAutoHyphens w:val="0"/>
              <w:spacing w:after="0"/>
              <w:ind w:left="284" w:hanging="284"/>
              <w:rPr>
                <w:rFonts w:cs="Arial"/>
                <w:szCs w:val="22"/>
              </w:rPr>
            </w:pPr>
            <w:r w:rsidRPr="0086125C">
              <w:rPr>
                <w:rFonts w:cs="Arial"/>
                <w:i/>
                <w:szCs w:val="22"/>
              </w:rPr>
              <w:t>[</w:t>
            </w:r>
            <w:r>
              <w:rPr>
                <w:rFonts w:cs="Arial"/>
                <w:i/>
                <w:szCs w:val="22"/>
              </w:rPr>
              <w:t>Over</w:t>
            </w:r>
            <w:r w:rsidR="007D18CB">
              <w:rPr>
                <w:rFonts w:cs="Arial"/>
                <w:i/>
                <w:szCs w:val="22"/>
              </w:rPr>
              <w:t>all</w:t>
            </w:r>
            <w:r>
              <w:rPr>
                <w:rFonts w:cs="Arial"/>
                <w:i/>
                <w:szCs w:val="22"/>
              </w:rPr>
              <w:t xml:space="preserve"> aim o</w:t>
            </w:r>
            <w:r w:rsidR="00D95E75">
              <w:rPr>
                <w:rFonts w:cs="Arial"/>
                <w:i/>
                <w:szCs w:val="22"/>
              </w:rPr>
              <w:t xml:space="preserve">f </w:t>
            </w:r>
            <w:r w:rsidR="007D18CB">
              <w:rPr>
                <w:rFonts w:cs="Arial"/>
                <w:i/>
                <w:szCs w:val="22"/>
              </w:rPr>
              <w:t xml:space="preserve">the </w:t>
            </w:r>
            <w:r w:rsidR="00D95E75">
              <w:rPr>
                <w:rFonts w:cs="Arial"/>
                <w:i/>
                <w:szCs w:val="22"/>
              </w:rPr>
              <w:t xml:space="preserve">project and </w:t>
            </w:r>
            <w:r w:rsidRPr="0086125C">
              <w:rPr>
                <w:rFonts w:cs="Arial"/>
                <w:i/>
                <w:iCs/>
                <w:szCs w:val="22"/>
              </w:rPr>
              <w:t xml:space="preserve">project </w:t>
            </w:r>
            <w:r w:rsidR="007D18CB">
              <w:rPr>
                <w:rFonts w:cs="Arial"/>
                <w:i/>
                <w:iCs/>
                <w:szCs w:val="22"/>
              </w:rPr>
              <w:t>scope</w:t>
            </w:r>
            <w:r w:rsidRPr="0086125C">
              <w:rPr>
                <w:rFonts w:cs="Arial"/>
                <w:i/>
                <w:iCs/>
                <w:szCs w:val="22"/>
              </w:rPr>
              <w:t xml:space="preserve"> </w:t>
            </w:r>
            <w:r w:rsidR="00D95E75">
              <w:rPr>
                <w:rFonts w:cs="Arial"/>
                <w:i/>
                <w:iCs/>
                <w:szCs w:val="22"/>
              </w:rPr>
              <w:t>as outlined in Project Plan</w:t>
            </w:r>
            <w:r w:rsidRPr="0086125C">
              <w:rPr>
                <w:rFonts w:cs="Arial"/>
                <w:szCs w:val="22"/>
              </w:rPr>
              <w:t xml:space="preserve">] </w:t>
            </w:r>
          </w:p>
        </w:tc>
      </w:tr>
      <w:tr w:rsidR="00C87405" w:rsidRPr="00CE27CA" w14:paraId="50BDAFD4" w14:textId="77777777" w:rsidTr="00A850C1">
        <w:tc>
          <w:tcPr>
            <w:tcW w:w="3114" w:type="dxa"/>
          </w:tcPr>
          <w:p w14:paraId="5E234FF7" w14:textId="77777777" w:rsidR="00C87405" w:rsidRPr="00CE27CA" w:rsidRDefault="00C87405" w:rsidP="002730C8">
            <w:pPr>
              <w:rPr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Cs w:val="22"/>
              </w:rPr>
              <w:t>Project Milestone/Deliverables</w:t>
            </w:r>
            <w:r w:rsidRPr="00CE27CA">
              <w:rPr>
                <w:rFonts w:eastAsia="Times New Roman"/>
                <w:b/>
                <w:bCs/>
                <w:color w:val="000000"/>
                <w:szCs w:val="22"/>
              </w:rPr>
              <w:t>:</w:t>
            </w:r>
          </w:p>
        </w:tc>
        <w:tc>
          <w:tcPr>
            <w:tcW w:w="5940" w:type="dxa"/>
            <w:gridSpan w:val="3"/>
          </w:tcPr>
          <w:p w14:paraId="0BBF9B83" w14:textId="3F02DFA6" w:rsidR="00C87405" w:rsidRPr="00DF013F" w:rsidRDefault="00C87405" w:rsidP="002730C8">
            <w:pPr>
              <w:numPr>
                <w:ilvl w:val="0"/>
                <w:numId w:val="27"/>
              </w:numPr>
              <w:suppressAutoHyphens w:val="0"/>
              <w:spacing w:after="0"/>
              <w:ind w:left="284" w:hanging="284"/>
              <w:rPr>
                <w:iCs/>
                <w:szCs w:val="22"/>
              </w:rPr>
            </w:pPr>
            <w:r w:rsidRPr="0086125C">
              <w:rPr>
                <w:rFonts w:cs="Arial"/>
                <w:i/>
                <w:szCs w:val="22"/>
              </w:rPr>
              <w:t>[</w:t>
            </w:r>
            <w:r w:rsidR="00AF7A1F">
              <w:rPr>
                <w:rFonts w:cs="Arial"/>
                <w:i/>
                <w:szCs w:val="22"/>
              </w:rPr>
              <w:t>Detail</w:t>
            </w:r>
            <w:r w:rsidRPr="00C87405">
              <w:rPr>
                <w:rFonts w:cs="Arial"/>
                <w:i/>
                <w:szCs w:val="22"/>
              </w:rPr>
              <w:t xml:space="preserve"> project deliverables as outlined in Project Plan]</w:t>
            </w:r>
          </w:p>
        </w:tc>
      </w:tr>
      <w:tr w:rsidR="0075674B" w:rsidRPr="00CE27CA" w14:paraId="0AC44E67" w14:textId="77777777" w:rsidTr="00A850C1">
        <w:tc>
          <w:tcPr>
            <w:tcW w:w="3114" w:type="dxa"/>
          </w:tcPr>
          <w:p w14:paraId="44C7D82D" w14:textId="3397D6EA" w:rsidR="0075674B" w:rsidRPr="00CE27CA" w:rsidRDefault="00A14CA7" w:rsidP="004E6615">
            <w:pPr>
              <w:rPr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Cs w:val="22"/>
              </w:rPr>
              <w:t>Issues &amp; Risk</w:t>
            </w:r>
            <w:r w:rsidR="000E5A33">
              <w:rPr>
                <w:rFonts w:eastAsia="Times New Roman"/>
                <w:b/>
                <w:bCs/>
                <w:color w:val="000000"/>
                <w:szCs w:val="22"/>
              </w:rPr>
              <w:t>s</w:t>
            </w:r>
            <w:r w:rsidR="0075674B" w:rsidRPr="00CE27CA">
              <w:rPr>
                <w:rFonts w:eastAsia="Times New Roman"/>
                <w:b/>
                <w:bCs/>
                <w:color w:val="000000"/>
                <w:szCs w:val="22"/>
              </w:rPr>
              <w:t>:</w:t>
            </w:r>
          </w:p>
        </w:tc>
        <w:tc>
          <w:tcPr>
            <w:tcW w:w="5940" w:type="dxa"/>
            <w:gridSpan w:val="3"/>
          </w:tcPr>
          <w:p w14:paraId="41BD0061" w14:textId="1BF68B39" w:rsidR="00AC13D6" w:rsidRPr="00DF013F" w:rsidRDefault="00C87405" w:rsidP="00C87405">
            <w:pPr>
              <w:numPr>
                <w:ilvl w:val="0"/>
                <w:numId w:val="27"/>
              </w:numPr>
              <w:suppressAutoHyphens w:val="0"/>
              <w:spacing w:after="0"/>
              <w:ind w:left="284" w:hanging="284"/>
              <w:rPr>
                <w:iCs/>
                <w:szCs w:val="22"/>
              </w:rPr>
            </w:pPr>
            <w:r w:rsidRPr="0086125C">
              <w:rPr>
                <w:rFonts w:cs="Arial"/>
                <w:i/>
                <w:szCs w:val="22"/>
              </w:rPr>
              <w:t>[</w:t>
            </w:r>
            <w:r>
              <w:rPr>
                <w:rFonts w:cs="Arial"/>
                <w:i/>
                <w:szCs w:val="22"/>
              </w:rPr>
              <w:t>Outline</w:t>
            </w:r>
            <w:r w:rsidRPr="00C87405">
              <w:rPr>
                <w:rFonts w:cs="Arial"/>
                <w:i/>
                <w:szCs w:val="22"/>
              </w:rPr>
              <w:t xml:space="preserve"> </w:t>
            </w:r>
            <w:r w:rsidR="00D65EAB">
              <w:rPr>
                <w:rFonts w:cs="Arial"/>
                <w:i/>
                <w:szCs w:val="22"/>
              </w:rPr>
              <w:t>any new risks or issues encountered</w:t>
            </w:r>
            <w:r w:rsidRPr="00C87405">
              <w:rPr>
                <w:rFonts w:cs="Arial"/>
                <w:i/>
                <w:szCs w:val="22"/>
              </w:rPr>
              <w:t>]</w:t>
            </w:r>
          </w:p>
        </w:tc>
      </w:tr>
      <w:tr w:rsidR="0075674B" w:rsidRPr="00CE27CA" w14:paraId="332DF1C1" w14:textId="77777777" w:rsidTr="00A850C1">
        <w:tc>
          <w:tcPr>
            <w:tcW w:w="9054" w:type="dxa"/>
            <w:gridSpan w:val="4"/>
            <w:shd w:val="clear" w:color="auto" w:fill="FFB9BA" w:themeFill="accent5" w:themeFillTint="66"/>
          </w:tcPr>
          <w:p w14:paraId="28006BA2" w14:textId="38696B04" w:rsidR="0075674B" w:rsidRPr="00CE27CA" w:rsidRDefault="00296CAA" w:rsidP="004E6615">
            <w:pPr>
              <w:rPr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Cs w:val="22"/>
              </w:rPr>
              <w:t>Project Progress</w:t>
            </w:r>
          </w:p>
        </w:tc>
      </w:tr>
      <w:tr w:rsidR="0075674B" w:rsidRPr="00CE27CA" w14:paraId="6B463C57" w14:textId="77777777" w:rsidTr="00A850C1">
        <w:tc>
          <w:tcPr>
            <w:tcW w:w="3114" w:type="dxa"/>
          </w:tcPr>
          <w:p w14:paraId="04A05308" w14:textId="1D47901F" w:rsidR="0075674B" w:rsidRPr="00CE27CA" w:rsidRDefault="00683A6E" w:rsidP="004E6615">
            <w:pPr>
              <w:rPr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Cs w:val="22"/>
              </w:rPr>
              <w:t>Project Progress Update</w:t>
            </w:r>
            <w:r w:rsidR="0075674B" w:rsidRPr="00CE27CA">
              <w:rPr>
                <w:rFonts w:eastAsia="Times New Roman"/>
                <w:b/>
                <w:bCs/>
                <w:color w:val="000000"/>
                <w:szCs w:val="22"/>
              </w:rPr>
              <w:t>:</w:t>
            </w:r>
          </w:p>
        </w:tc>
        <w:tc>
          <w:tcPr>
            <w:tcW w:w="5940" w:type="dxa"/>
            <w:gridSpan w:val="3"/>
          </w:tcPr>
          <w:p w14:paraId="159E0C30" w14:textId="3F625CC5" w:rsidR="00AC17A3" w:rsidRPr="00D6577B" w:rsidRDefault="00C94647" w:rsidP="00C94647">
            <w:pPr>
              <w:numPr>
                <w:ilvl w:val="0"/>
                <w:numId w:val="27"/>
              </w:numPr>
              <w:suppressAutoHyphens w:val="0"/>
              <w:spacing w:after="0"/>
              <w:ind w:left="284" w:hanging="284"/>
              <w:rPr>
                <w:iCs/>
                <w:szCs w:val="22"/>
              </w:rPr>
            </w:pPr>
            <w:r w:rsidRPr="0086125C">
              <w:rPr>
                <w:rFonts w:cs="Arial"/>
                <w:i/>
                <w:szCs w:val="22"/>
              </w:rPr>
              <w:t>[</w:t>
            </w:r>
            <w:r w:rsidR="00683A6E">
              <w:rPr>
                <w:rFonts w:cs="Arial"/>
                <w:i/>
                <w:szCs w:val="22"/>
              </w:rPr>
              <w:t xml:space="preserve">Brief statement of project performance </w:t>
            </w:r>
            <w:r w:rsidR="00A34289">
              <w:rPr>
                <w:rFonts w:cs="Arial"/>
                <w:i/>
                <w:szCs w:val="22"/>
              </w:rPr>
              <w:t>not covered in the remainder of the report including project’s progress towards meeting target</w:t>
            </w:r>
            <w:r w:rsidR="00FA4EA8">
              <w:rPr>
                <w:rFonts w:cs="Arial"/>
                <w:i/>
                <w:szCs w:val="22"/>
              </w:rPr>
              <w:t>ted</w:t>
            </w:r>
            <w:r w:rsidR="00A34289">
              <w:rPr>
                <w:rFonts w:cs="Arial"/>
                <w:i/>
                <w:szCs w:val="22"/>
              </w:rPr>
              <w:t xml:space="preserve"> outcome</w:t>
            </w:r>
            <w:r w:rsidR="00B604E0">
              <w:rPr>
                <w:rFonts w:cs="Arial"/>
                <w:i/>
                <w:szCs w:val="22"/>
              </w:rPr>
              <w:t>s</w:t>
            </w:r>
            <w:r w:rsidRPr="00C87405">
              <w:rPr>
                <w:rFonts w:cs="Arial"/>
                <w:i/>
                <w:szCs w:val="22"/>
              </w:rPr>
              <w:t>]</w:t>
            </w:r>
          </w:p>
        </w:tc>
      </w:tr>
      <w:tr w:rsidR="00683A6E" w:rsidRPr="00CE27CA" w14:paraId="733247B1" w14:textId="77777777" w:rsidTr="00A850C1">
        <w:tc>
          <w:tcPr>
            <w:tcW w:w="3114" w:type="dxa"/>
          </w:tcPr>
          <w:p w14:paraId="3D140EC4" w14:textId="77777777" w:rsidR="00683A6E" w:rsidRPr="00CE27CA" w:rsidRDefault="00683A6E" w:rsidP="002730C8">
            <w:pPr>
              <w:rPr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Cs w:val="22"/>
              </w:rPr>
              <w:t>Changes to date</w:t>
            </w:r>
            <w:r w:rsidRPr="00CE27CA">
              <w:rPr>
                <w:rFonts w:eastAsia="Times New Roman"/>
                <w:b/>
                <w:bCs/>
                <w:color w:val="000000"/>
                <w:szCs w:val="22"/>
              </w:rPr>
              <w:t>:</w:t>
            </w:r>
          </w:p>
        </w:tc>
        <w:tc>
          <w:tcPr>
            <w:tcW w:w="5940" w:type="dxa"/>
            <w:gridSpan w:val="3"/>
          </w:tcPr>
          <w:p w14:paraId="458750C4" w14:textId="723BC28F" w:rsidR="00683A6E" w:rsidRPr="00D6577B" w:rsidRDefault="00683A6E" w:rsidP="002730C8">
            <w:pPr>
              <w:numPr>
                <w:ilvl w:val="0"/>
                <w:numId w:val="27"/>
              </w:numPr>
              <w:suppressAutoHyphens w:val="0"/>
              <w:spacing w:after="0"/>
              <w:ind w:left="284" w:hanging="284"/>
              <w:rPr>
                <w:iCs/>
                <w:szCs w:val="22"/>
              </w:rPr>
            </w:pPr>
            <w:r w:rsidRPr="0086125C">
              <w:rPr>
                <w:rFonts w:cs="Arial"/>
                <w:i/>
                <w:szCs w:val="22"/>
              </w:rPr>
              <w:t>[</w:t>
            </w:r>
            <w:r>
              <w:rPr>
                <w:rFonts w:cs="Arial"/>
                <w:i/>
                <w:szCs w:val="22"/>
              </w:rPr>
              <w:t>Provide an overview of any changes to date</w:t>
            </w:r>
            <w:r w:rsidRPr="00C87405">
              <w:rPr>
                <w:rFonts w:cs="Arial"/>
                <w:i/>
                <w:szCs w:val="22"/>
              </w:rPr>
              <w:t>]</w:t>
            </w:r>
          </w:p>
        </w:tc>
      </w:tr>
      <w:tr w:rsidR="00B16DBF" w:rsidRPr="00CE27CA" w14:paraId="00F513AD" w14:textId="77777777" w:rsidTr="00A850C1">
        <w:tc>
          <w:tcPr>
            <w:tcW w:w="3114" w:type="dxa"/>
          </w:tcPr>
          <w:p w14:paraId="77D66F3F" w14:textId="77777777" w:rsidR="00B16DBF" w:rsidRDefault="00B16DBF" w:rsidP="00B16DBF">
            <w:pPr>
              <w:rPr>
                <w:rFonts w:eastAsia="Times New Roman"/>
                <w:b/>
                <w:bCs/>
                <w:color w:val="000000"/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Cs w:val="22"/>
              </w:rPr>
              <w:t>Milestones</w:t>
            </w:r>
            <w:r w:rsidRPr="00CE27CA">
              <w:rPr>
                <w:rFonts w:eastAsia="Times New Roman"/>
                <w:b/>
                <w:bCs/>
                <w:color w:val="000000"/>
                <w:szCs w:val="22"/>
              </w:rPr>
              <w:t>:</w:t>
            </w:r>
          </w:p>
          <w:p w14:paraId="7D6A8DD3" w14:textId="77777777" w:rsidR="00534EDF" w:rsidRPr="00534EDF" w:rsidRDefault="00534EDF" w:rsidP="00534EDF">
            <w:pPr>
              <w:rPr>
                <w:rFonts w:eastAsia="Times New Roman"/>
                <w:szCs w:val="22"/>
              </w:rPr>
            </w:pPr>
          </w:p>
          <w:p w14:paraId="70DAAFD1" w14:textId="77777777" w:rsidR="00534EDF" w:rsidRPr="00534EDF" w:rsidRDefault="00534EDF" w:rsidP="00534EDF">
            <w:pPr>
              <w:rPr>
                <w:rFonts w:eastAsia="Times New Roman"/>
                <w:szCs w:val="22"/>
              </w:rPr>
            </w:pPr>
          </w:p>
          <w:p w14:paraId="2F0CEB6D" w14:textId="77777777" w:rsidR="00534EDF" w:rsidRPr="00534EDF" w:rsidRDefault="00534EDF" w:rsidP="00534EDF">
            <w:pPr>
              <w:rPr>
                <w:rFonts w:eastAsia="Times New Roman"/>
                <w:szCs w:val="22"/>
              </w:rPr>
            </w:pPr>
          </w:p>
          <w:p w14:paraId="161675BD" w14:textId="77777777" w:rsidR="00534EDF" w:rsidRPr="00534EDF" w:rsidRDefault="00534EDF" w:rsidP="00534EDF">
            <w:pPr>
              <w:rPr>
                <w:rFonts w:eastAsia="Times New Roman"/>
                <w:szCs w:val="22"/>
              </w:rPr>
            </w:pPr>
          </w:p>
          <w:p w14:paraId="0085CA93" w14:textId="1DB078C9" w:rsidR="00534EDF" w:rsidRPr="00534EDF" w:rsidRDefault="00534EDF" w:rsidP="00534EDF">
            <w:pPr>
              <w:jc w:val="right"/>
              <w:rPr>
                <w:rFonts w:eastAsia="Times New Roman"/>
                <w:szCs w:val="22"/>
              </w:rPr>
            </w:pPr>
          </w:p>
        </w:tc>
        <w:tc>
          <w:tcPr>
            <w:tcW w:w="5940" w:type="dxa"/>
            <w:gridSpan w:val="3"/>
          </w:tcPr>
          <w:p w14:paraId="02DC56F8" w14:textId="3AAA2ADF" w:rsidR="001956C1" w:rsidRPr="0041460B" w:rsidRDefault="00840DEC" w:rsidP="001956C1">
            <w:pPr>
              <w:rPr>
                <w:b/>
                <w:bCs/>
                <w:iCs/>
                <w:color w:val="000000"/>
                <w:szCs w:val="22"/>
              </w:rPr>
            </w:pPr>
            <w:r w:rsidRPr="0041460B">
              <w:rPr>
                <w:b/>
                <w:bCs/>
                <w:iCs/>
                <w:color w:val="000000"/>
                <w:szCs w:val="22"/>
              </w:rPr>
              <w:t>Milestones Achieved</w:t>
            </w:r>
          </w:p>
          <w:p w14:paraId="5C3EB292" w14:textId="17F00129" w:rsidR="00B16DBF" w:rsidRPr="00840DEC" w:rsidRDefault="00B16DBF" w:rsidP="00B16DBF">
            <w:pPr>
              <w:pStyle w:val="ListParagraph"/>
              <w:numPr>
                <w:ilvl w:val="0"/>
                <w:numId w:val="25"/>
              </w:numPr>
              <w:rPr>
                <w:rFonts w:ascii="Calibre Regular" w:hAnsi="Calibre Regular"/>
                <w:iCs/>
                <w:color w:val="000000"/>
                <w:szCs w:val="22"/>
              </w:rPr>
            </w:pPr>
            <w:r w:rsidRPr="00B16DBF">
              <w:rPr>
                <w:rFonts w:ascii="Calibre Regular" w:hAnsi="Calibre Regular"/>
                <w:i/>
                <w:szCs w:val="22"/>
              </w:rPr>
              <w:t>[</w:t>
            </w:r>
            <w:r>
              <w:rPr>
                <w:rFonts w:ascii="Calibre Regular" w:hAnsi="Calibre Regular"/>
                <w:i/>
                <w:szCs w:val="22"/>
              </w:rPr>
              <w:t>L</w:t>
            </w:r>
            <w:r w:rsidR="000D2BBA">
              <w:rPr>
                <w:rFonts w:ascii="Calibre Regular" w:hAnsi="Calibre Regular"/>
                <w:i/>
                <w:szCs w:val="22"/>
              </w:rPr>
              <w:t>ist any milestones acheived</w:t>
            </w:r>
            <w:r w:rsidRPr="00B16DBF">
              <w:rPr>
                <w:rFonts w:ascii="Calibre Regular" w:hAnsi="Calibre Regular"/>
                <w:i/>
                <w:szCs w:val="22"/>
              </w:rPr>
              <w:t>]</w:t>
            </w:r>
          </w:p>
          <w:p w14:paraId="338BA54F" w14:textId="77777777" w:rsidR="00840DEC" w:rsidRPr="0041460B" w:rsidRDefault="00840DEC" w:rsidP="00840DEC">
            <w:pPr>
              <w:rPr>
                <w:b/>
                <w:bCs/>
                <w:iCs/>
                <w:color w:val="000000"/>
                <w:szCs w:val="22"/>
              </w:rPr>
            </w:pPr>
            <w:r w:rsidRPr="0041460B">
              <w:rPr>
                <w:b/>
                <w:bCs/>
                <w:iCs/>
                <w:color w:val="000000"/>
                <w:szCs w:val="22"/>
              </w:rPr>
              <w:t>Milestones in Progress</w:t>
            </w:r>
          </w:p>
          <w:p w14:paraId="66C6B88C" w14:textId="6D693658" w:rsidR="0041460B" w:rsidRPr="00840DEC" w:rsidRDefault="0041460B" w:rsidP="0041460B">
            <w:pPr>
              <w:pStyle w:val="ListParagraph"/>
              <w:numPr>
                <w:ilvl w:val="0"/>
                <w:numId w:val="28"/>
              </w:numPr>
              <w:rPr>
                <w:rFonts w:ascii="Calibre Regular" w:hAnsi="Calibre Regular"/>
                <w:iCs/>
                <w:color w:val="000000"/>
                <w:szCs w:val="22"/>
              </w:rPr>
            </w:pPr>
            <w:r w:rsidRPr="00B16DBF">
              <w:rPr>
                <w:rFonts w:ascii="Calibre Regular" w:hAnsi="Calibre Regular"/>
                <w:i/>
                <w:szCs w:val="22"/>
              </w:rPr>
              <w:t>[</w:t>
            </w:r>
            <w:r>
              <w:rPr>
                <w:rFonts w:ascii="Calibre Regular" w:hAnsi="Calibre Regular"/>
                <w:i/>
                <w:szCs w:val="22"/>
              </w:rPr>
              <w:t>List any relevant milestones</w:t>
            </w:r>
            <w:r w:rsidRPr="00B16DBF">
              <w:rPr>
                <w:rFonts w:ascii="Calibre Regular" w:hAnsi="Calibre Regular"/>
                <w:i/>
                <w:szCs w:val="22"/>
              </w:rPr>
              <w:t>]</w:t>
            </w:r>
          </w:p>
          <w:p w14:paraId="189304EA" w14:textId="77777777" w:rsidR="00840DEC" w:rsidRPr="0041460B" w:rsidRDefault="0041460B" w:rsidP="00840DEC">
            <w:pPr>
              <w:rPr>
                <w:b/>
                <w:bCs/>
                <w:iCs/>
                <w:color w:val="000000"/>
                <w:szCs w:val="22"/>
              </w:rPr>
            </w:pPr>
            <w:r w:rsidRPr="0041460B">
              <w:rPr>
                <w:b/>
                <w:bCs/>
                <w:iCs/>
                <w:color w:val="000000"/>
                <w:szCs w:val="22"/>
              </w:rPr>
              <w:t>Future Milestones</w:t>
            </w:r>
          </w:p>
          <w:p w14:paraId="3D01ED47" w14:textId="7856AD80" w:rsidR="0041460B" w:rsidRPr="00840DEC" w:rsidRDefault="0041460B" w:rsidP="0041460B">
            <w:pPr>
              <w:pStyle w:val="ListParagraph"/>
              <w:numPr>
                <w:ilvl w:val="0"/>
                <w:numId w:val="29"/>
              </w:numPr>
              <w:rPr>
                <w:rFonts w:ascii="Calibre Regular" w:hAnsi="Calibre Regular"/>
                <w:iCs/>
                <w:color w:val="000000"/>
                <w:szCs w:val="22"/>
              </w:rPr>
            </w:pPr>
            <w:r w:rsidRPr="00B16DBF">
              <w:rPr>
                <w:rFonts w:ascii="Calibre Regular" w:hAnsi="Calibre Regular"/>
                <w:i/>
                <w:szCs w:val="22"/>
              </w:rPr>
              <w:t>[</w:t>
            </w:r>
            <w:r>
              <w:rPr>
                <w:rFonts w:ascii="Calibre Regular" w:hAnsi="Calibre Regular"/>
                <w:i/>
                <w:szCs w:val="22"/>
              </w:rPr>
              <w:t>List any relevant milestones</w:t>
            </w:r>
            <w:r w:rsidRPr="00B16DBF">
              <w:rPr>
                <w:rFonts w:ascii="Calibre Regular" w:hAnsi="Calibre Regular"/>
                <w:i/>
                <w:szCs w:val="22"/>
              </w:rPr>
              <w:t>]</w:t>
            </w:r>
          </w:p>
          <w:p w14:paraId="27B90B59" w14:textId="05F163EC" w:rsidR="0041460B" w:rsidRPr="00840DEC" w:rsidRDefault="0041460B" w:rsidP="00840DEC">
            <w:pPr>
              <w:rPr>
                <w:iCs/>
                <w:color w:val="000000"/>
                <w:szCs w:val="22"/>
              </w:rPr>
            </w:pPr>
          </w:p>
        </w:tc>
      </w:tr>
      <w:tr w:rsidR="000D2BBA" w:rsidRPr="00CE27CA" w14:paraId="3DE716C3" w14:textId="77777777" w:rsidTr="00A850C1">
        <w:tc>
          <w:tcPr>
            <w:tcW w:w="3114" w:type="dxa"/>
          </w:tcPr>
          <w:p w14:paraId="5500979F" w14:textId="4852A034" w:rsidR="000D2BBA" w:rsidRPr="00CE27CA" w:rsidRDefault="000D2BBA" w:rsidP="000D2BBA">
            <w:pPr>
              <w:rPr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Cs w:val="22"/>
              </w:rPr>
              <w:t>Next steps</w:t>
            </w:r>
            <w:r w:rsidRPr="00CE27CA">
              <w:rPr>
                <w:rFonts w:eastAsia="Times New Roman"/>
                <w:b/>
                <w:bCs/>
                <w:color w:val="000000"/>
                <w:szCs w:val="22"/>
              </w:rPr>
              <w:t>:</w:t>
            </w:r>
          </w:p>
        </w:tc>
        <w:tc>
          <w:tcPr>
            <w:tcW w:w="5940" w:type="dxa"/>
            <w:gridSpan w:val="3"/>
          </w:tcPr>
          <w:p w14:paraId="12C580B3" w14:textId="304AF81E" w:rsidR="000D2BBA" w:rsidRPr="00DC6BF2" w:rsidRDefault="000D2BBA" w:rsidP="000D2BBA">
            <w:pPr>
              <w:pStyle w:val="ListParagraph"/>
              <w:numPr>
                <w:ilvl w:val="0"/>
                <w:numId w:val="26"/>
              </w:numPr>
              <w:rPr>
                <w:rFonts w:ascii="Calibre Regular" w:hAnsi="Calibre Regular"/>
                <w:iCs/>
                <w:color w:val="000000"/>
                <w:szCs w:val="22"/>
              </w:rPr>
            </w:pPr>
            <w:r w:rsidRPr="00B16DBF">
              <w:rPr>
                <w:rFonts w:ascii="Calibre Regular" w:hAnsi="Calibre Regular"/>
                <w:i/>
                <w:szCs w:val="22"/>
              </w:rPr>
              <w:t>[</w:t>
            </w:r>
            <w:r>
              <w:rPr>
                <w:rFonts w:ascii="Calibre Regular" w:hAnsi="Calibre Regular"/>
                <w:i/>
                <w:szCs w:val="22"/>
              </w:rPr>
              <w:t>List identified next steps</w:t>
            </w:r>
            <w:r w:rsidRPr="00B16DBF">
              <w:rPr>
                <w:rFonts w:ascii="Calibre Regular" w:hAnsi="Calibre Regular"/>
                <w:i/>
                <w:szCs w:val="22"/>
              </w:rPr>
              <w:t>]</w:t>
            </w:r>
          </w:p>
        </w:tc>
      </w:tr>
      <w:tr w:rsidR="0075674B" w:rsidRPr="00CE27CA" w14:paraId="79CB5EC0" w14:textId="77777777" w:rsidTr="00A850C1">
        <w:tc>
          <w:tcPr>
            <w:tcW w:w="9054" w:type="dxa"/>
            <w:gridSpan w:val="4"/>
            <w:shd w:val="clear" w:color="auto" w:fill="FFB9BA" w:themeFill="accent5" w:themeFillTint="66"/>
          </w:tcPr>
          <w:p w14:paraId="7263CD64" w14:textId="1C86469D" w:rsidR="0075674B" w:rsidRPr="00CE27CA" w:rsidRDefault="0075674B" w:rsidP="004E6615">
            <w:pPr>
              <w:rPr>
                <w:szCs w:val="22"/>
              </w:rPr>
            </w:pPr>
            <w:r w:rsidRPr="00CE27CA">
              <w:rPr>
                <w:rFonts w:eastAsia="Times New Roman"/>
                <w:b/>
                <w:bCs/>
                <w:color w:val="000000"/>
                <w:szCs w:val="22"/>
              </w:rPr>
              <w:t>Noted</w:t>
            </w:r>
            <w:r w:rsidR="00C835E7">
              <w:rPr>
                <w:rFonts w:eastAsia="Times New Roman"/>
                <w:b/>
                <w:bCs/>
                <w:color w:val="000000"/>
                <w:szCs w:val="22"/>
              </w:rPr>
              <w:t xml:space="preserve"> </w:t>
            </w:r>
            <w:r w:rsidR="00C835E7" w:rsidRPr="00CE27CA">
              <w:rPr>
                <w:rFonts w:eastAsia="Times New Roman"/>
                <w:color w:val="000000"/>
                <w:szCs w:val="22"/>
              </w:rPr>
              <w:t xml:space="preserve">(circle or attach/file email </w:t>
            </w:r>
            <w:r w:rsidR="00F9169E">
              <w:rPr>
                <w:rFonts w:eastAsia="Times New Roman"/>
                <w:color w:val="000000"/>
                <w:szCs w:val="22"/>
              </w:rPr>
              <w:t>to supplement signature</w:t>
            </w:r>
            <w:r w:rsidR="00C835E7" w:rsidRPr="00CE27CA">
              <w:rPr>
                <w:rFonts w:eastAsia="Times New Roman"/>
                <w:color w:val="000000"/>
                <w:szCs w:val="22"/>
              </w:rPr>
              <w:t>)</w:t>
            </w:r>
          </w:p>
        </w:tc>
      </w:tr>
      <w:tr w:rsidR="0075674B" w:rsidRPr="00CE27CA" w14:paraId="7F2A377A" w14:textId="77777777" w:rsidTr="00A850C1">
        <w:tc>
          <w:tcPr>
            <w:tcW w:w="3114" w:type="dxa"/>
          </w:tcPr>
          <w:p w14:paraId="4424F185" w14:textId="223EF244" w:rsidR="0075674B" w:rsidRPr="00CE27CA" w:rsidRDefault="00EB0BE2" w:rsidP="004E6615">
            <w:pPr>
              <w:rPr>
                <w:rFonts w:eastAsia="Times New Roman"/>
                <w:b/>
                <w:bCs/>
                <w:color w:val="000000"/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Cs w:val="22"/>
              </w:rPr>
              <w:t>Executive Sponsor</w:t>
            </w:r>
            <w:r w:rsidR="0075674B" w:rsidRPr="00CE27CA">
              <w:rPr>
                <w:rFonts w:eastAsia="Times New Roman"/>
                <w:b/>
                <w:bCs/>
                <w:color w:val="000000"/>
                <w:szCs w:val="22"/>
              </w:rPr>
              <w:t xml:space="preserve"> </w:t>
            </w:r>
            <w:r w:rsidR="0075674B" w:rsidRPr="00CE27CA">
              <w:rPr>
                <w:rFonts w:eastAsia="Times New Roman"/>
                <w:b/>
                <w:bCs/>
                <w:color w:val="000000"/>
                <w:szCs w:val="22"/>
              </w:rPr>
              <w:br/>
              <w:t>(if required)</w:t>
            </w:r>
            <w:r w:rsidR="00D126EB">
              <w:rPr>
                <w:rFonts w:eastAsia="Times New Roman"/>
                <w:b/>
                <w:bCs/>
                <w:color w:val="000000"/>
                <w:szCs w:val="22"/>
              </w:rPr>
              <w:t>:</w:t>
            </w:r>
          </w:p>
        </w:tc>
        <w:tc>
          <w:tcPr>
            <w:tcW w:w="5940" w:type="dxa"/>
            <w:gridSpan w:val="3"/>
          </w:tcPr>
          <w:p w14:paraId="4523EAA4" w14:textId="77777777" w:rsidR="00C835E7" w:rsidRPr="00CE27CA" w:rsidRDefault="00C835E7" w:rsidP="00C835E7">
            <w:pPr>
              <w:spacing w:after="0"/>
              <w:rPr>
                <w:rFonts w:eastAsia="Times New Roman"/>
                <w:color w:val="000000"/>
                <w:szCs w:val="22"/>
              </w:rPr>
            </w:pPr>
            <w:r w:rsidRPr="00CE27CA">
              <w:rPr>
                <w:rFonts w:eastAsia="Times New Roman"/>
                <w:color w:val="000000"/>
                <w:szCs w:val="22"/>
              </w:rPr>
              <w:t>Signature:</w:t>
            </w:r>
          </w:p>
          <w:p w14:paraId="0DED5E56" w14:textId="77777777" w:rsidR="00C835E7" w:rsidRPr="00CE27CA" w:rsidRDefault="00C835E7" w:rsidP="00C835E7">
            <w:pPr>
              <w:spacing w:after="0"/>
              <w:rPr>
                <w:rFonts w:eastAsia="Times New Roman"/>
                <w:color w:val="000000"/>
                <w:szCs w:val="22"/>
              </w:rPr>
            </w:pPr>
          </w:p>
          <w:p w14:paraId="6648CB07" w14:textId="77777777" w:rsidR="00C835E7" w:rsidRPr="00CE27CA" w:rsidRDefault="00C835E7" w:rsidP="00C835E7">
            <w:pPr>
              <w:spacing w:after="0"/>
              <w:rPr>
                <w:rFonts w:eastAsia="Times New Roman"/>
                <w:color w:val="000000"/>
                <w:szCs w:val="22"/>
              </w:rPr>
            </w:pPr>
            <w:r w:rsidRPr="00CE27CA">
              <w:rPr>
                <w:rFonts w:eastAsia="Times New Roman"/>
                <w:color w:val="000000"/>
                <w:szCs w:val="22"/>
              </w:rPr>
              <w:t xml:space="preserve">Date: </w:t>
            </w:r>
          </w:p>
          <w:p w14:paraId="7A39316E" w14:textId="14420E1B" w:rsidR="0075674B" w:rsidRPr="00CE27CA" w:rsidRDefault="0075674B" w:rsidP="00CE27CA">
            <w:pPr>
              <w:spacing w:after="0"/>
              <w:rPr>
                <w:rFonts w:eastAsia="Times New Roman"/>
                <w:color w:val="000000"/>
                <w:szCs w:val="22"/>
              </w:rPr>
            </w:pPr>
          </w:p>
        </w:tc>
      </w:tr>
      <w:tr w:rsidR="00EC6BB9" w:rsidRPr="00CE27CA" w14:paraId="3901B74E" w14:textId="77777777" w:rsidTr="00A850C1">
        <w:tc>
          <w:tcPr>
            <w:tcW w:w="3114" w:type="dxa"/>
          </w:tcPr>
          <w:p w14:paraId="75E9C658" w14:textId="3BAE2144" w:rsidR="00EB0BE2" w:rsidRPr="00CE27CA" w:rsidRDefault="00EC6BB9" w:rsidP="004E6615">
            <w:pPr>
              <w:rPr>
                <w:rFonts w:eastAsia="Times New Roman"/>
                <w:b/>
                <w:bCs/>
                <w:color w:val="000000"/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Cs w:val="22"/>
              </w:rPr>
              <w:lastRenderedPageBreak/>
              <w:t>Feedback/comments to consider moving forward</w:t>
            </w:r>
            <w:r w:rsidR="008C4CA7">
              <w:rPr>
                <w:rFonts w:eastAsia="Times New Roman"/>
                <w:b/>
                <w:bCs/>
                <w:color w:val="000000"/>
                <w:szCs w:val="22"/>
              </w:rPr>
              <w:t xml:space="preserve"> </w:t>
            </w:r>
            <w:r w:rsidR="00D126EB">
              <w:rPr>
                <w:rFonts w:eastAsia="Times New Roman"/>
                <w:b/>
                <w:bCs/>
                <w:color w:val="000000"/>
                <w:szCs w:val="22"/>
              </w:rPr>
              <w:br/>
            </w:r>
            <w:r w:rsidR="008C4CA7">
              <w:rPr>
                <w:rFonts w:eastAsia="Times New Roman"/>
                <w:b/>
                <w:bCs/>
                <w:color w:val="000000"/>
                <w:szCs w:val="22"/>
              </w:rPr>
              <w:t>(if any)</w:t>
            </w:r>
            <w:r>
              <w:rPr>
                <w:rFonts w:eastAsia="Times New Roman"/>
                <w:b/>
                <w:bCs/>
                <w:color w:val="000000"/>
                <w:szCs w:val="22"/>
              </w:rPr>
              <w:t>:</w:t>
            </w:r>
          </w:p>
        </w:tc>
        <w:tc>
          <w:tcPr>
            <w:tcW w:w="5940" w:type="dxa"/>
            <w:gridSpan w:val="3"/>
          </w:tcPr>
          <w:p w14:paraId="246B073F" w14:textId="77777777" w:rsidR="00EC6BB9" w:rsidRPr="00CE27CA" w:rsidRDefault="00EC6BB9" w:rsidP="004E6615">
            <w:pPr>
              <w:spacing w:after="0"/>
              <w:rPr>
                <w:rFonts w:eastAsia="Times New Roman"/>
                <w:color w:val="000000"/>
                <w:szCs w:val="22"/>
              </w:rPr>
            </w:pPr>
          </w:p>
        </w:tc>
      </w:tr>
    </w:tbl>
    <w:p w14:paraId="1A61024D" w14:textId="77777777" w:rsidR="00C47D30" w:rsidRDefault="00C47D30" w:rsidP="00F95180">
      <w:pPr>
        <w:rPr>
          <w:i/>
          <w:iCs/>
          <w:color w:val="A6A6A6" w:themeColor="background1" w:themeShade="A6"/>
        </w:rPr>
        <w:sectPr w:rsidR="00C47D30" w:rsidSect="00A0544C">
          <w:headerReference w:type="even" r:id="rId12"/>
          <w:headerReference w:type="default" r:id="rId13"/>
          <w:footerReference w:type="default" r:id="rId14"/>
          <w:headerReference w:type="first" r:id="rId15"/>
          <w:pgSz w:w="11900" w:h="16840"/>
          <w:pgMar w:top="2127" w:right="1418" w:bottom="1985" w:left="1418" w:header="709" w:footer="445" w:gutter="0"/>
          <w:cols w:space="624"/>
          <w:docGrid w:linePitch="360"/>
        </w:sectPr>
      </w:pPr>
    </w:p>
    <w:p w14:paraId="3C5D9909" w14:textId="77777777" w:rsidR="00A1522C" w:rsidRDefault="00A1522C" w:rsidP="00A1522C">
      <w:pPr>
        <w:pStyle w:val="Heading2"/>
      </w:pPr>
      <w:r w:rsidRPr="00C47D30">
        <w:lastRenderedPageBreak/>
        <w:t>High level Project Milestones and/or next steps</w:t>
      </w:r>
    </w:p>
    <w:p w14:paraId="72DABAB4" w14:textId="7F3BB56A" w:rsidR="00423D5B" w:rsidRPr="00CC12E6" w:rsidRDefault="00423D5B" w:rsidP="00423D5B">
      <w:pPr>
        <w:keepNext/>
        <w:rPr>
          <w:rFonts w:cs="Arial"/>
          <w:bCs/>
          <w:i/>
          <w:iCs/>
        </w:rPr>
      </w:pPr>
      <w:r>
        <w:rPr>
          <w:rFonts w:cs="Arial"/>
          <w:bCs/>
          <w:i/>
          <w:iCs/>
        </w:rPr>
        <w:t>[OPTIONAL TABLE: Detail any relevant milestones scheduled for achievement and performance against those milestones. Baseline dates are those outlined in the Project Plan.</w:t>
      </w:r>
      <w:r w:rsidR="000C47EA">
        <w:rPr>
          <w:rFonts w:cs="Arial"/>
          <w:bCs/>
          <w:i/>
          <w:iCs/>
        </w:rPr>
        <w:t xml:space="preserve"> Alternatively, </w:t>
      </w:r>
      <w:r w:rsidR="00534EDF">
        <w:rPr>
          <w:rFonts w:cs="Arial"/>
          <w:bCs/>
          <w:i/>
          <w:iCs/>
        </w:rPr>
        <w:t xml:space="preserve">updates from your project management software </w:t>
      </w:r>
      <w:r w:rsidR="000C47EA">
        <w:rPr>
          <w:rFonts w:cs="Arial"/>
          <w:bCs/>
          <w:i/>
          <w:iCs/>
        </w:rPr>
        <w:t>can be provided.</w:t>
      </w:r>
      <w:r>
        <w:rPr>
          <w:rFonts w:cs="Arial"/>
          <w:bCs/>
          <w:i/>
          <w:iCs/>
        </w:rPr>
        <w:t xml:space="preserve">] </w:t>
      </w:r>
      <w:r w:rsidRPr="00F947B7">
        <w:rPr>
          <w:rFonts w:cs="Arial"/>
          <w:bCs/>
          <w:i/>
          <w:iCs/>
        </w:rPr>
        <w:t xml:space="preserve"> </w:t>
      </w:r>
    </w:p>
    <w:tbl>
      <w:tblPr>
        <w:tblStyle w:val="GridTable1Light-Accent5"/>
        <w:tblW w:w="14317" w:type="dxa"/>
        <w:tblLook w:val="06A0" w:firstRow="1" w:lastRow="0" w:firstColumn="1" w:lastColumn="0" w:noHBand="1" w:noVBand="1"/>
      </w:tblPr>
      <w:tblGrid>
        <w:gridCol w:w="3544"/>
        <w:gridCol w:w="1613"/>
        <w:gridCol w:w="1285"/>
        <w:gridCol w:w="1531"/>
        <w:gridCol w:w="1531"/>
        <w:gridCol w:w="1128"/>
        <w:gridCol w:w="3685"/>
      </w:tblGrid>
      <w:tr w:rsidR="00222FCF" w:rsidRPr="00C767C1" w14:paraId="3D508F3A" w14:textId="77777777" w:rsidTr="002A55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hideMark/>
          </w:tcPr>
          <w:p w14:paraId="322C411C" w14:textId="77777777" w:rsidR="00222FCF" w:rsidRPr="00C767C1" w:rsidRDefault="00222FCF" w:rsidP="00091C81">
            <w:pPr>
              <w:jc w:val="center"/>
              <w:rPr>
                <w:sz w:val="20"/>
                <w:szCs w:val="20"/>
              </w:rPr>
            </w:pPr>
            <w:r w:rsidRPr="00C767C1">
              <w:rPr>
                <w:sz w:val="20"/>
                <w:szCs w:val="20"/>
              </w:rPr>
              <w:t>Milestone/Actions</w:t>
            </w:r>
          </w:p>
        </w:tc>
        <w:tc>
          <w:tcPr>
            <w:tcW w:w="1613" w:type="dxa"/>
            <w:hideMark/>
          </w:tcPr>
          <w:p w14:paraId="082FE4DA" w14:textId="477535D2" w:rsidR="00222FCF" w:rsidRPr="00C767C1" w:rsidRDefault="00222FCF" w:rsidP="00091C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767C1">
              <w:rPr>
                <w:sz w:val="20"/>
                <w:szCs w:val="20"/>
              </w:rPr>
              <w:t>Responsible</w:t>
            </w:r>
            <w:r w:rsidR="004F6998" w:rsidRPr="00C767C1">
              <w:rPr>
                <w:sz w:val="20"/>
                <w:szCs w:val="20"/>
              </w:rPr>
              <w:t xml:space="preserve"> Person</w:t>
            </w:r>
          </w:p>
        </w:tc>
        <w:tc>
          <w:tcPr>
            <w:tcW w:w="1285" w:type="dxa"/>
            <w:hideMark/>
          </w:tcPr>
          <w:p w14:paraId="306B2F13" w14:textId="58C0B5F3" w:rsidR="00222FCF" w:rsidRPr="00C767C1" w:rsidRDefault="00222FCF" w:rsidP="00091C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767C1">
              <w:rPr>
                <w:sz w:val="20"/>
                <w:szCs w:val="20"/>
              </w:rPr>
              <w:t>Baseline Completion Date</w:t>
            </w:r>
          </w:p>
        </w:tc>
        <w:tc>
          <w:tcPr>
            <w:tcW w:w="1531" w:type="dxa"/>
          </w:tcPr>
          <w:p w14:paraId="60C9A870" w14:textId="6C4BA518" w:rsidR="00222FCF" w:rsidRPr="00C767C1" w:rsidRDefault="00222FCF" w:rsidP="00091C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767C1">
              <w:rPr>
                <w:sz w:val="20"/>
                <w:szCs w:val="20"/>
              </w:rPr>
              <w:t>Forecast Completion Date</w:t>
            </w:r>
          </w:p>
        </w:tc>
        <w:tc>
          <w:tcPr>
            <w:tcW w:w="1531" w:type="dxa"/>
          </w:tcPr>
          <w:p w14:paraId="1AF9C85E" w14:textId="58FC4400" w:rsidR="00222FCF" w:rsidRPr="00C767C1" w:rsidRDefault="00222FCF" w:rsidP="00091C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767C1">
              <w:rPr>
                <w:sz w:val="20"/>
                <w:szCs w:val="20"/>
              </w:rPr>
              <w:t>Status</w:t>
            </w:r>
          </w:p>
        </w:tc>
        <w:tc>
          <w:tcPr>
            <w:tcW w:w="1128" w:type="dxa"/>
          </w:tcPr>
          <w:p w14:paraId="4A840F97" w14:textId="434542C2" w:rsidR="00222FCF" w:rsidRPr="00C767C1" w:rsidRDefault="00222FCF" w:rsidP="00091C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767C1">
              <w:rPr>
                <w:sz w:val="20"/>
                <w:szCs w:val="20"/>
              </w:rPr>
              <w:t>Traffic Light Progress</w:t>
            </w:r>
          </w:p>
        </w:tc>
        <w:tc>
          <w:tcPr>
            <w:tcW w:w="3685" w:type="dxa"/>
          </w:tcPr>
          <w:p w14:paraId="7B88772A" w14:textId="6A61F1BF" w:rsidR="00222FCF" w:rsidRPr="00C767C1" w:rsidRDefault="00222FCF" w:rsidP="00091C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767C1">
              <w:rPr>
                <w:sz w:val="20"/>
                <w:szCs w:val="20"/>
              </w:rPr>
              <w:t>Comment</w:t>
            </w:r>
          </w:p>
        </w:tc>
      </w:tr>
      <w:tr w:rsidR="00222FCF" w:rsidRPr="00C767C1" w14:paraId="2D7FF74B" w14:textId="77777777" w:rsidTr="002A55F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56937F68" w14:textId="3C50E032" w:rsidR="00222FCF" w:rsidRPr="002A55F4" w:rsidRDefault="00222FCF" w:rsidP="00091C81">
            <w:pPr>
              <w:rPr>
                <w:b w:val="0"/>
                <w:i/>
                <w:sz w:val="20"/>
                <w:szCs w:val="20"/>
              </w:rPr>
            </w:pPr>
            <w:r w:rsidRPr="002A55F4">
              <w:rPr>
                <w:b w:val="0"/>
                <w:i/>
                <w:sz w:val="20"/>
                <w:szCs w:val="20"/>
              </w:rPr>
              <w:t>Description of Milestone</w:t>
            </w:r>
          </w:p>
        </w:tc>
        <w:tc>
          <w:tcPr>
            <w:tcW w:w="1613" w:type="dxa"/>
          </w:tcPr>
          <w:p w14:paraId="4EEEB3A1" w14:textId="620C6065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85" w:type="dxa"/>
          </w:tcPr>
          <w:p w14:paraId="366DFD48" w14:textId="7DBD4BA8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</w:tcPr>
          <w:p w14:paraId="3C5D4438" w14:textId="77777777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</w:tcPr>
          <w:p w14:paraId="349A8C2C" w14:textId="3FF530C8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28" w:type="dxa"/>
          </w:tcPr>
          <w:p w14:paraId="2567E340" w14:textId="0C29E82B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A55F4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3EBC7D22" wp14:editId="42F119B6">
                      <wp:simplePos x="0" y="0"/>
                      <wp:positionH relativeFrom="column">
                        <wp:posOffset>196795</wp:posOffset>
                      </wp:positionH>
                      <wp:positionV relativeFrom="paragraph">
                        <wp:posOffset>14937</wp:posOffset>
                      </wp:positionV>
                      <wp:extent cx="212651" cy="212651"/>
                      <wp:effectExtent l="0" t="0" r="0" b="0"/>
                      <wp:wrapNone/>
                      <wp:docPr id="20" name="Oval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651" cy="21265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7E2C0E" id="Oval 133" o:spid="_x0000_s1026" style="position:absolute;margin-left:15.5pt;margin-top:1.2pt;width:16.75pt;height:16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" fillcolor="#49cb70 [3206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685" w:type="dxa"/>
          </w:tcPr>
          <w:p w14:paraId="280045BC" w14:textId="65AFD414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22FCF" w:rsidRPr="00C767C1" w14:paraId="2F5C1C3D" w14:textId="77777777" w:rsidTr="002A55F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213EC25A" w14:textId="66A3C4B3" w:rsidR="00222FCF" w:rsidRPr="002A55F4" w:rsidRDefault="00222FCF" w:rsidP="00091C81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613" w:type="dxa"/>
          </w:tcPr>
          <w:p w14:paraId="07E8E11D" w14:textId="5D8C3395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85" w:type="dxa"/>
          </w:tcPr>
          <w:p w14:paraId="0C10BB87" w14:textId="5F9B22A0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</w:tcPr>
          <w:p w14:paraId="7E0C0ADD" w14:textId="77777777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</w:tcPr>
          <w:p w14:paraId="78F6E10A" w14:textId="6E7AF4BE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28" w:type="dxa"/>
          </w:tcPr>
          <w:p w14:paraId="4C7AAAFF" w14:textId="77777777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14:paraId="322422E9" w14:textId="45A455C1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22FCF" w:rsidRPr="00C767C1" w14:paraId="7EB18541" w14:textId="77777777" w:rsidTr="002A55F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7BB41098" w14:textId="14BB80A9" w:rsidR="00222FCF" w:rsidRPr="002A55F4" w:rsidRDefault="00222FCF" w:rsidP="00091C81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613" w:type="dxa"/>
          </w:tcPr>
          <w:p w14:paraId="480D4E04" w14:textId="39C34F07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85" w:type="dxa"/>
          </w:tcPr>
          <w:p w14:paraId="4176B8BC" w14:textId="1BC398A2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</w:tcPr>
          <w:p w14:paraId="392B6DF1" w14:textId="77777777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</w:tcPr>
          <w:p w14:paraId="0299D081" w14:textId="46940FB5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28" w:type="dxa"/>
          </w:tcPr>
          <w:p w14:paraId="081035D5" w14:textId="77777777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14:paraId="61E08DEC" w14:textId="64360950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22FCF" w:rsidRPr="00C767C1" w14:paraId="2A8BBEF0" w14:textId="77777777" w:rsidTr="002A55F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7B51FC61" w14:textId="0A2035D0" w:rsidR="00222FCF" w:rsidRPr="002A55F4" w:rsidRDefault="00222FCF" w:rsidP="00091C81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613" w:type="dxa"/>
          </w:tcPr>
          <w:p w14:paraId="697A9AD0" w14:textId="111267AE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85" w:type="dxa"/>
          </w:tcPr>
          <w:p w14:paraId="1F920591" w14:textId="50B6D4E6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</w:tcPr>
          <w:p w14:paraId="5BC8436F" w14:textId="77777777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</w:tcPr>
          <w:p w14:paraId="3FEC43A6" w14:textId="3D82BE38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28" w:type="dxa"/>
          </w:tcPr>
          <w:p w14:paraId="3E7AFCE8" w14:textId="77777777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14:paraId="65EC0514" w14:textId="5CD3A558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22FCF" w:rsidRPr="00C767C1" w14:paraId="54693F3E" w14:textId="77777777" w:rsidTr="002A55F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4E28BB87" w14:textId="5328F4AE" w:rsidR="00222FCF" w:rsidRPr="002A55F4" w:rsidRDefault="00222FCF" w:rsidP="00091C81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613" w:type="dxa"/>
          </w:tcPr>
          <w:p w14:paraId="54ECBE7F" w14:textId="1914EF31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85" w:type="dxa"/>
          </w:tcPr>
          <w:p w14:paraId="1954EC53" w14:textId="413B400C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</w:tcPr>
          <w:p w14:paraId="655A7861" w14:textId="77777777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</w:tcPr>
          <w:p w14:paraId="69FAEBFD" w14:textId="5C1D267D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28" w:type="dxa"/>
          </w:tcPr>
          <w:p w14:paraId="009BE908" w14:textId="77777777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14:paraId="5A3C3FD2" w14:textId="6B7B9F51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22FCF" w:rsidRPr="00C767C1" w14:paraId="2CBAE8BC" w14:textId="77777777" w:rsidTr="002A55F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64AC1333" w14:textId="485BE2FE" w:rsidR="00222FCF" w:rsidRPr="002A55F4" w:rsidRDefault="00222FCF" w:rsidP="00091C81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613" w:type="dxa"/>
          </w:tcPr>
          <w:p w14:paraId="412E589E" w14:textId="4647B79D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85" w:type="dxa"/>
          </w:tcPr>
          <w:p w14:paraId="2A0A8875" w14:textId="533C2AED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</w:tcPr>
          <w:p w14:paraId="123B5428" w14:textId="77777777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</w:tcPr>
          <w:p w14:paraId="7121A8EC" w14:textId="5E4B8507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28" w:type="dxa"/>
          </w:tcPr>
          <w:p w14:paraId="6F28473B" w14:textId="77777777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14:paraId="335A5D52" w14:textId="1FEA00AA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22FCF" w:rsidRPr="00C767C1" w14:paraId="0EA1E55B" w14:textId="77777777" w:rsidTr="002A55F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197F34E3" w14:textId="0011D7A5" w:rsidR="00222FCF" w:rsidRPr="002A55F4" w:rsidRDefault="00222FCF" w:rsidP="00091C81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613" w:type="dxa"/>
          </w:tcPr>
          <w:p w14:paraId="27E45834" w14:textId="0A79DCA2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85" w:type="dxa"/>
          </w:tcPr>
          <w:p w14:paraId="7E1885F3" w14:textId="76B14A3C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</w:tcPr>
          <w:p w14:paraId="4E5C3C06" w14:textId="77777777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</w:tcPr>
          <w:p w14:paraId="0DD7AAED" w14:textId="3A50F1E2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28" w:type="dxa"/>
          </w:tcPr>
          <w:p w14:paraId="5A21977C" w14:textId="77777777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14:paraId="25C4EC17" w14:textId="76349413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22FCF" w:rsidRPr="00C767C1" w14:paraId="51492E43" w14:textId="77777777" w:rsidTr="002A55F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73E893F8" w14:textId="2603696B" w:rsidR="00222FCF" w:rsidRPr="002A55F4" w:rsidRDefault="00222FCF" w:rsidP="00091C81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613" w:type="dxa"/>
          </w:tcPr>
          <w:p w14:paraId="5156C64A" w14:textId="13470123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85" w:type="dxa"/>
          </w:tcPr>
          <w:p w14:paraId="0901EAF0" w14:textId="29B15643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</w:tcPr>
          <w:p w14:paraId="5341718A" w14:textId="77777777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</w:tcPr>
          <w:p w14:paraId="299EBBCD" w14:textId="0A00942E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28" w:type="dxa"/>
          </w:tcPr>
          <w:p w14:paraId="03BC5612" w14:textId="77777777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14:paraId="49976D4E" w14:textId="2577E5EC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22FCF" w:rsidRPr="00C767C1" w14:paraId="4DFEA308" w14:textId="77777777" w:rsidTr="002A55F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7F80B3E0" w14:textId="2AFB0463" w:rsidR="00222FCF" w:rsidRPr="002A55F4" w:rsidRDefault="00222FCF" w:rsidP="00091C81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613" w:type="dxa"/>
          </w:tcPr>
          <w:p w14:paraId="124B7191" w14:textId="246DFFCC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85" w:type="dxa"/>
          </w:tcPr>
          <w:p w14:paraId="735083EA" w14:textId="3DD4B69A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</w:tcPr>
          <w:p w14:paraId="63D7A61F" w14:textId="77777777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</w:tcPr>
          <w:p w14:paraId="72E1A9B5" w14:textId="6DFED253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28" w:type="dxa"/>
          </w:tcPr>
          <w:p w14:paraId="39EEC74F" w14:textId="77777777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14:paraId="56386EC7" w14:textId="0115BC8B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22FCF" w:rsidRPr="00C767C1" w14:paraId="5B981345" w14:textId="77777777" w:rsidTr="002A55F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3CC14279" w14:textId="029A662A" w:rsidR="00222FCF" w:rsidRPr="002A55F4" w:rsidRDefault="00222FCF" w:rsidP="00091C81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613" w:type="dxa"/>
          </w:tcPr>
          <w:p w14:paraId="2C6AB8B3" w14:textId="3398A90F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85" w:type="dxa"/>
          </w:tcPr>
          <w:p w14:paraId="153C72E3" w14:textId="360331C2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</w:tcPr>
          <w:p w14:paraId="75F73A90" w14:textId="77777777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</w:tcPr>
          <w:p w14:paraId="4B10295C" w14:textId="23C5CA86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28" w:type="dxa"/>
          </w:tcPr>
          <w:p w14:paraId="5F1FA7E5" w14:textId="77777777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14:paraId="460F7F6B" w14:textId="4403C169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22FCF" w:rsidRPr="00C767C1" w14:paraId="440F9516" w14:textId="77777777" w:rsidTr="002A55F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74283161" w14:textId="093E0C13" w:rsidR="00222FCF" w:rsidRPr="002A55F4" w:rsidRDefault="00222FCF" w:rsidP="00091C81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613" w:type="dxa"/>
          </w:tcPr>
          <w:p w14:paraId="76923D01" w14:textId="74A8C297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85" w:type="dxa"/>
          </w:tcPr>
          <w:p w14:paraId="633B37D0" w14:textId="7EDCB8C1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</w:tcPr>
          <w:p w14:paraId="0557C522" w14:textId="77777777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31" w:type="dxa"/>
          </w:tcPr>
          <w:p w14:paraId="71D9087E" w14:textId="4D6DB8CF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28" w:type="dxa"/>
          </w:tcPr>
          <w:p w14:paraId="32BC4FD2" w14:textId="77777777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14:paraId="2E27B320" w14:textId="63363C83" w:rsidR="00222FCF" w:rsidRPr="00C767C1" w:rsidRDefault="00222FCF" w:rsidP="00091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2876B34C" w14:textId="66E08089" w:rsidR="00F95180" w:rsidRPr="00F95180" w:rsidRDefault="00F95180" w:rsidP="0057540A"/>
    <w:sectPr w:rsidR="00F95180" w:rsidRPr="00F95180" w:rsidSect="008847EE">
      <w:headerReference w:type="even" r:id="rId16"/>
      <w:headerReference w:type="default" r:id="rId17"/>
      <w:footerReference w:type="default" r:id="rId18"/>
      <w:headerReference w:type="first" r:id="rId19"/>
      <w:pgSz w:w="16840" w:h="11900" w:orient="landscape"/>
      <w:pgMar w:top="2127" w:right="1247" w:bottom="1418" w:left="1276" w:header="709" w:footer="709" w:gutter="0"/>
      <w:cols w:space="62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EB324" w14:textId="77777777" w:rsidR="00902140" w:rsidRDefault="00902140" w:rsidP="00C2783A">
      <w:pPr>
        <w:spacing w:after="0"/>
      </w:pPr>
      <w:r>
        <w:separator/>
      </w:r>
    </w:p>
  </w:endnote>
  <w:endnote w:type="continuationSeparator" w:id="0">
    <w:p w14:paraId="5B1A68E6" w14:textId="77777777" w:rsidR="00902140" w:rsidRDefault="00902140" w:rsidP="00C2783A">
      <w:pPr>
        <w:spacing w:after="0"/>
      </w:pPr>
      <w:r>
        <w:continuationSeparator/>
      </w:r>
    </w:p>
  </w:endnote>
  <w:endnote w:type="continuationNotice" w:id="1">
    <w:p w14:paraId="6BCAC047" w14:textId="77777777" w:rsidR="00DD6AD9" w:rsidRDefault="00DD6AD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B83705-97D0-41F9-9945-3E167C08C4C9}"/>
    <w:embedBold r:id="rId2" w:fontKey="{80E9A27D-423F-4D90-8150-76ECCF51DC6D}"/>
    <w:embedItalic r:id="rId3" w:fontKey="{10D39091-D3BF-4314-ABA1-7E713CDD9D4D}"/>
  </w:font>
  <w:font w:name="Calibre Regular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e Semibol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e Medium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e Bol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e Thin">
    <w:altName w:val="Calibri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  <w:font w:name="Calibre Light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e">
    <w:altName w:val="Corbel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033003A-CE17-41D9-81A5-DE682B7E3E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5873181-5905-4966-8A03-8DFECED5E4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e Regular" w:eastAsiaTheme="minorHAnsi" w:hAnsi="Calibre Regular" w:cs="Times New Roman (Body CS)"/>
        <w:caps/>
        <w:spacing w:val="30"/>
        <w:sz w:val="14"/>
        <w:szCs w:val="24"/>
      </w:rPr>
      <w:id w:val="-17756977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3F244A" w14:textId="24073663" w:rsidR="00A0544C" w:rsidRPr="00A0544C" w:rsidRDefault="00A0544C" w:rsidP="00A0544C">
        <w:pPr>
          <w:pStyle w:val="Heading3"/>
        </w:pPr>
        <w:r w:rsidRPr="00A0544C">
          <w:t>Traffic Light Legend</w:t>
        </w:r>
      </w:p>
      <w:tbl>
        <w:tblPr>
          <w:tblW w:w="5022" w:type="pct"/>
          <w:tblInd w:w="-3" w:type="dxa"/>
          <w:tblBorders>
            <w:top w:val="single" w:sz="2" w:space="0" w:color="DEDEDB" w:themeColor="accent6" w:themeTint="99"/>
            <w:left w:val="single" w:sz="2" w:space="0" w:color="DEDEDB" w:themeColor="accent6" w:themeTint="99"/>
            <w:bottom w:val="single" w:sz="2" w:space="0" w:color="DEDEDB" w:themeColor="accent6" w:themeTint="99"/>
            <w:right w:val="single" w:sz="2" w:space="0" w:color="DEDEDB" w:themeColor="accent6" w:themeTint="99"/>
            <w:insideH w:val="single" w:sz="2" w:space="0" w:color="DEDEDB" w:themeColor="accent6" w:themeTint="99"/>
            <w:insideV w:val="single" w:sz="2" w:space="0" w:color="DEDEDB" w:themeColor="accent6" w:themeTint="99"/>
          </w:tblBorders>
          <w:tblLook w:val="01E0" w:firstRow="1" w:lastRow="1" w:firstColumn="1" w:lastColumn="1" w:noHBand="0" w:noVBand="0"/>
        </w:tblPr>
        <w:tblGrid>
          <w:gridCol w:w="2555"/>
          <w:gridCol w:w="509"/>
          <w:gridCol w:w="2537"/>
          <w:gridCol w:w="509"/>
          <w:gridCol w:w="2549"/>
          <w:gridCol w:w="439"/>
        </w:tblGrid>
        <w:tr w:rsidR="00A05F22" w:rsidRPr="007E6B89" w14:paraId="3309C433" w14:textId="77777777" w:rsidTr="00B24B75">
          <w:trPr>
            <w:trHeight w:val="510"/>
          </w:trPr>
          <w:tc>
            <w:tcPr>
              <w:tcW w:w="1404" w:type="pct"/>
              <w:tcBorders>
                <w:right w:val="nil"/>
              </w:tcBorders>
              <w:vAlign w:val="center"/>
            </w:tcPr>
            <w:p w14:paraId="1022CAA1" w14:textId="4A328048" w:rsidR="00A05F22" w:rsidRPr="00A05F22" w:rsidRDefault="00A05F22" w:rsidP="00A05F22">
              <w:pPr>
                <w:keepNext/>
                <w:spacing w:before="40" w:after="40"/>
                <w:rPr>
                  <w:rFonts w:cs="Arial"/>
                  <w:bCs/>
                  <w:sz w:val="18"/>
                </w:rPr>
              </w:pPr>
              <w:r w:rsidRPr="00A05F22">
                <w:rPr>
                  <w:rFonts w:cs="Arial"/>
                  <w:bCs/>
                  <w:sz w:val="16"/>
                </w:rPr>
                <w:t xml:space="preserve">Progress is on track and within budget. Target dates are achievable. </w:t>
              </w:r>
            </w:p>
          </w:tc>
          <w:tc>
            <w:tcPr>
              <w:tcW w:w="280" w:type="pct"/>
              <w:tcBorders>
                <w:left w:val="nil"/>
              </w:tcBorders>
              <w:vAlign w:val="center"/>
            </w:tcPr>
            <w:p w14:paraId="21C43B49" w14:textId="6F8A77A1" w:rsidR="00A05F22" w:rsidRPr="00A05F22" w:rsidRDefault="00A0544C" w:rsidP="00A05F22">
              <w:pPr>
                <w:keepNext/>
                <w:spacing w:before="40" w:after="40"/>
                <w:jc w:val="center"/>
                <w:rPr>
                  <w:rFonts w:cs="Arial"/>
                  <w:bCs/>
                  <w:sz w:val="18"/>
                </w:rPr>
              </w:pPr>
              <w:r w:rsidRPr="00A0544C">
                <w:rPr>
                  <w:rFonts w:cs="Arial"/>
                  <w:bCs/>
                  <w:noProof/>
                  <w:sz w:val="18"/>
                </w:rPr>
                <mc:AlternateContent>
                  <mc:Choice Requires="wps">
                    <w:drawing>
                      <wp:anchor distT="0" distB="0" distL="114300" distR="114300" simplePos="0" relativeHeight="251658249" behindDoc="0" locked="0" layoutInCell="1" allowOverlap="1" wp14:anchorId="5934F625" wp14:editId="01EAC4F7">
                        <wp:simplePos x="0" y="0"/>
                        <wp:positionH relativeFrom="column">
                          <wp:posOffset>-27305</wp:posOffset>
                        </wp:positionH>
                        <wp:positionV relativeFrom="paragraph">
                          <wp:posOffset>13970</wp:posOffset>
                        </wp:positionV>
                        <wp:extent cx="212090" cy="212090"/>
                        <wp:effectExtent l="0" t="0" r="0" b="0"/>
                        <wp:wrapNone/>
                        <wp:docPr id="18" name="Oval 13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212090" cy="2120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oval w14:anchorId="4CDD57EE" id="Oval 133" o:spid="_x0000_s1026" style="position:absolute;margin-left:-2.15pt;margin-top:1.1pt;width:16.7pt;height:16.7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" fillcolor="#49cb70 [3206]" stroked="f" strokeweight="1pt">
                        <v:stroke joinstyle="miter"/>
                      </v:oval>
                    </w:pict>
                  </mc:Fallback>
                </mc:AlternateContent>
              </w:r>
            </w:p>
          </w:tc>
          <w:tc>
            <w:tcPr>
              <w:tcW w:w="1394" w:type="pct"/>
              <w:tcBorders>
                <w:right w:val="nil"/>
              </w:tcBorders>
              <w:vAlign w:val="center"/>
            </w:tcPr>
            <w:p w14:paraId="00232D39" w14:textId="0D4CE6DE" w:rsidR="00A05F22" w:rsidRPr="00A05F22" w:rsidRDefault="00A05F22" w:rsidP="00A05F22">
              <w:pPr>
                <w:keepNext/>
                <w:spacing w:before="40" w:after="40"/>
                <w:rPr>
                  <w:rFonts w:cs="Arial"/>
                  <w:bCs/>
                  <w:sz w:val="18"/>
                </w:rPr>
              </w:pPr>
              <w:r w:rsidRPr="00A05F22">
                <w:rPr>
                  <w:rFonts w:cs="Arial"/>
                  <w:bCs/>
                  <w:sz w:val="16"/>
                </w:rPr>
                <w:t>Progress is at risk. Work is in process to mitigate the risk.</w:t>
              </w:r>
            </w:p>
          </w:tc>
          <w:tc>
            <w:tcPr>
              <w:tcW w:w="280" w:type="pct"/>
              <w:tcBorders>
                <w:left w:val="nil"/>
              </w:tcBorders>
              <w:vAlign w:val="center"/>
            </w:tcPr>
            <w:p w14:paraId="608AA50B" w14:textId="2E1C5C37" w:rsidR="00A05F22" w:rsidRPr="00A05F22" w:rsidRDefault="0044148C" w:rsidP="00A05F22">
              <w:pPr>
                <w:keepNext/>
                <w:spacing w:before="40" w:after="40"/>
                <w:jc w:val="center"/>
                <w:rPr>
                  <w:rFonts w:cs="Arial"/>
                  <w:bCs/>
                  <w:sz w:val="18"/>
                </w:rPr>
              </w:pPr>
              <w:r w:rsidRPr="00A0544C">
                <w:rPr>
                  <w:rFonts w:cs="Arial"/>
                  <w:bCs/>
                  <w:noProof/>
                  <w:sz w:val="18"/>
                </w:rPr>
                <mc:AlternateContent>
                  <mc:Choice Requires="wps">
                    <w:drawing>
                      <wp:anchor distT="0" distB="0" distL="114300" distR="114300" simplePos="0" relativeHeight="251658248" behindDoc="0" locked="0" layoutInCell="1" allowOverlap="1" wp14:anchorId="4A3ACC1B" wp14:editId="6F27C649">
                        <wp:simplePos x="0" y="0"/>
                        <wp:positionH relativeFrom="column">
                          <wp:posOffset>-22225</wp:posOffset>
                        </wp:positionH>
                        <wp:positionV relativeFrom="paragraph">
                          <wp:posOffset>33020</wp:posOffset>
                        </wp:positionV>
                        <wp:extent cx="212090" cy="212090"/>
                        <wp:effectExtent l="0" t="0" r="0" b="0"/>
                        <wp:wrapNone/>
                        <wp:docPr id="12" name="Oval 13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212090" cy="2120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oval w14:anchorId="03669EF0" id="Oval 133" o:spid="_x0000_s1026" style="position:absolute;margin-left:-1.75pt;margin-top:2.6pt;width:16.7pt;height:16.7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" fillcolor="#ffc000" stroked="f" strokeweight="1pt">
                        <v:stroke joinstyle="miter"/>
                      </v:oval>
                    </w:pict>
                  </mc:Fallback>
                </mc:AlternateContent>
              </w:r>
            </w:p>
          </w:tc>
          <w:tc>
            <w:tcPr>
              <w:tcW w:w="1401" w:type="pct"/>
              <w:tcBorders>
                <w:right w:val="nil"/>
              </w:tcBorders>
              <w:vAlign w:val="center"/>
            </w:tcPr>
            <w:p w14:paraId="41EA7FD3" w14:textId="63135683" w:rsidR="00A05F22" w:rsidRPr="00A05F22" w:rsidRDefault="00A05F22" w:rsidP="00A05F22">
              <w:pPr>
                <w:keepNext/>
                <w:spacing w:before="40" w:after="40"/>
                <w:rPr>
                  <w:rFonts w:cs="Arial"/>
                  <w:bCs/>
                  <w:sz w:val="18"/>
                </w:rPr>
              </w:pPr>
              <w:r w:rsidRPr="00A05F22">
                <w:rPr>
                  <w:rFonts w:cs="Arial"/>
                  <w:bCs/>
                  <w:sz w:val="16"/>
                </w:rPr>
                <w:t>Progress is not on track. Either timeline or budget is compromised. Point of escalation is required.</w:t>
              </w:r>
            </w:p>
          </w:tc>
          <w:tc>
            <w:tcPr>
              <w:tcW w:w="242" w:type="pct"/>
              <w:tcBorders>
                <w:left w:val="nil"/>
              </w:tcBorders>
              <w:vAlign w:val="center"/>
            </w:tcPr>
            <w:p w14:paraId="5C3687EF" w14:textId="66BC8CE1" w:rsidR="00A05F22" w:rsidRPr="00A05F22" w:rsidRDefault="0044148C" w:rsidP="00A05F22">
              <w:pPr>
                <w:keepNext/>
                <w:spacing w:before="40" w:after="40"/>
                <w:jc w:val="center"/>
                <w:rPr>
                  <w:rFonts w:cs="Arial"/>
                  <w:bCs/>
                  <w:sz w:val="18"/>
                </w:rPr>
              </w:pPr>
              <w:r w:rsidRPr="00A0544C">
                <w:rPr>
                  <w:rFonts w:cs="Arial"/>
                  <w:bCs/>
                  <w:noProof/>
                  <w:sz w:val="18"/>
                </w:rPr>
                <mc:AlternateContent>
                  <mc:Choice Requires="wps">
                    <w:drawing>
                      <wp:anchor distT="0" distB="0" distL="114300" distR="114300" simplePos="0" relativeHeight="251658250" behindDoc="0" locked="0" layoutInCell="1" allowOverlap="1" wp14:anchorId="5C0E1AC6" wp14:editId="23F53323">
                        <wp:simplePos x="0" y="0"/>
                        <wp:positionH relativeFrom="column">
                          <wp:posOffset>-38735</wp:posOffset>
                        </wp:positionH>
                        <wp:positionV relativeFrom="paragraph">
                          <wp:posOffset>13335</wp:posOffset>
                        </wp:positionV>
                        <wp:extent cx="212090" cy="212090"/>
                        <wp:effectExtent l="0" t="0" r="0" b="0"/>
                        <wp:wrapNone/>
                        <wp:docPr id="19" name="Oval 13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212090" cy="2120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oval w14:anchorId="7ACF81A3" id="Oval 133" o:spid="_x0000_s1026" style="position:absolute;margin-left:-3.05pt;margin-top:1.05pt;width:16.7pt;height:16.7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" fillcolor="#ff5055 [3208]" stroked="f" strokeweight="1pt">
                        <v:stroke joinstyle="miter"/>
                      </v:oval>
                    </w:pict>
                  </mc:Fallback>
                </mc:AlternateContent>
              </w:r>
            </w:p>
          </w:tc>
        </w:tr>
      </w:tbl>
      <w:p w14:paraId="38C3DFB1" w14:textId="77777777" w:rsidR="0035631F" w:rsidRDefault="0035631F" w:rsidP="0035631F">
        <w:pPr>
          <w:pStyle w:val="Footer"/>
          <w:tabs>
            <w:tab w:val="clear" w:pos="9360"/>
            <w:tab w:val="right" w:pos="10198"/>
          </w:tabs>
          <w:ind w:left="-426"/>
          <w:rPr>
            <w:b/>
            <w:bCs/>
            <w:color w:val="C8C8C4" w:themeColor="accent6"/>
            <w:lang w:val="en-US"/>
          </w:rPr>
        </w:pPr>
      </w:p>
      <w:p w14:paraId="6C6775D2" w14:textId="720E2B2E" w:rsidR="00F9365F" w:rsidRDefault="0035631F" w:rsidP="00E85572">
        <w:pPr>
          <w:pStyle w:val="Footer"/>
          <w:tabs>
            <w:tab w:val="clear" w:pos="9360"/>
            <w:tab w:val="right" w:pos="10198"/>
          </w:tabs>
        </w:pPr>
        <w:r>
          <w:rPr>
            <w:b/>
            <w:bCs/>
            <w:color w:val="C8C8C4" w:themeColor="accent6"/>
            <w:lang w:val="en-GB"/>
          </w:rPr>
          <w:t>[insert date]</w:t>
        </w:r>
        <w:r>
          <w:rPr>
            <w:lang w:val="en-GB"/>
          </w:rPr>
          <w:tab/>
        </w:r>
        <w:r>
          <w:rPr>
            <w:lang w:val="en-GB"/>
          </w:rPr>
          <w:tab/>
          <w:t xml:space="preserve">Project progress report: [project title] </w:t>
        </w:r>
        <w:r w:rsidRPr="00291C3E">
          <w:rPr>
            <w:lang w:val="en-US"/>
          </w:rPr>
          <w:t>•</w:t>
        </w:r>
        <w:r w:rsidRPr="006870D9">
          <w:t xml:space="preserve"> </w:t>
        </w:r>
        <w:r w:rsidRPr="006870D9">
          <w:fldChar w:fldCharType="begin"/>
        </w:r>
        <w:r w:rsidRPr="006870D9">
          <w:instrText xml:space="preserve"> PAGE </w:instrText>
        </w:r>
        <w:r w:rsidRPr="006870D9">
          <w:fldChar w:fldCharType="separate"/>
        </w:r>
        <w:r>
          <w:t>9</w:t>
        </w:r>
        <w:r w:rsidRPr="006870D9">
          <w:fldChar w:fldCharType="end"/>
        </w:r>
      </w:p>
    </w:sdtContent>
  </w:sdt>
  <w:p w14:paraId="271A6D1D" w14:textId="77777777" w:rsidR="009656BF" w:rsidRPr="006870D9" w:rsidRDefault="009656BF" w:rsidP="00C57B4A">
    <w:pPr>
      <w:pStyle w:val="Footer"/>
      <w:ind w:left="-311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A1F83" w14:textId="0627D647" w:rsidR="00623286" w:rsidRPr="006870D9" w:rsidRDefault="00623286" w:rsidP="00E85572">
    <w:pPr>
      <w:pStyle w:val="Footer"/>
      <w:tabs>
        <w:tab w:val="clear" w:pos="9360"/>
        <w:tab w:val="right" w:pos="13608"/>
      </w:tabs>
      <w:ind w:left="-142"/>
    </w:pPr>
    <w:r w:rsidRPr="00265440">
      <w:rPr>
        <w:b/>
        <w:bCs/>
        <w:color w:val="C8C8C4" w:themeColor="accent6"/>
        <w:lang w:val="en-US"/>
      </w:rPr>
      <w:t xml:space="preserve"> </w:t>
    </w:r>
    <w:r>
      <w:rPr>
        <w:b/>
        <w:bCs/>
        <w:color w:val="C8C8C4" w:themeColor="accent6"/>
        <w:lang w:val="en-GB"/>
      </w:rPr>
      <w:t>[insert date]</w:t>
    </w:r>
    <w:r>
      <w:rPr>
        <w:lang w:val="en-GB"/>
      </w:rPr>
      <w:tab/>
    </w:r>
    <w:r>
      <w:rPr>
        <w:lang w:val="en-GB"/>
      </w:rPr>
      <w:tab/>
      <w:t xml:space="preserve">Project progress report: [project title] </w:t>
    </w:r>
    <w:r w:rsidRPr="00291C3E">
      <w:rPr>
        <w:lang w:val="en-US"/>
      </w:rPr>
      <w:t>•</w:t>
    </w:r>
    <w:r w:rsidRPr="006870D9">
      <w:t xml:space="preserve"> </w:t>
    </w:r>
    <w:r w:rsidRPr="006870D9">
      <w:fldChar w:fldCharType="begin"/>
    </w:r>
    <w:r w:rsidRPr="006870D9">
      <w:instrText xml:space="preserve"> PAGE </w:instrText>
    </w:r>
    <w:r w:rsidRPr="006870D9">
      <w:fldChar w:fldCharType="separate"/>
    </w:r>
    <w:r>
      <w:t>9</w:t>
    </w:r>
    <w:r w:rsidRPr="006870D9">
      <w:fldChar w:fldCharType="end"/>
    </w:r>
  </w:p>
  <w:p w14:paraId="07E9D88B" w14:textId="77777777" w:rsidR="009656BF" w:rsidRPr="006870D9" w:rsidRDefault="009656BF" w:rsidP="00623286">
    <w:pPr>
      <w:pStyle w:val="Footer"/>
      <w:tabs>
        <w:tab w:val="clear" w:pos="9360"/>
        <w:tab w:val="right" w:pos="12191"/>
      </w:tabs>
      <w:ind w:left="-311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29643" w14:textId="77777777" w:rsidR="00902140" w:rsidRDefault="00902140" w:rsidP="00C2783A">
      <w:pPr>
        <w:spacing w:after="0"/>
      </w:pPr>
      <w:r>
        <w:separator/>
      </w:r>
    </w:p>
  </w:footnote>
  <w:footnote w:type="continuationSeparator" w:id="0">
    <w:p w14:paraId="4BD7683C" w14:textId="77777777" w:rsidR="00902140" w:rsidRDefault="00902140" w:rsidP="00C2783A">
      <w:pPr>
        <w:spacing w:after="0"/>
      </w:pPr>
      <w:r>
        <w:continuationSeparator/>
      </w:r>
    </w:p>
  </w:footnote>
  <w:footnote w:type="continuationNotice" w:id="1">
    <w:p w14:paraId="20D1EE92" w14:textId="77777777" w:rsidR="00DD6AD9" w:rsidRDefault="00DD6AD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7515E" w14:textId="044FB9E8" w:rsidR="00464A58" w:rsidRDefault="00464A5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019BA33F" wp14:editId="414D5211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270" b="2540"/>
              <wp:wrapSquare wrapText="bothSides"/>
              <wp:docPr id="2" name="Text Box 2" descr="OFFICIAL: Sensi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396D1A" w14:textId="741B5B6E" w:rsidR="00464A58" w:rsidRPr="00464A58" w:rsidRDefault="00464A58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464A58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9BA3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: Sensitive" style="position:absolute;left:0;text-align:left;margin-left:0;margin-top:.05pt;width:34.95pt;height:34.95pt;z-index:25165824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" filled="f" stroked="f">
              <v:textbox style="mso-fit-shape-to-text:t" inset="0,0,0,0">
                <w:txbxContent>
                  <w:p w14:paraId="56396D1A" w14:textId="741B5B6E" w:rsidR="00464A58" w:rsidRPr="00464A58" w:rsidRDefault="00464A58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464A58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OFFICIAL: Sensitive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70934" w14:textId="431F215E" w:rsidR="009656BF" w:rsidRPr="00B838AF" w:rsidRDefault="00464A58" w:rsidP="00464A58">
    <w:pPr>
      <w:pStyle w:val="Header"/>
      <w:tabs>
        <w:tab w:val="left" w:pos="6804"/>
      </w:tabs>
      <w:rPr>
        <w:rFonts w:ascii="Arial" w:hAnsi="Arial"/>
        <w:i/>
        <w:iCs/>
        <w:sz w:val="20"/>
        <w:szCs w:val="22"/>
      </w:rPr>
    </w:pPr>
    <w:r>
      <w:rPr>
        <w:noProof/>
        <w:lang w:eastAsia="en-AU"/>
      </w:rPr>
      <w:drawing>
        <wp:anchor distT="0" distB="0" distL="114300" distR="114300" simplePos="0" relativeHeight="251658243" behindDoc="1" locked="0" layoutInCell="1" allowOverlap="1" wp14:anchorId="184A99C0" wp14:editId="5A060FCE">
          <wp:simplePos x="0" y="0"/>
          <wp:positionH relativeFrom="column">
            <wp:posOffset>-419183</wp:posOffset>
          </wp:positionH>
          <wp:positionV relativeFrom="paragraph">
            <wp:posOffset>-272912</wp:posOffset>
          </wp:positionV>
          <wp:extent cx="1290456" cy="1104405"/>
          <wp:effectExtent l="0" t="0" r="5080" b="635"/>
          <wp:wrapNone/>
          <wp:docPr id="9" name="Picture 9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EIH_Logo_Primary_NAVY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0456" cy="1104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i/>
        <w:iCs/>
        <w:noProof/>
        <w:sz w:val="20"/>
        <w:szCs w:val="22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203F8B0" wp14:editId="7D6C5AB3">
              <wp:simplePos x="898497" y="453224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270" b="2540"/>
              <wp:wrapSquare wrapText="bothSides"/>
              <wp:docPr id="3" name="Text Box 3" descr="OFFICIAL: Sensi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0F676B" w14:textId="54150517" w:rsidR="00464A58" w:rsidRPr="0027117D" w:rsidRDefault="00464A58" w:rsidP="0027117D">
                          <w:pPr>
                            <w:pStyle w:val="Footer"/>
                            <w:jc w:val="center"/>
                            <w:rPr>
                              <w:rFonts w:ascii="Calibre Light" w:hAnsi="Calibre Light"/>
                              <w:color w:val="FF0000"/>
                            </w:rPr>
                          </w:pPr>
                          <w:r w:rsidRPr="0027117D">
                            <w:rPr>
                              <w:rFonts w:ascii="Calibre Light" w:hAnsi="Calibre Light"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03F8B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: Sensitive" style="position:absolute;left:0;text-align:left;margin-left:0;margin-top:.05pt;width:34.95pt;height:34.95pt;z-index:251658240;visibility:visible;mso-wrap-style:none;mso-width-percent:0;mso-height-percent:0;mso-wrap-distance-left:0;mso-wrap-distance-top:0;mso-wrap-distance-right:0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" filled="f" stroked="f">
              <v:textbox style="mso-fit-shape-to-text:t" inset="0,0,0,0">
                <w:txbxContent>
                  <w:p w14:paraId="210F676B" w14:textId="54150517" w:rsidR="00464A58" w:rsidRPr="0027117D" w:rsidRDefault="00464A58" w:rsidP="0027117D">
                    <w:pPr>
                      <w:pStyle w:val="Footer"/>
                      <w:jc w:val="center"/>
                      <w:rPr>
                        <w:rFonts w:ascii="Calibre Light" w:hAnsi="Calibre Light"/>
                        <w:color w:val="FF0000"/>
                      </w:rPr>
                    </w:pPr>
                    <w:r w:rsidRPr="0027117D">
                      <w:rPr>
                        <w:rFonts w:ascii="Calibre Light" w:hAnsi="Calibre Light"/>
                        <w:color w:val="FF000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60CF8">
      <w:rPr>
        <w:rFonts w:ascii="Arial" w:hAnsi="Arial"/>
        <w:i/>
        <w:iCs/>
        <w:sz w:val="20"/>
        <w:szCs w:val="22"/>
      </w:rPr>
      <w:tab/>
    </w:r>
  </w:p>
  <w:p w14:paraId="5F58F052" w14:textId="64BE4821" w:rsidR="009656BF" w:rsidRPr="00C55CE8" w:rsidRDefault="009656BF" w:rsidP="000816B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4BE34" w14:textId="5A1B0597" w:rsidR="00464A58" w:rsidRDefault="00464A5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59B24EB1" wp14:editId="3454353E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270" b="2540"/>
              <wp:wrapSquare wrapText="bothSides"/>
              <wp:docPr id="1" name="Text Box 1" descr="OFFICIAL: Sensi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6E4E31" w14:textId="1FBA5FC8" w:rsidR="00464A58" w:rsidRPr="00464A58" w:rsidRDefault="00464A58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464A58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B24EB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: Sensitive" style="position:absolute;left:0;text-align:left;margin-left:0;margin-top:.05pt;width:34.95pt;height:34.95pt;z-index:251658241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" filled="f" stroked="f">
              <v:textbox style="mso-fit-shape-to-text:t" inset="0,0,0,0">
                <w:txbxContent>
                  <w:p w14:paraId="216E4E31" w14:textId="1FBA5FC8" w:rsidR="00464A58" w:rsidRPr="00464A58" w:rsidRDefault="00464A58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464A58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OFFICIAL: Sensitive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B8AA0" w14:textId="77777777" w:rsidR="00464A58" w:rsidRDefault="00464A5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1438F760" wp14:editId="6876DDB6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270" b="2540"/>
              <wp:wrapSquare wrapText="bothSides"/>
              <wp:docPr id="15" name="Text Box 15" descr="OFFICIAL: Sensi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59E097" w14:textId="77777777" w:rsidR="00464A58" w:rsidRPr="00464A58" w:rsidRDefault="00464A58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464A58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38F760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9" type="#_x0000_t202" alt="OFFICIAL: Sensitive" style="position:absolute;left:0;text-align:left;margin-left:0;margin-top:.05pt;width:34.95pt;height:34.95pt;z-index:251658245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" filled="f" stroked="f">
              <v:textbox style="mso-fit-shape-to-text:t" inset="0,0,0,0">
                <w:txbxContent>
                  <w:p w14:paraId="7959E097" w14:textId="77777777" w:rsidR="00464A58" w:rsidRPr="00464A58" w:rsidRDefault="00464A58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464A58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OFFICIAL: Sensitive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0B87A" w14:textId="7C215149" w:rsidR="009656BF" w:rsidRPr="00B838AF" w:rsidRDefault="00464A58" w:rsidP="00464A58">
    <w:pPr>
      <w:pStyle w:val="Header"/>
      <w:tabs>
        <w:tab w:val="left" w:pos="6804"/>
      </w:tabs>
      <w:rPr>
        <w:rFonts w:ascii="Arial" w:hAnsi="Arial"/>
        <w:i/>
        <w:iCs/>
        <w:sz w:val="20"/>
        <w:szCs w:val="22"/>
      </w:rPr>
    </w:pPr>
    <w:r>
      <w:rPr>
        <w:noProof/>
        <w:lang w:eastAsia="en-AU"/>
      </w:rPr>
      <w:drawing>
        <wp:anchor distT="0" distB="0" distL="114300" distR="114300" simplePos="0" relativeHeight="251658247" behindDoc="1" locked="0" layoutInCell="1" allowOverlap="1" wp14:anchorId="33248608" wp14:editId="1B369E80">
          <wp:simplePos x="0" y="0"/>
          <wp:positionH relativeFrom="column">
            <wp:posOffset>-419183</wp:posOffset>
          </wp:positionH>
          <wp:positionV relativeFrom="paragraph">
            <wp:posOffset>-272912</wp:posOffset>
          </wp:positionV>
          <wp:extent cx="1290456" cy="1104405"/>
          <wp:effectExtent l="0" t="0" r="5080" b="635"/>
          <wp:wrapNone/>
          <wp:docPr id="8" name="Picture 8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EIH_Logo_Primary_NAVY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0456" cy="1104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i/>
        <w:iCs/>
        <w:noProof/>
        <w:sz w:val="20"/>
        <w:szCs w:val="22"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196B53D1" wp14:editId="457B3F0F">
              <wp:simplePos x="898497" y="453224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270" b="2540"/>
              <wp:wrapSquare wrapText="bothSides"/>
              <wp:docPr id="16" name="Text Box 16" descr="OFFICIAL: Sensi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F763B9" w14:textId="4BA0A869" w:rsidR="00464A58" w:rsidRPr="00464A58" w:rsidRDefault="00464A58">
                          <w:pPr>
                            <w:rPr>
                              <w:rFonts w:ascii="Arial" w:eastAsia="Arial" w:hAnsi="Arial" w:cs="Arial"/>
                              <w:color w:val="A80000"/>
                              <w:sz w:val="16"/>
                              <w:szCs w:val="16"/>
                            </w:rPr>
                          </w:pPr>
                          <w:r w:rsidRPr="00464A58">
                            <w:rPr>
                              <w:rFonts w:ascii="Arial" w:eastAsia="Arial" w:hAnsi="Arial" w:cs="Arial"/>
                              <w:color w:val="A80000"/>
                              <w:sz w:val="16"/>
                              <w:szCs w:val="16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6B53D1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0" type="#_x0000_t202" alt="OFFICIAL: Sensitive" style="position:absolute;left:0;text-align:left;margin-left:0;margin-top:.05pt;width:34.95pt;height:34.95pt;z-index:251658246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" filled="f" stroked="f">
              <v:textbox style="mso-fit-shape-to-text:t" inset="0,0,0,0">
                <w:txbxContent>
                  <w:p w14:paraId="00F763B9" w14:textId="4BA0A869" w:rsidR="00464A58" w:rsidRPr="00464A58" w:rsidRDefault="00464A58">
                    <w:pPr>
                      <w:rPr>
                        <w:rFonts w:ascii="Arial" w:eastAsia="Arial" w:hAnsi="Arial" w:cs="Arial"/>
                        <w:color w:val="A80000"/>
                        <w:sz w:val="16"/>
                        <w:szCs w:val="16"/>
                      </w:rPr>
                    </w:pPr>
                    <w:r w:rsidRPr="00464A58">
                      <w:rPr>
                        <w:rFonts w:ascii="Arial" w:eastAsia="Arial" w:hAnsi="Arial" w:cs="Arial"/>
                        <w:color w:val="A80000"/>
                        <w:sz w:val="16"/>
                        <w:szCs w:val="16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C31DD63" w14:textId="77777777" w:rsidR="009656BF" w:rsidRPr="00C55CE8" w:rsidRDefault="009656BF" w:rsidP="000816B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04CE3" w14:textId="77777777" w:rsidR="00464A58" w:rsidRDefault="00464A5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242EFCE4" wp14:editId="39A87385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270" b="2540"/>
              <wp:wrapSquare wrapText="bothSides"/>
              <wp:docPr id="17" name="Text Box 17" descr="OFFICIAL: Sensi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C7A708" w14:textId="77777777" w:rsidR="00464A58" w:rsidRPr="00464A58" w:rsidRDefault="00464A58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464A58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2EFCE4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1" type="#_x0000_t202" alt="OFFICIAL: Sensitive" style="position:absolute;left:0;text-align:left;margin-left:0;margin-top:.05pt;width:34.95pt;height:34.95pt;z-index:25165824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" filled="f" stroked="f">
              <v:textbox style="mso-fit-shape-to-text:t" inset="0,0,0,0">
                <w:txbxContent>
                  <w:p w14:paraId="3BC7A708" w14:textId="77777777" w:rsidR="00464A58" w:rsidRPr="00464A58" w:rsidRDefault="00464A58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464A58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OFFICIAL: Sensitive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22D8103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9CEA24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61D2990"/>
    <w:multiLevelType w:val="hybridMultilevel"/>
    <w:tmpl w:val="84AA09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57AA4"/>
    <w:multiLevelType w:val="hybridMultilevel"/>
    <w:tmpl w:val="84AA09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E64E8"/>
    <w:multiLevelType w:val="multilevel"/>
    <w:tmpl w:val="099E2C46"/>
    <w:styleLink w:val="CurrentList1"/>
    <w:lvl w:ilvl="0">
      <w:start w:val="1"/>
      <w:numFmt w:val="decimal"/>
      <w:lvlText w:val="%1."/>
      <w:lvlJc w:val="left"/>
      <w:pPr>
        <w:tabs>
          <w:tab w:val="num" w:pos="244"/>
        </w:tabs>
        <w:ind w:left="244" w:hanging="24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811A0"/>
    <w:multiLevelType w:val="hybridMultilevel"/>
    <w:tmpl w:val="84AA09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55BC7"/>
    <w:multiLevelType w:val="hybridMultilevel"/>
    <w:tmpl w:val="5A001AE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3C2629"/>
    <w:multiLevelType w:val="hybridMultilevel"/>
    <w:tmpl w:val="AFE6B130"/>
    <w:lvl w:ilvl="0" w:tplc="9A5C543A">
      <w:start w:val="1"/>
      <w:numFmt w:val="bullet"/>
      <w:pStyle w:val="ColourfulListAccent11"/>
      <w:lvlText w:val="—"/>
      <w:lvlJc w:val="left"/>
      <w:pPr>
        <w:tabs>
          <w:tab w:val="num" w:pos="200"/>
        </w:tabs>
        <w:ind w:left="200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 w:themeColor="text1"/>
        <w:sz w:val="18"/>
        <w:u w:val="none"/>
        <w:effec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18856A3A"/>
    <w:multiLevelType w:val="hybridMultilevel"/>
    <w:tmpl w:val="84AA09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926D8"/>
    <w:multiLevelType w:val="multilevel"/>
    <w:tmpl w:val="7ABE415A"/>
    <w:styleLink w:val="CurrentList3"/>
    <w:lvl w:ilvl="0">
      <w:start w:val="1"/>
      <w:numFmt w:val="lowerLetter"/>
      <w:lvlText w:val="%1."/>
      <w:lvlJc w:val="left"/>
      <w:pPr>
        <w:tabs>
          <w:tab w:val="num" w:pos="244"/>
        </w:tabs>
        <w:ind w:left="244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779B"/>
    <w:multiLevelType w:val="multilevel"/>
    <w:tmpl w:val="2CD42BDC"/>
    <w:styleLink w:val="CurrentList2"/>
    <w:lvl w:ilvl="0">
      <w:start w:val="1"/>
      <w:numFmt w:val="lowerLetter"/>
      <w:lvlText w:val="%1."/>
      <w:lvlJc w:val="left"/>
      <w:pPr>
        <w:tabs>
          <w:tab w:val="num" w:pos="244"/>
        </w:tabs>
        <w:ind w:left="244" w:firstLine="83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7B2517"/>
    <w:multiLevelType w:val="hybridMultilevel"/>
    <w:tmpl w:val="4826486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0643432"/>
    <w:multiLevelType w:val="hybridMultilevel"/>
    <w:tmpl w:val="640A27D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455A89"/>
    <w:multiLevelType w:val="multilevel"/>
    <w:tmpl w:val="D13682DE"/>
    <w:styleLink w:val="CurrentList4"/>
    <w:lvl w:ilvl="0">
      <w:start w:val="1"/>
      <w:numFmt w:val="lowerLetter"/>
      <w:lvlText w:val="%1."/>
      <w:lvlJc w:val="left"/>
      <w:pPr>
        <w:tabs>
          <w:tab w:val="num" w:pos="244"/>
        </w:tabs>
        <w:ind w:left="244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2C7DB8"/>
    <w:multiLevelType w:val="hybridMultilevel"/>
    <w:tmpl w:val="1882BC4E"/>
    <w:lvl w:ilvl="0" w:tplc="6CBC0594">
      <w:start w:val="1"/>
      <w:numFmt w:val="bullet"/>
      <w:pStyle w:val="ListBulletsL1"/>
      <w:lvlText w:val=""/>
      <w:lvlJc w:val="left"/>
      <w:pPr>
        <w:tabs>
          <w:tab w:val="num" w:pos="244"/>
        </w:tabs>
        <w:ind w:left="244" w:hanging="244"/>
      </w:pPr>
      <w:rPr>
        <w:rFonts w:ascii="Symbol" w:hAnsi="Symbol" w:hint="default"/>
        <w:color w:val="4FCEE8" w:themeColor="accent1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034037"/>
    <w:multiLevelType w:val="hybridMultilevel"/>
    <w:tmpl w:val="A022C60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93F27AD"/>
    <w:multiLevelType w:val="multilevel"/>
    <w:tmpl w:val="2BA8437A"/>
    <w:lvl w:ilvl="0">
      <w:start w:val="1"/>
      <w:numFmt w:val="bullet"/>
      <w:lvlText w:val="˃"/>
      <w:lvlJc w:val="left"/>
      <w:pPr>
        <w:ind w:left="502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4A526196"/>
    <w:multiLevelType w:val="hybridMultilevel"/>
    <w:tmpl w:val="781E8296"/>
    <w:lvl w:ilvl="0" w:tplc="4B16DB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1A28C3"/>
    <w:multiLevelType w:val="hybridMultilevel"/>
    <w:tmpl w:val="F90C0DD0"/>
    <w:lvl w:ilvl="0" w:tplc="9628F0E2">
      <w:start w:val="1"/>
      <w:numFmt w:val="decimal"/>
      <w:pStyle w:val="ListNumeralsL1"/>
      <w:lvlText w:val="%1."/>
      <w:lvlJc w:val="left"/>
      <w:pPr>
        <w:tabs>
          <w:tab w:val="num" w:pos="244"/>
        </w:tabs>
        <w:ind w:left="244" w:hanging="244"/>
      </w:pPr>
      <w:rPr>
        <w:rFonts w:hint="default"/>
      </w:rPr>
    </w:lvl>
    <w:lvl w:ilvl="1" w:tplc="CBAC3DEC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F04B0F"/>
    <w:multiLevelType w:val="hybridMultilevel"/>
    <w:tmpl w:val="540A6D36"/>
    <w:lvl w:ilvl="0" w:tplc="46244E6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188F75C">
      <w:start w:val="2244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5B4C5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AE8D88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ABCAAE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BEA74E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C14118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A166B5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BBA497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0" w15:restartNumberingAfterBreak="0">
    <w:nsid w:val="6BBE39B2"/>
    <w:multiLevelType w:val="hybridMultilevel"/>
    <w:tmpl w:val="EB00F5A6"/>
    <w:lvl w:ilvl="0" w:tplc="7374A832">
      <w:start w:val="1"/>
      <w:numFmt w:val="lowerLetter"/>
      <w:pStyle w:val="ListAlphaL2"/>
      <w:lvlText w:val="%1."/>
      <w:lvlJc w:val="left"/>
      <w:pPr>
        <w:tabs>
          <w:tab w:val="num" w:pos="363"/>
        </w:tabs>
        <w:ind w:left="488" w:hanging="24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84" w:hanging="360"/>
      </w:pPr>
    </w:lvl>
    <w:lvl w:ilvl="2" w:tplc="0809001B" w:tentative="1">
      <w:start w:val="1"/>
      <w:numFmt w:val="lowerRoman"/>
      <w:lvlText w:val="%3."/>
      <w:lvlJc w:val="right"/>
      <w:pPr>
        <w:ind w:left="2404" w:hanging="180"/>
      </w:pPr>
    </w:lvl>
    <w:lvl w:ilvl="3" w:tplc="0809000F" w:tentative="1">
      <w:start w:val="1"/>
      <w:numFmt w:val="decimal"/>
      <w:lvlText w:val="%4."/>
      <w:lvlJc w:val="left"/>
      <w:pPr>
        <w:ind w:left="3124" w:hanging="360"/>
      </w:pPr>
    </w:lvl>
    <w:lvl w:ilvl="4" w:tplc="08090019" w:tentative="1">
      <w:start w:val="1"/>
      <w:numFmt w:val="lowerLetter"/>
      <w:lvlText w:val="%5."/>
      <w:lvlJc w:val="left"/>
      <w:pPr>
        <w:ind w:left="3844" w:hanging="360"/>
      </w:pPr>
    </w:lvl>
    <w:lvl w:ilvl="5" w:tplc="0809001B" w:tentative="1">
      <w:start w:val="1"/>
      <w:numFmt w:val="lowerRoman"/>
      <w:lvlText w:val="%6."/>
      <w:lvlJc w:val="right"/>
      <w:pPr>
        <w:ind w:left="4564" w:hanging="180"/>
      </w:pPr>
    </w:lvl>
    <w:lvl w:ilvl="6" w:tplc="0809000F" w:tentative="1">
      <w:start w:val="1"/>
      <w:numFmt w:val="decimal"/>
      <w:lvlText w:val="%7."/>
      <w:lvlJc w:val="left"/>
      <w:pPr>
        <w:ind w:left="5284" w:hanging="360"/>
      </w:pPr>
    </w:lvl>
    <w:lvl w:ilvl="7" w:tplc="08090019" w:tentative="1">
      <w:start w:val="1"/>
      <w:numFmt w:val="lowerLetter"/>
      <w:lvlText w:val="%8."/>
      <w:lvlJc w:val="left"/>
      <w:pPr>
        <w:ind w:left="6004" w:hanging="360"/>
      </w:pPr>
    </w:lvl>
    <w:lvl w:ilvl="8" w:tplc="0809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21" w15:restartNumberingAfterBreak="0">
    <w:nsid w:val="6BC3760B"/>
    <w:multiLevelType w:val="hybridMultilevel"/>
    <w:tmpl w:val="9FF4EF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1F6BAD"/>
    <w:multiLevelType w:val="hybridMultilevel"/>
    <w:tmpl w:val="CD220A9A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18"/>
  </w:num>
  <w:num w:numId="5">
    <w:abstractNumId w:val="4"/>
  </w:num>
  <w:num w:numId="6">
    <w:abstractNumId w:val="20"/>
  </w:num>
  <w:num w:numId="7">
    <w:abstractNumId w:val="10"/>
  </w:num>
  <w:num w:numId="8">
    <w:abstractNumId w:val="9"/>
  </w:num>
  <w:num w:numId="9">
    <w:abstractNumId w:val="13"/>
  </w:num>
  <w:num w:numId="10">
    <w:abstractNumId w:val="18"/>
    <w:lvlOverride w:ilvl="0">
      <w:startOverride w:val="1"/>
    </w:lvlOverride>
  </w:num>
  <w:num w:numId="11">
    <w:abstractNumId w:val="18"/>
    <w:lvlOverride w:ilvl="0">
      <w:startOverride w:val="1"/>
    </w:lvlOverride>
  </w:num>
  <w:num w:numId="12">
    <w:abstractNumId w:val="18"/>
    <w:lvlOverride w:ilvl="0">
      <w:startOverride w:val="1"/>
    </w:lvlOverride>
  </w:num>
  <w:num w:numId="13">
    <w:abstractNumId w:val="18"/>
    <w:lvlOverride w:ilvl="0">
      <w:startOverride w:val="1"/>
    </w:lvlOverride>
  </w:num>
  <w:num w:numId="14">
    <w:abstractNumId w:val="18"/>
    <w:lvlOverride w:ilvl="0">
      <w:startOverride w:val="1"/>
    </w:lvlOverride>
  </w:num>
  <w:num w:numId="15">
    <w:abstractNumId w:val="18"/>
    <w:lvlOverride w:ilvl="0">
      <w:startOverride w:val="1"/>
    </w:lvlOverride>
  </w:num>
  <w:num w:numId="16">
    <w:abstractNumId w:val="11"/>
  </w:num>
  <w:num w:numId="17">
    <w:abstractNumId w:val="22"/>
  </w:num>
  <w:num w:numId="18">
    <w:abstractNumId w:val="15"/>
  </w:num>
  <w:num w:numId="19">
    <w:abstractNumId w:val="7"/>
  </w:num>
  <w:num w:numId="20">
    <w:abstractNumId w:val="16"/>
  </w:num>
  <w:num w:numId="21">
    <w:abstractNumId w:val="21"/>
  </w:num>
  <w:num w:numId="22">
    <w:abstractNumId w:val="17"/>
  </w:num>
  <w:num w:numId="23">
    <w:abstractNumId w:val="12"/>
  </w:num>
  <w:num w:numId="24">
    <w:abstractNumId w:val="6"/>
  </w:num>
  <w:num w:numId="25">
    <w:abstractNumId w:val="3"/>
  </w:num>
  <w:num w:numId="26">
    <w:abstractNumId w:val="8"/>
  </w:num>
  <w:num w:numId="27">
    <w:abstractNumId w:val="19"/>
  </w:num>
  <w:num w:numId="28">
    <w:abstractNumId w:val="2"/>
  </w:num>
  <w:num w:numId="29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hideSpellingErrors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1E8"/>
    <w:rsid w:val="00007969"/>
    <w:rsid w:val="00037896"/>
    <w:rsid w:val="0004215F"/>
    <w:rsid w:val="00043AE0"/>
    <w:rsid w:val="000610DC"/>
    <w:rsid w:val="00061242"/>
    <w:rsid w:val="00070E44"/>
    <w:rsid w:val="00074B17"/>
    <w:rsid w:val="000816B4"/>
    <w:rsid w:val="00082A61"/>
    <w:rsid w:val="00084749"/>
    <w:rsid w:val="00086882"/>
    <w:rsid w:val="000872DD"/>
    <w:rsid w:val="000876FF"/>
    <w:rsid w:val="0009008D"/>
    <w:rsid w:val="000921B0"/>
    <w:rsid w:val="00097BBF"/>
    <w:rsid w:val="000A1BBD"/>
    <w:rsid w:val="000A6627"/>
    <w:rsid w:val="000A69F4"/>
    <w:rsid w:val="000B2ECE"/>
    <w:rsid w:val="000C47EA"/>
    <w:rsid w:val="000D2BBA"/>
    <w:rsid w:val="000D69A5"/>
    <w:rsid w:val="000E40AC"/>
    <w:rsid w:val="000E5A33"/>
    <w:rsid w:val="000F1D8E"/>
    <w:rsid w:val="000F4F68"/>
    <w:rsid w:val="000F713B"/>
    <w:rsid w:val="001063F7"/>
    <w:rsid w:val="00111CA8"/>
    <w:rsid w:val="001137C7"/>
    <w:rsid w:val="001260D3"/>
    <w:rsid w:val="00131DFA"/>
    <w:rsid w:val="00135DFB"/>
    <w:rsid w:val="00135EB9"/>
    <w:rsid w:val="00143E8D"/>
    <w:rsid w:val="00147C22"/>
    <w:rsid w:val="00152A22"/>
    <w:rsid w:val="0015444A"/>
    <w:rsid w:val="00156420"/>
    <w:rsid w:val="001569FE"/>
    <w:rsid w:val="001610DA"/>
    <w:rsid w:val="00167900"/>
    <w:rsid w:val="00174808"/>
    <w:rsid w:val="001752C8"/>
    <w:rsid w:val="00176DC1"/>
    <w:rsid w:val="00181DE2"/>
    <w:rsid w:val="00185DB5"/>
    <w:rsid w:val="001956C1"/>
    <w:rsid w:val="001A4989"/>
    <w:rsid w:val="001A7CDB"/>
    <w:rsid w:val="001B10E9"/>
    <w:rsid w:val="001B2852"/>
    <w:rsid w:val="001C301F"/>
    <w:rsid w:val="001C648B"/>
    <w:rsid w:val="001D5AD2"/>
    <w:rsid w:val="001E4730"/>
    <w:rsid w:val="001E62BF"/>
    <w:rsid w:val="001E7909"/>
    <w:rsid w:val="001F41A4"/>
    <w:rsid w:val="001F6F34"/>
    <w:rsid w:val="00201C7E"/>
    <w:rsid w:val="002040E3"/>
    <w:rsid w:val="00204C2B"/>
    <w:rsid w:val="00207C78"/>
    <w:rsid w:val="00215F97"/>
    <w:rsid w:val="0022022C"/>
    <w:rsid w:val="00222167"/>
    <w:rsid w:val="00222FCF"/>
    <w:rsid w:val="00223938"/>
    <w:rsid w:val="002257A5"/>
    <w:rsid w:val="002271C1"/>
    <w:rsid w:val="002303CA"/>
    <w:rsid w:val="002340A0"/>
    <w:rsid w:val="00241C09"/>
    <w:rsid w:val="00252115"/>
    <w:rsid w:val="0026399B"/>
    <w:rsid w:val="00265440"/>
    <w:rsid w:val="00267534"/>
    <w:rsid w:val="00267E0A"/>
    <w:rsid w:val="0027117D"/>
    <w:rsid w:val="00290B13"/>
    <w:rsid w:val="00291C3E"/>
    <w:rsid w:val="00291E9D"/>
    <w:rsid w:val="00296CAA"/>
    <w:rsid w:val="002A2FE1"/>
    <w:rsid w:val="002A4861"/>
    <w:rsid w:val="002A55F4"/>
    <w:rsid w:val="002A5F18"/>
    <w:rsid w:val="002A75C9"/>
    <w:rsid w:val="002A7629"/>
    <w:rsid w:val="002C5A53"/>
    <w:rsid w:val="002D12B5"/>
    <w:rsid w:val="002D6923"/>
    <w:rsid w:val="002F4BBD"/>
    <w:rsid w:val="002F5A80"/>
    <w:rsid w:val="00300910"/>
    <w:rsid w:val="00300CA0"/>
    <w:rsid w:val="00315813"/>
    <w:rsid w:val="0031600B"/>
    <w:rsid w:val="00316DA2"/>
    <w:rsid w:val="00317219"/>
    <w:rsid w:val="0033208B"/>
    <w:rsid w:val="00334A0A"/>
    <w:rsid w:val="003417D8"/>
    <w:rsid w:val="00342490"/>
    <w:rsid w:val="00345DDD"/>
    <w:rsid w:val="00347017"/>
    <w:rsid w:val="0035393F"/>
    <w:rsid w:val="0035631F"/>
    <w:rsid w:val="003574B9"/>
    <w:rsid w:val="00363B7C"/>
    <w:rsid w:val="003768CB"/>
    <w:rsid w:val="0037719F"/>
    <w:rsid w:val="00384828"/>
    <w:rsid w:val="00386CE8"/>
    <w:rsid w:val="003A09C9"/>
    <w:rsid w:val="003A38AA"/>
    <w:rsid w:val="003A6478"/>
    <w:rsid w:val="003A650D"/>
    <w:rsid w:val="003B5EE0"/>
    <w:rsid w:val="003C37F5"/>
    <w:rsid w:val="003C708F"/>
    <w:rsid w:val="003F172C"/>
    <w:rsid w:val="003F5E09"/>
    <w:rsid w:val="00401F70"/>
    <w:rsid w:val="00404473"/>
    <w:rsid w:val="00406AFA"/>
    <w:rsid w:val="0041460B"/>
    <w:rsid w:val="00423D5B"/>
    <w:rsid w:val="004336BD"/>
    <w:rsid w:val="00436052"/>
    <w:rsid w:val="00437800"/>
    <w:rsid w:val="0044148C"/>
    <w:rsid w:val="00447C05"/>
    <w:rsid w:val="00464A58"/>
    <w:rsid w:val="00465E4C"/>
    <w:rsid w:val="00466FBA"/>
    <w:rsid w:val="00471E9C"/>
    <w:rsid w:val="00477B33"/>
    <w:rsid w:val="0048092C"/>
    <w:rsid w:val="00481E51"/>
    <w:rsid w:val="0048535A"/>
    <w:rsid w:val="004870B0"/>
    <w:rsid w:val="004936BE"/>
    <w:rsid w:val="004951A0"/>
    <w:rsid w:val="00496246"/>
    <w:rsid w:val="004A2BC4"/>
    <w:rsid w:val="004A55AC"/>
    <w:rsid w:val="004A590C"/>
    <w:rsid w:val="004A5943"/>
    <w:rsid w:val="004B061A"/>
    <w:rsid w:val="004B469E"/>
    <w:rsid w:val="004C2261"/>
    <w:rsid w:val="004C6063"/>
    <w:rsid w:val="004C7D75"/>
    <w:rsid w:val="004D0341"/>
    <w:rsid w:val="004E0913"/>
    <w:rsid w:val="004F025E"/>
    <w:rsid w:val="004F6998"/>
    <w:rsid w:val="005146D7"/>
    <w:rsid w:val="00516C1B"/>
    <w:rsid w:val="0052454B"/>
    <w:rsid w:val="00534EDF"/>
    <w:rsid w:val="005554A2"/>
    <w:rsid w:val="00557FF9"/>
    <w:rsid w:val="0056333A"/>
    <w:rsid w:val="0057540A"/>
    <w:rsid w:val="00577F7E"/>
    <w:rsid w:val="00582D54"/>
    <w:rsid w:val="0058752A"/>
    <w:rsid w:val="00596194"/>
    <w:rsid w:val="005A0FB7"/>
    <w:rsid w:val="005A62E9"/>
    <w:rsid w:val="005C33B8"/>
    <w:rsid w:val="005D2190"/>
    <w:rsid w:val="005E0605"/>
    <w:rsid w:val="005E3257"/>
    <w:rsid w:val="005F74EA"/>
    <w:rsid w:val="006000AE"/>
    <w:rsid w:val="00600F30"/>
    <w:rsid w:val="00603280"/>
    <w:rsid w:val="00605A4F"/>
    <w:rsid w:val="00610D12"/>
    <w:rsid w:val="00617000"/>
    <w:rsid w:val="00621816"/>
    <w:rsid w:val="00623286"/>
    <w:rsid w:val="006312EF"/>
    <w:rsid w:val="00632B10"/>
    <w:rsid w:val="006340DC"/>
    <w:rsid w:val="00634982"/>
    <w:rsid w:val="006374D2"/>
    <w:rsid w:val="006435DB"/>
    <w:rsid w:val="00657E87"/>
    <w:rsid w:val="006602E2"/>
    <w:rsid w:val="0066259C"/>
    <w:rsid w:val="00663D12"/>
    <w:rsid w:val="00666223"/>
    <w:rsid w:val="0067427A"/>
    <w:rsid w:val="00683A6E"/>
    <w:rsid w:val="00685549"/>
    <w:rsid w:val="006870D9"/>
    <w:rsid w:val="006871E8"/>
    <w:rsid w:val="00691B76"/>
    <w:rsid w:val="006A0B82"/>
    <w:rsid w:val="006A1363"/>
    <w:rsid w:val="006A528F"/>
    <w:rsid w:val="006B3983"/>
    <w:rsid w:val="006B6FF3"/>
    <w:rsid w:val="006C6EB8"/>
    <w:rsid w:val="006D7199"/>
    <w:rsid w:val="006F72DF"/>
    <w:rsid w:val="00702CAC"/>
    <w:rsid w:val="007043AE"/>
    <w:rsid w:val="00707FD6"/>
    <w:rsid w:val="007121EC"/>
    <w:rsid w:val="0072751F"/>
    <w:rsid w:val="0073043A"/>
    <w:rsid w:val="0073609D"/>
    <w:rsid w:val="00742FE5"/>
    <w:rsid w:val="00746107"/>
    <w:rsid w:val="007552C1"/>
    <w:rsid w:val="0075674B"/>
    <w:rsid w:val="00761761"/>
    <w:rsid w:val="0076382A"/>
    <w:rsid w:val="007659C3"/>
    <w:rsid w:val="007736A9"/>
    <w:rsid w:val="007843E5"/>
    <w:rsid w:val="007B0BB3"/>
    <w:rsid w:val="007B1EF1"/>
    <w:rsid w:val="007B3C59"/>
    <w:rsid w:val="007C02AE"/>
    <w:rsid w:val="007C1441"/>
    <w:rsid w:val="007C319B"/>
    <w:rsid w:val="007D18CB"/>
    <w:rsid w:val="007D2AFD"/>
    <w:rsid w:val="007D423F"/>
    <w:rsid w:val="007F2182"/>
    <w:rsid w:val="007F2D09"/>
    <w:rsid w:val="007F6AC3"/>
    <w:rsid w:val="00803F89"/>
    <w:rsid w:val="00812530"/>
    <w:rsid w:val="00812A6E"/>
    <w:rsid w:val="00820707"/>
    <w:rsid w:val="00831B36"/>
    <w:rsid w:val="008400EB"/>
    <w:rsid w:val="00840DEC"/>
    <w:rsid w:val="0086125C"/>
    <w:rsid w:val="00861D18"/>
    <w:rsid w:val="00870AF6"/>
    <w:rsid w:val="00870C3D"/>
    <w:rsid w:val="008737A8"/>
    <w:rsid w:val="00874AFF"/>
    <w:rsid w:val="008768FB"/>
    <w:rsid w:val="008774C5"/>
    <w:rsid w:val="00882378"/>
    <w:rsid w:val="008847EE"/>
    <w:rsid w:val="00896E27"/>
    <w:rsid w:val="008A0502"/>
    <w:rsid w:val="008A3562"/>
    <w:rsid w:val="008A41EE"/>
    <w:rsid w:val="008A45C1"/>
    <w:rsid w:val="008C0B16"/>
    <w:rsid w:val="008C239E"/>
    <w:rsid w:val="008C4CA7"/>
    <w:rsid w:val="008C5BFD"/>
    <w:rsid w:val="008C7131"/>
    <w:rsid w:val="008D7A4A"/>
    <w:rsid w:val="008E1A75"/>
    <w:rsid w:val="008F1AD9"/>
    <w:rsid w:val="008F3EAB"/>
    <w:rsid w:val="00902140"/>
    <w:rsid w:val="00910D43"/>
    <w:rsid w:val="00916B68"/>
    <w:rsid w:val="00925C30"/>
    <w:rsid w:val="00930746"/>
    <w:rsid w:val="00934EC9"/>
    <w:rsid w:val="009375D2"/>
    <w:rsid w:val="00940269"/>
    <w:rsid w:val="00941DFE"/>
    <w:rsid w:val="00945B8B"/>
    <w:rsid w:val="00952EF3"/>
    <w:rsid w:val="009656BF"/>
    <w:rsid w:val="00977BCF"/>
    <w:rsid w:val="00980E6B"/>
    <w:rsid w:val="00985E78"/>
    <w:rsid w:val="00990211"/>
    <w:rsid w:val="00995579"/>
    <w:rsid w:val="00995A22"/>
    <w:rsid w:val="00996ECB"/>
    <w:rsid w:val="00997996"/>
    <w:rsid w:val="009A0D52"/>
    <w:rsid w:val="009B3161"/>
    <w:rsid w:val="009B35D2"/>
    <w:rsid w:val="009B6522"/>
    <w:rsid w:val="009C2E21"/>
    <w:rsid w:val="009C3F1E"/>
    <w:rsid w:val="009C7B6B"/>
    <w:rsid w:val="009D506D"/>
    <w:rsid w:val="009D7A59"/>
    <w:rsid w:val="009F410C"/>
    <w:rsid w:val="009F454A"/>
    <w:rsid w:val="00A0544C"/>
    <w:rsid w:val="00A05F22"/>
    <w:rsid w:val="00A14CA7"/>
    <w:rsid w:val="00A14F5B"/>
    <w:rsid w:val="00A1522C"/>
    <w:rsid w:val="00A21038"/>
    <w:rsid w:val="00A3129B"/>
    <w:rsid w:val="00A3168A"/>
    <w:rsid w:val="00A34289"/>
    <w:rsid w:val="00A34A5B"/>
    <w:rsid w:val="00A34FB0"/>
    <w:rsid w:val="00A455EF"/>
    <w:rsid w:val="00A54383"/>
    <w:rsid w:val="00A55FE6"/>
    <w:rsid w:val="00A63141"/>
    <w:rsid w:val="00A64224"/>
    <w:rsid w:val="00A67978"/>
    <w:rsid w:val="00A72EB1"/>
    <w:rsid w:val="00A83401"/>
    <w:rsid w:val="00A850C1"/>
    <w:rsid w:val="00A93CF8"/>
    <w:rsid w:val="00A970C0"/>
    <w:rsid w:val="00AA28A5"/>
    <w:rsid w:val="00AA384E"/>
    <w:rsid w:val="00AA705D"/>
    <w:rsid w:val="00AB1812"/>
    <w:rsid w:val="00AC13D6"/>
    <w:rsid w:val="00AC17A3"/>
    <w:rsid w:val="00AC3D53"/>
    <w:rsid w:val="00AD44E5"/>
    <w:rsid w:val="00AE6135"/>
    <w:rsid w:val="00AF7A1F"/>
    <w:rsid w:val="00B11E74"/>
    <w:rsid w:val="00B121B0"/>
    <w:rsid w:val="00B1306D"/>
    <w:rsid w:val="00B16DBF"/>
    <w:rsid w:val="00B17114"/>
    <w:rsid w:val="00B20BC4"/>
    <w:rsid w:val="00B21ED3"/>
    <w:rsid w:val="00B23468"/>
    <w:rsid w:val="00B24B75"/>
    <w:rsid w:val="00B24C70"/>
    <w:rsid w:val="00B317DA"/>
    <w:rsid w:val="00B3323D"/>
    <w:rsid w:val="00B337E3"/>
    <w:rsid w:val="00B44541"/>
    <w:rsid w:val="00B56A77"/>
    <w:rsid w:val="00B604E0"/>
    <w:rsid w:val="00B64D7A"/>
    <w:rsid w:val="00B7022B"/>
    <w:rsid w:val="00B7045F"/>
    <w:rsid w:val="00B7145F"/>
    <w:rsid w:val="00B8033A"/>
    <w:rsid w:val="00B82875"/>
    <w:rsid w:val="00B9051F"/>
    <w:rsid w:val="00B921F0"/>
    <w:rsid w:val="00B953F4"/>
    <w:rsid w:val="00BA4622"/>
    <w:rsid w:val="00BB200D"/>
    <w:rsid w:val="00BB37F7"/>
    <w:rsid w:val="00BC23F8"/>
    <w:rsid w:val="00BD059A"/>
    <w:rsid w:val="00BD27FA"/>
    <w:rsid w:val="00BD535E"/>
    <w:rsid w:val="00BE223A"/>
    <w:rsid w:val="00BF3939"/>
    <w:rsid w:val="00C01124"/>
    <w:rsid w:val="00C1288C"/>
    <w:rsid w:val="00C1412F"/>
    <w:rsid w:val="00C22BA0"/>
    <w:rsid w:val="00C2783A"/>
    <w:rsid w:val="00C32FD6"/>
    <w:rsid w:val="00C35DF9"/>
    <w:rsid w:val="00C3662F"/>
    <w:rsid w:val="00C45CAA"/>
    <w:rsid w:val="00C47D30"/>
    <w:rsid w:val="00C55CE8"/>
    <w:rsid w:val="00C57B4A"/>
    <w:rsid w:val="00C76352"/>
    <w:rsid w:val="00C767C1"/>
    <w:rsid w:val="00C835E7"/>
    <w:rsid w:val="00C86FAA"/>
    <w:rsid w:val="00C87405"/>
    <w:rsid w:val="00C94647"/>
    <w:rsid w:val="00C9745F"/>
    <w:rsid w:val="00CA588E"/>
    <w:rsid w:val="00CA5968"/>
    <w:rsid w:val="00CB1FF6"/>
    <w:rsid w:val="00CB760A"/>
    <w:rsid w:val="00CC21BB"/>
    <w:rsid w:val="00CD2B5F"/>
    <w:rsid w:val="00CE27CA"/>
    <w:rsid w:val="00CE2B1F"/>
    <w:rsid w:val="00CE7E77"/>
    <w:rsid w:val="00CF0E98"/>
    <w:rsid w:val="00CF17AF"/>
    <w:rsid w:val="00CF3FDB"/>
    <w:rsid w:val="00CF4694"/>
    <w:rsid w:val="00CF77F9"/>
    <w:rsid w:val="00D03182"/>
    <w:rsid w:val="00D040E0"/>
    <w:rsid w:val="00D0478E"/>
    <w:rsid w:val="00D05A43"/>
    <w:rsid w:val="00D10A6D"/>
    <w:rsid w:val="00D11089"/>
    <w:rsid w:val="00D126EB"/>
    <w:rsid w:val="00D12D48"/>
    <w:rsid w:val="00D13D62"/>
    <w:rsid w:val="00D14F10"/>
    <w:rsid w:val="00D169C2"/>
    <w:rsid w:val="00D332C6"/>
    <w:rsid w:val="00D41DF0"/>
    <w:rsid w:val="00D47A3D"/>
    <w:rsid w:val="00D47B4A"/>
    <w:rsid w:val="00D50843"/>
    <w:rsid w:val="00D5454F"/>
    <w:rsid w:val="00D549EC"/>
    <w:rsid w:val="00D57DDA"/>
    <w:rsid w:val="00D60CF8"/>
    <w:rsid w:val="00D6577B"/>
    <w:rsid w:val="00D65EAB"/>
    <w:rsid w:val="00D74B14"/>
    <w:rsid w:val="00D76633"/>
    <w:rsid w:val="00D8266C"/>
    <w:rsid w:val="00D8770E"/>
    <w:rsid w:val="00D9171F"/>
    <w:rsid w:val="00D95E75"/>
    <w:rsid w:val="00D966DC"/>
    <w:rsid w:val="00DC2310"/>
    <w:rsid w:val="00DC6BF2"/>
    <w:rsid w:val="00DD6AD9"/>
    <w:rsid w:val="00DE685D"/>
    <w:rsid w:val="00DF013F"/>
    <w:rsid w:val="00DF01CB"/>
    <w:rsid w:val="00E0018E"/>
    <w:rsid w:val="00E0689B"/>
    <w:rsid w:val="00E07D85"/>
    <w:rsid w:val="00E10B92"/>
    <w:rsid w:val="00E20BD0"/>
    <w:rsid w:val="00E2267A"/>
    <w:rsid w:val="00E249C0"/>
    <w:rsid w:val="00E24C0F"/>
    <w:rsid w:val="00E271A6"/>
    <w:rsid w:val="00E30ABF"/>
    <w:rsid w:val="00E3106E"/>
    <w:rsid w:val="00E3767D"/>
    <w:rsid w:val="00E464F0"/>
    <w:rsid w:val="00E53595"/>
    <w:rsid w:val="00E53E42"/>
    <w:rsid w:val="00E636E9"/>
    <w:rsid w:val="00E72D61"/>
    <w:rsid w:val="00E731F1"/>
    <w:rsid w:val="00E85572"/>
    <w:rsid w:val="00EA046D"/>
    <w:rsid w:val="00EA294E"/>
    <w:rsid w:val="00EB0BE2"/>
    <w:rsid w:val="00EC1596"/>
    <w:rsid w:val="00EC4066"/>
    <w:rsid w:val="00EC5893"/>
    <w:rsid w:val="00EC6BB9"/>
    <w:rsid w:val="00ED0D63"/>
    <w:rsid w:val="00ED1DA3"/>
    <w:rsid w:val="00EE1AD5"/>
    <w:rsid w:val="00EE30C1"/>
    <w:rsid w:val="00EF0279"/>
    <w:rsid w:val="00EF601F"/>
    <w:rsid w:val="00F07362"/>
    <w:rsid w:val="00F13082"/>
    <w:rsid w:val="00F22B47"/>
    <w:rsid w:val="00F3459F"/>
    <w:rsid w:val="00F375A8"/>
    <w:rsid w:val="00F4396C"/>
    <w:rsid w:val="00F44BF4"/>
    <w:rsid w:val="00F52613"/>
    <w:rsid w:val="00F6401D"/>
    <w:rsid w:val="00F774D9"/>
    <w:rsid w:val="00F81709"/>
    <w:rsid w:val="00F82C6F"/>
    <w:rsid w:val="00F83D3C"/>
    <w:rsid w:val="00F9169E"/>
    <w:rsid w:val="00F92BCF"/>
    <w:rsid w:val="00F9365F"/>
    <w:rsid w:val="00F95180"/>
    <w:rsid w:val="00FA3978"/>
    <w:rsid w:val="00FA4EA8"/>
    <w:rsid w:val="00FA5B43"/>
    <w:rsid w:val="00FB3D84"/>
    <w:rsid w:val="00FC2EDC"/>
    <w:rsid w:val="00FD208F"/>
    <w:rsid w:val="00FD6597"/>
    <w:rsid w:val="00FE16D0"/>
    <w:rsid w:val="00FF1F06"/>
    <w:rsid w:val="00FF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066B5C1"/>
  <w15:chartTrackingRefBased/>
  <w15:docId w15:val="{D3172CEE-371A-47E8-9092-57DECFC70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7000"/>
    <w:pPr>
      <w:suppressAutoHyphens/>
      <w:spacing w:after="80"/>
    </w:pPr>
    <w:rPr>
      <w:rFonts w:ascii="Calibre Regular" w:hAnsi="Calibre Regular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211"/>
    <w:pPr>
      <w:keepLines/>
      <w:spacing w:before="400" w:after="40" w:line="216" w:lineRule="auto"/>
      <w:contextualSpacing/>
      <w:outlineLvl w:val="0"/>
    </w:pPr>
    <w:rPr>
      <w:rFonts w:ascii="Calibre Semibold" w:eastAsiaTheme="majorEastAsia" w:hAnsi="Calibre Semibold" w:cs="Times New Roman (Headings CS)"/>
      <w:b/>
      <w:color w:val="13242F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16D0"/>
    <w:pPr>
      <w:keepLines/>
      <w:spacing w:before="240"/>
      <w:outlineLvl w:val="1"/>
    </w:pPr>
    <w:rPr>
      <w:rFonts w:ascii="Calibre Semibold" w:eastAsiaTheme="majorEastAsia" w:hAnsi="Calibre Semibold" w:cstheme="majorBidi"/>
      <w:color w:val="13242F" w:themeColor="text2"/>
      <w:sz w:val="24"/>
      <w:szCs w:val="26"/>
    </w:rPr>
  </w:style>
  <w:style w:type="paragraph" w:styleId="Heading3">
    <w:name w:val="heading 3"/>
    <w:basedOn w:val="Heading2"/>
    <w:next w:val="Heading2"/>
    <w:link w:val="Heading3Char"/>
    <w:autoRedefine/>
    <w:uiPriority w:val="9"/>
    <w:unhideWhenUsed/>
    <w:qFormat/>
    <w:rsid w:val="00A0544C"/>
    <w:pPr>
      <w:keepNext/>
      <w:spacing w:before="0" w:after="40"/>
      <w:outlineLvl w:val="2"/>
    </w:pPr>
    <w:rPr>
      <w:rFonts w:cs="Times New Roman (Headings CS)"/>
      <w:sz w:val="18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34A5B"/>
    <w:pPr>
      <w:keepNext/>
      <w:keepLines/>
      <w:spacing w:before="80" w:after="0" w:line="204" w:lineRule="auto"/>
      <w:outlineLvl w:val="3"/>
    </w:pPr>
    <w:rPr>
      <w:rFonts w:ascii="Calibre Semibold" w:eastAsiaTheme="majorEastAsia" w:hAnsi="Calibre Semibold" w:cs="Times New Roman (Headings CS)"/>
      <w:iCs/>
      <w:caps/>
      <w:color w:val="4FCEE8" w:themeColor="accent1"/>
      <w:spacing w:val="10"/>
      <w:sz w:val="16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617000"/>
    <w:pPr>
      <w:spacing w:before="120"/>
      <w:outlineLvl w:val="4"/>
    </w:pPr>
    <w:rPr>
      <w:rFonts w:ascii="Calibre Medium" w:hAnsi="Calibre Medium" w:cstheme="majorBidi"/>
      <w:color w:val="13242F" w:themeColor="text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uiPriority w:val="99"/>
    <w:unhideWhenUsed/>
    <w:rsid w:val="000816B4"/>
    <w:pPr>
      <w:tabs>
        <w:tab w:val="center" w:pos="4680"/>
        <w:tab w:val="right" w:pos="9360"/>
      </w:tabs>
      <w:jc w:val="right"/>
    </w:pPr>
    <w:rPr>
      <w:rFonts w:ascii="Calibre Bold" w:hAnsi="Calibre Bold" w:cs="Times New Roman (Body CS)"/>
      <w:bCs/>
      <w:caps/>
      <w:color w:val="13242F" w:themeColor="text2"/>
      <w:spacing w:val="50"/>
      <w:szCs w:val="32"/>
    </w:rPr>
  </w:style>
  <w:style w:type="character" w:customStyle="1" w:styleId="HeaderChar">
    <w:name w:val="Header Char"/>
    <w:basedOn w:val="DefaultParagraphFont"/>
    <w:link w:val="Header"/>
    <w:uiPriority w:val="99"/>
    <w:rsid w:val="000816B4"/>
    <w:rPr>
      <w:rFonts w:ascii="Calibre Bold" w:hAnsi="Calibre Bold" w:cs="Times New Roman (Body CS)"/>
      <w:bCs/>
      <w:caps/>
      <w:color w:val="13242F" w:themeColor="text2"/>
      <w:spacing w:val="50"/>
      <w:sz w:val="22"/>
      <w:szCs w:val="32"/>
    </w:rPr>
  </w:style>
  <w:style w:type="paragraph" w:styleId="Footer">
    <w:name w:val="footer"/>
    <w:basedOn w:val="Normal"/>
    <w:link w:val="FooterChar"/>
    <w:uiPriority w:val="99"/>
    <w:unhideWhenUsed/>
    <w:rsid w:val="006870D9"/>
    <w:pPr>
      <w:tabs>
        <w:tab w:val="center" w:pos="4680"/>
        <w:tab w:val="right" w:pos="9360"/>
      </w:tabs>
    </w:pPr>
    <w:rPr>
      <w:rFonts w:cs="Times New Roman (Body CS)"/>
      <w:caps/>
      <w:color w:val="13242F" w:themeColor="text2"/>
      <w:spacing w:val="30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6870D9"/>
    <w:rPr>
      <w:rFonts w:ascii="Calibre Regular" w:hAnsi="Calibre Regular" w:cs="Times New Roman (Body CS)"/>
      <w:caps/>
      <w:color w:val="13242F" w:themeColor="text2"/>
      <w:spacing w:val="30"/>
      <w:sz w:val="14"/>
    </w:rPr>
  </w:style>
  <w:style w:type="paragraph" w:styleId="NoSpacing">
    <w:name w:val="No Spacing"/>
    <w:uiPriority w:val="1"/>
    <w:qFormat/>
    <w:rsid w:val="00812530"/>
    <w:pPr>
      <w:keepNext/>
      <w:suppressAutoHyphens/>
    </w:pPr>
    <w:rPr>
      <w:rFonts w:ascii="Calibre Regular" w:hAnsi="Calibre Regular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90211"/>
    <w:rPr>
      <w:rFonts w:ascii="Calibre Semibold" w:eastAsiaTheme="majorEastAsia" w:hAnsi="Calibre Semibold" w:cs="Times New Roman (Headings CS)"/>
      <w:b/>
      <w:color w:val="13242F" w:themeColor="text2"/>
      <w:sz w:val="36"/>
      <w:szCs w:val="32"/>
    </w:rPr>
  </w:style>
  <w:style w:type="paragraph" w:customStyle="1" w:styleId="LifecycleHeading">
    <w:name w:val="Lifecycle Heading"/>
    <w:basedOn w:val="Heading1"/>
    <w:qFormat/>
    <w:rsid w:val="00990211"/>
    <w:pPr>
      <w:spacing w:before="240"/>
    </w:pPr>
    <w:rPr>
      <w:caps/>
      <w:spacing w:val="30"/>
      <w:lang w:val="en-US"/>
    </w:rPr>
  </w:style>
  <w:style w:type="character" w:styleId="Strong">
    <w:name w:val="Strong"/>
    <w:basedOn w:val="DefaultParagraphFont"/>
    <w:uiPriority w:val="22"/>
    <w:qFormat/>
    <w:rsid w:val="00621816"/>
    <w:rPr>
      <w:rFonts w:ascii="Calibre Semibold" w:hAnsi="Calibre Semibold"/>
      <w:b/>
      <w:bCs/>
      <w:i w:val="0"/>
    </w:rPr>
  </w:style>
  <w:style w:type="paragraph" w:styleId="Title">
    <w:name w:val="Title"/>
    <w:basedOn w:val="Normal"/>
    <w:next w:val="Normal"/>
    <w:link w:val="TitleChar"/>
    <w:uiPriority w:val="10"/>
    <w:qFormat/>
    <w:rsid w:val="00D11089"/>
    <w:pPr>
      <w:spacing w:after="0" w:line="192" w:lineRule="auto"/>
      <w:contextualSpacing/>
    </w:pPr>
    <w:rPr>
      <w:rFonts w:ascii="Calibre Semibold" w:eastAsiaTheme="majorEastAsia" w:hAnsi="Calibre Semibold" w:cstheme="majorBidi"/>
      <w:b/>
      <w:color w:val="FFFFFF" w:themeColor="background1"/>
      <w:spacing w:val="-10"/>
      <w:kern w:val="28"/>
      <w:sz w:val="9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1089"/>
    <w:rPr>
      <w:rFonts w:ascii="Calibre Semibold" w:eastAsiaTheme="majorEastAsia" w:hAnsi="Calibre Semibold" w:cstheme="majorBidi"/>
      <w:b/>
      <w:color w:val="FFFFFF" w:themeColor="background1"/>
      <w:spacing w:val="-10"/>
      <w:kern w:val="28"/>
      <w:sz w:val="98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FE16D0"/>
    <w:rPr>
      <w:rFonts w:ascii="Calibre Semibold" w:eastAsiaTheme="majorEastAsia" w:hAnsi="Calibre Semibold" w:cstheme="majorBidi"/>
      <w:color w:val="13242F" w:themeColor="text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66DC"/>
    <w:pPr>
      <w:numPr>
        <w:ilvl w:val="1"/>
      </w:numPr>
      <w:spacing w:after="160"/>
    </w:pPr>
    <w:rPr>
      <w:rFonts w:eastAsiaTheme="minorEastAsia" w:cs="Times New Roman (Body CS)"/>
      <w:i/>
      <w:color w:val="13242F" w:themeColor="text2"/>
      <w:sz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66DC"/>
    <w:rPr>
      <w:rFonts w:ascii="Calibre Regular" w:eastAsiaTheme="minorEastAsia" w:hAnsi="Calibre Regular" w:cs="Times New Roman (Body CS)"/>
      <w:i/>
      <w:color w:val="13242F" w:themeColor="text2"/>
      <w:sz w:val="15"/>
      <w:szCs w:val="22"/>
    </w:rPr>
  </w:style>
  <w:style w:type="character" w:styleId="SubtleEmphasis">
    <w:name w:val="Subtle Emphasis"/>
    <w:aliases w:val="Medium Emphasis"/>
    <w:basedOn w:val="DefaultParagraphFont"/>
    <w:uiPriority w:val="19"/>
    <w:qFormat/>
    <w:rsid w:val="00D966DC"/>
    <w:rPr>
      <w:rFonts w:ascii="Calibre Medium" w:hAnsi="Calibre Medium"/>
      <w:b w:val="0"/>
      <w:i w:val="0"/>
      <w:iCs/>
      <w:color w:val="auto"/>
    </w:rPr>
  </w:style>
  <w:style w:type="character" w:styleId="BookTitle">
    <w:name w:val="Book Title"/>
    <w:basedOn w:val="DefaultParagraphFont"/>
    <w:uiPriority w:val="33"/>
    <w:qFormat/>
    <w:rsid w:val="00D966DC"/>
    <w:rPr>
      <w:b/>
      <w:bCs/>
      <w:i/>
      <w:iCs/>
      <w:spacing w:val="5"/>
    </w:rPr>
  </w:style>
  <w:style w:type="character" w:styleId="Emphasis">
    <w:name w:val="Emphasis"/>
    <w:aliases w:val="Light Emphasis"/>
    <w:basedOn w:val="DefaultParagraphFont"/>
    <w:uiPriority w:val="20"/>
    <w:qFormat/>
    <w:rsid w:val="00EE30C1"/>
    <w:rPr>
      <w:rFonts w:ascii="Calibre Thin" w:hAnsi="Calibre Thin"/>
      <w:b w:val="0"/>
      <w:i w:val="0"/>
      <w:iCs/>
    </w:rPr>
  </w:style>
  <w:style w:type="paragraph" w:customStyle="1" w:styleId="Default">
    <w:name w:val="Default"/>
    <w:basedOn w:val="Normal"/>
    <w:rsid w:val="006374D2"/>
    <w:pPr>
      <w:autoSpaceDE w:val="0"/>
      <w:autoSpaceDN w:val="0"/>
      <w:adjustRightInd w:val="0"/>
    </w:pPr>
    <w:rPr>
      <w:rFonts w:cs="Arial"/>
      <w:color w:val="000000"/>
      <w:lang w:val="en-GB"/>
    </w:rPr>
  </w:style>
  <w:style w:type="paragraph" w:customStyle="1" w:styleId="ListBulletsL1">
    <w:name w:val="List Bullets L1"/>
    <w:basedOn w:val="ListBullet"/>
    <w:next w:val="Normal"/>
    <w:qFormat/>
    <w:rsid w:val="00D47B4A"/>
    <w:pPr>
      <w:numPr>
        <w:numId w:val="3"/>
      </w:numPr>
      <w:tabs>
        <w:tab w:val="left" w:pos="244"/>
      </w:tabs>
    </w:pPr>
    <w:rPr>
      <w:rFonts w:cs="Times New Roman (Body CS)"/>
      <w:color w:val="000000" w:themeColor="text1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A0544C"/>
    <w:rPr>
      <w:rFonts w:ascii="Calibre Semibold" w:eastAsiaTheme="majorEastAsia" w:hAnsi="Calibre Semibold" w:cs="Times New Roman (Headings CS)"/>
      <w:color w:val="13242F" w:themeColor="text2"/>
      <w:sz w:val="18"/>
      <w:szCs w:val="22"/>
    </w:rPr>
  </w:style>
  <w:style w:type="table" w:styleId="TableGrid">
    <w:name w:val="Table Grid"/>
    <w:aliases w:val="LiTMUS Table Style A,none,EY Table,EP Table Grid,ICB Table,CV table"/>
    <w:basedOn w:val="TableNormal"/>
    <w:uiPriority w:val="39"/>
    <w:rsid w:val="00D05A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semiHidden/>
    <w:unhideWhenUsed/>
    <w:rsid w:val="00D47B4A"/>
    <w:pPr>
      <w:numPr>
        <w:numId w:val="2"/>
      </w:numPr>
      <w:contextualSpacing/>
    </w:pPr>
  </w:style>
  <w:style w:type="table" w:styleId="GridTable1Light-Accent1">
    <w:name w:val="Grid Table 1 Light Accent 1"/>
    <w:basedOn w:val="TableNormal"/>
    <w:uiPriority w:val="46"/>
    <w:rsid w:val="00CA588E"/>
    <w:rPr>
      <w:rFonts w:ascii="Calibre Regular" w:hAnsi="Calibre Regular" w:cs="Times New Roman (Body CS)"/>
      <w:color w:val="000000" w:themeColor="text1"/>
      <w:sz w:val="18"/>
    </w:rPr>
    <w:tblPr>
      <w:tblStyleRowBandSize w:val="1"/>
      <w:tblStyleColBandSize w:val="1"/>
      <w:tblBorders>
        <w:top w:val="single" w:sz="4" w:space="0" w:color="B8EBF5" w:themeColor="accent1" w:themeTint="66"/>
        <w:bottom w:val="single" w:sz="4" w:space="0" w:color="B8EBF5" w:themeColor="accent1" w:themeTint="66"/>
        <w:insideH w:val="single" w:sz="4" w:space="0" w:color="B8EBF5" w:themeColor="accent1" w:themeTint="66"/>
      </w:tblBorders>
    </w:tblPr>
    <w:tblStylePr w:type="firstRow">
      <w:rPr>
        <w:rFonts w:ascii="Calibre Semibold" w:hAnsi="Calibre Semibold"/>
        <w:b/>
        <w:bCs/>
        <w:i w:val="0"/>
        <w:sz w:val="20"/>
      </w:rPr>
      <w:tblPr/>
      <w:tcPr>
        <w:tcBorders>
          <w:bottom w:val="single" w:sz="12" w:space="0" w:color="4FCEE8" w:themeColor="accent1"/>
        </w:tcBorders>
      </w:tcPr>
    </w:tblStylePr>
    <w:tblStylePr w:type="lastRow">
      <w:rPr>
        <w:rFonts w:ascii="Calibre Medium" w:hAnsi="Calibre Medium"/>
        <w:b w:val="0"/>
        <w:bCs/>
        <w:i w:val="0"/>
      </w:rPr>
      <w:tblPr/>
      <w:tcPr>
        <w:tcBorders>
          <w:top w:val="single" w:sz="4" w:space="0" w:color="4FCEE8" w:themeColor="accent1"/>
        </w:tcBorders>
      </w:tcPr>
    </w:tblStylePr>
    <w:tblStylePr w:type="firstCol">
      <w:rPr>
        <w:rFonts w:ascii="Calibre Regular" w:hAnsi="Calibre Regular"/>
        <w:b w:val="0"/>
        <w:bCs/>
        <w:i w:val="0"/>
        <w:sz w:val="20"/>
      </w:rPr>
    </w:tblStylePr>
    <w:tblStylePr w:type="lastCol">
      <w:rPr>
        <w:rFonts w:ascii="Calibre Regular" w:hAnsi="Calibre Regular"/>
        <w:b w:val="0"/>
        <w:bCs/>
        <w:i w:val="0"/>
      </w:rPr>
    </w:tblStylePr>
  </w:style>
  <w:style w:type="paragraph" w:customStyle="1" w:styleId="ListNumeralsL1">
    <w:name w:val="List Numerals L1"/>
    <w:basedOn w:val="ListNumber"/>
    <w:qFormat/>
    <w:rsid w:val="001F6F34"/>
    <w:pPr>
      <w:numPr>
        <w:numId w:val="4"/>
      </w:numPr>
    </w:pPr>
  </w:style>
  <w:style w:type="character" w:customStyle="1" w:styleId="Heading4Char">
    <w:name w:val="Heading 4 Char"/>
    <w:basedOn w:val="DefaultParagraphFont"/>
    <w:link w:val="Heading4"/>
    <w:uiPriority w:val="9"/>
    <w:rsid w:val="00A34A5B"/>
    <w:rPr>
      <w:rFonts w:ascii="Calibre Semibold" w:eastAsiaTheme="majorEastAsia" w:hAnsi="Calibre Semibold" w:cs="Times New Roman (Headings CS)"/>
      <w:iCs/>
      <w:caps/>
      <w:color w:val="4FCEE8" w:themeColor="accent1"/>
      <w:spacing w:val="10"/>
      <w:sz w:val="16"/>
    </w:rPr>
  </w:style>
  <w:style w:type="paragraph" w:styleId="ListNumber">
    <w:name w:val="List Number"/>
    <w:basedOn w:val="Normal"/>
    <w:uiPriority w:val="99"/>
    <w:semiHidden/>
    <w:unhideWhenUsed/>
    <w:rsid w:val="001F6F34"/>
    <w:pPr>
      <w:numPr>
        <w:numId w:val="1"/>
      </w:numPr>
      <w:contextualSpacing/>
    </w:pPr>
  </w:style>
  <w:style w:type="paragraph" w:customStyle="1" w:styleId="Pull-ouBoxBody">
    <w:name w:val="Pull-ou Box Body"/>
    <w:basedOn w:val="Normal"/>
    <w:qFormat/>
    <w:rsid w:val="00D47A3D"/>
    <w:rPr>
      <w:rFonts w:ascii="Calibre Light" w:hAnsi="Calibre Light"/>
      <w:sz w:val="16"/>
    </w:rPr>
  </w:style>
  <w:style w:type="paragraph" w:styleId="TOC1">
    <w:name w:val="toc 1"/>
    <w:basedOn w:val="Normal"/>
    <w:next w:val="Normal"/>
    <w:autoRedefine/>
    <w:uiPriority w:val="39"/>
    <w:unhideWhenUsed/>
    <w:rsid w:val="00CB1FF6"/>
    <w:pPr>
      <w:spacing w:before="120" w:after="120"/>
    </w:pPr>
    <w:rPr>
      <w:rFonts w:ascii="Calibre Medium" w:hAnsi="Calibre Medium" w:cstheme="minorHAnsi"/>
      <w:bCs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DE685D"/>
    <w:pPr>
      <w:spacing w:after="40"/>
      <w:ind w:left="198"/>
    </w:pPr>
    <w:rPr>
      <w:rFonts w:ascii="Calibre Light" w:hAnsi="Calibre Light" w:cstheme="minorHAnsi"/>
      <w:iCs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617000"/>
    <w:rPr>
      <w:rFonts w:ascii="Calibre Medium" w:eastAsiaTheme="majorEastAsia" w:hAnsi="Calibre Medium" w:cstheme="majorBidi"/>
      <w:iCs/>
      <w:caps/>
      <w:color w:val="13242F" w:themeColor="text2"/>
      <w:spacing w:val="10"/>
      <w:sz w:val="20"/>
    </w:rPr>
  </w:style>
  <w:style w:type="paragraph" w:customStyle="1" w:styleId="TableText">
    <w:name w:val="TableText"/>
    <w:basedOn w:val="Normal"/>
    <w:rsid w:val="009C7B6B"/>
    <w:pPr>
      <w:keepLines/>
      <w:suppressAutoHyphens w:val="0"/>
      <w:spacing w:after="40"/>
    </w:pPr>
    <w:rPr>
      <w:rFonts w:ascii="Times New Roman" w:eastAsia="Times New Roman" w:hAnsi="Times New Roman" w:cs="Times New Roman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A0D5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137C7"/>
    <w:rPr>
      <w:sz w:val="16"/>
      <w:szCs w:val="16"/>
    </w:rPr>
  </w:style>
  <w:style w:type="character" w:customStyle="1" w:styleId="eop">
    <w:name w:val="eop"/>
    <w:basedOn w:val="DefaultParagraphFont"/>
    <w:rsid w:val="00582D54"/>
  </w:style>
  <w:style w:type="paragraph" w:customStyle="1" w:styleId="ListAlphaL2">
    <w:name w:val="List Alpha L2"/>
    <w:basedOn w:val="ListNumeralsL1"/>
    <w:next w:val="Default"/>
    <w:qFormat/>
    <w:rsid w:val="00582D54"/>
    <w:pPr>
      <w:numPr>
        <w:numId w:val="6"/>
      </w:numPr>
      <w:tabs>
        <w:tab w:val="left" w:pos="244"/>
      </w:tabs>
    </w:pPr>
  </w:style>
  <w:style w:type="character" w:styleId="Hyperlink">
    <w:name w:val="Hyperlink"/>
    <w:basedOn w:val="DefaultParagraphFont"/>
    <w:unhideWhenUsed/>
    <w:rsid w:val="00CB1FF6"/>
    <w:rPr>
      <w:color w:val="12242F" w:themeColor="hyperlink"/>
      <w:u w:val="single"/>
    </w:rPr>
  </w:style>
  <w:style w:type="numbering" w:customStyle="1" w:styleId="CurrentList1">
    <w:name w:val="Current List1"/>
    <w:uiPriority w:val="99"/>
    <w:rsid w:val="00582D54"/>
    <w:pPr>
      <w:numPr>
        <w:numId w:val="5"/>
      </w:numPr>
    </w:pPr>
  </w:style>
  <w:style w:type="numbering" w:customStyle="1" w:styleId="CurrentList2">
    <w:name w:val="Current List2"/>
    <w:uiPriority w:val="99"/>
    <w:rsid w:val="00582D54"/>
    <w:pPr>
      <w:numPr>
        <w:numId w:val="7"/>
      </w:numPr>
    </w:pPr>
  </w:style>
  <w:style w:type="numbering" w:customStyle="1" w:styleId="CurrentList3">
    <w:name w:val="Current List3"/>
    <w:uiPriority w:val="99"/>
    <w:rsid w:val="00582D54"/>
    <w:pPr>
      <w:numPr>
        <w:numId w:val="8"/>
      </w:numPr>
    </w:pPr>
  </w:style>
  <w:style w:type="numbering" w:customStyle="1" w:styleId="CurrentList4">
    <w:name w:val="Current List4"/>
    <w:uiPriority w:val="99"/>
    <w:rsid w:val="00582D54"/>
    <w:pPr>
      <w:numPr>
        <w:numId w:val="9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996ECB"/>
    <w:pPr>
      <w:keepNext/>
      <w:suppressAutoHyphens w:val="0"/>
      <w:spacing w:before="100" w:beforeAutospacing="1" w:after="0"/>
    </w:pPr>
    <w:rPr>
      <w:rFonts w:ascii="Arial" w:eastAsiaTheme="minorEastAsia" w:hAnsi="Arial"/>
      <w:b/>
      <w:i/>
      <w:iCs/>
      <w:color w:val="13242F" w:themeColor="text2"/>
      <w:sz w:val="18"/>
      <w:szCs w:val="18"/>
      <w:lang w:val="en-US" w:eastAsia="ja-JP"/>
    </w:rPr>
  </w:style>
  <w:style w:type="table" w:styleId="PlainTable2">
    <w:name w:val="Plain Table 2"/>
    <w:basedOn w:val="TableNormal"/>
    <w:uiPriority w:val="42"/>
    <w:rsid w:val="00481E5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1Light-Accent2">
    <w:name w:val="Grid Table 1 Light Accent 2"/>
    <w:basedOn w:val="TableNormal"/>
    <w:uiPriority w:val="46"/>
    <w:rsid w:val="0073609D"/>
    <w:rPr>
      <w:rFonts w:ascii="Calibre Regular" w:hAnsi="Calibre Regular"/>
      <w:sz w:val="18"/>
    </w:rPr>
    <w:tblPr>
      <w:tblStyleRowBandSize w:val="1"/>
      <w:tblStyleColBandSize w:val="1"/>
      <w:tblBorders>
        <w:bottom w:val="single" w:sz="2" w:space="0" w:color="5480E9" w:themeColor="accent2"/>
        <w:insideH w:val="single" w:sz="2" w:space="0" w:color="5480E9" w:themeColor="accent2"/>
      </w:tblBorders>
    </w:tblPr>
    <w:tblStylePr w:type="firstRow">
      <w:rPr>
        <w:rFonts w:ascii="Calibre Semibold" w:hAnsi="Calibre Semibold"/>
        <w:b/>
        <w:bCs/>
        <w:i w:val="0"/>
        <w:sz w:val="18"/>
      </w:rPr>
      <w:tblPr/>
      <w:tcPr>
        <w:tcBorders>
          <w:top w:val="single" w:sz="4" w:space="0" w:color="5480E9" w:themeColor="accent2"/>
          <w:bottom w:val="single" w:sz="2" w:space="0" w:color="5480E9" w:themeColor="accent2"/>
        </w:tcBorders>
      </w:tcPr>
    </w:tblStylePr>
    <w:tblStylePr w:type="lastRow">
      <w:rPr>
        <w:b/>
        <w:bCs/>
      </w:rPr>
      <w:tblPr/>
      <w:tcPr>
        <w:tcBorders>
          <w:top w:val="double" w:sz="2" w:space="0" w:color="98B2F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1569FE"/>
    <w:tblPr>
      <w:tblStyleRowBandSize w:val="1"/>
      <w:tblStyleColBandSize w:val="1"/>
      <w:tblBorders>
        <w:top w:val="single" w:sz="2" w:space="0" w:color="D58AD0" w:themeColor="accent4" w:themeTint="99"/>
        <w:bottom w:val="single" w:sz="2" w:space="0" w:color="D58AD0" w:themeColor="accent4" w:themeTint="99"/>
        <w:insideH w:val="single" w:sz="2" w:space="0" w:color="D58AD0" w:themeColor="accent4" w:themeTint="99"/>
      </w:tblBorders>
    </w:tblPr>
    <w:tblStylePr w:type="firstRow">
      <w:rPr>
        <w:rFonts w:ascii="Calibre Semibold" w:hAnsi="Calibre Semibold"/>
        <w:b/>
        <w:bCs/>
        <w:i w:val="0"/>
        <w:sz w:val="18"/>
      </w:rPr>
      <w:tblPr/>
      <w:tcPr>
        <w:tcBorders>
          <w:bottom w:val="single" w:sz="12" w:space="0" w:color="B741AF" w:themeColor="accent4"/>
        </w:tcBorders>
      </w:tcPr>
    </w:tblStylePr>
    <w:tblStylePr w:type="lastRow">
      <w:rPr>
        <w:b/>
        <w:bCs/>
      </w:rPr>
      <w:tblPr/>
      <w:tcPr>
        <w:tcBorders>
          <w:top w:val="double" w:sz="2" w:space="0" w:color="D58AD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">
    <w:name w:val="Table Grid1"/>
    <w:basedOn w:val="TableNormal"/>
    <w:next w:val="TableGrid"/>
    <w:uiPriority w:val="39"/>
    <w:rsid w:val="008400EB"/>
    <w:rPr>
      <w:rFonts w:eastAsia="Yu Mincho"/>
      <w:sz w:val="22"/>
      <w:szCs w:val="22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C5A53"/>
    <w:pPr>
      <w:suppressAutoHyphens w:val="0"/>
      <w:spacing w:before="40" w:after="0" w:line="250" w:lineRule="exact"/>
      <w:ind w:left="720"/>
      <w:contextualSpacing/>
    </w:pPr>
    <w:rPr>
      <w:rFonts w:ascii="Calibre" w:eastAsia="Times New Roman" w:hAnsi="Calibre" w:cs="Arial"/>
      <w:lang w:eastAsia="en-AU"/>
    </w:rPr>
  </w:style>
  <w:style w:type="paragraph" w:customStyle="1" w:styleId="HeadingAllCaps">
    <w:name w:val="Heading AllCaps"/>
    <w:basedOn w:val="Normal"/>
    <w:qFormat/>
    <w:rsid w:val="00C55CE8"/>
    <w:rPr>
      <w:rFonts w:ascii="Calibre Semibold" w:eastAsia="Calibri" w:hAnsi="Calibre Semibold" w:cs="Times New Roman (Body CS)"/>
      <w:b/>
      <w:caps/>
      <w:color w:val="13242F"/>
      <w:spacing w:val="10"/>
      <w:sz w:val="24"/>
      <w:lang w:val="en-US"/>
    </w:rPr>
  </w:style>
  <w:style w:type="paragraph" w:customStyle="1" w:styleId="ColourfulListAccent11">
    <w:name w:val="Colourful List – Accent 11"/>
    <w:aliases w:val="Bullet points"/>
    <w:basedOn w:val="Normal"/>
    <w:uiPriority w:val="72"/>
    <w:qFormat/>
    <w:rsid w:val="00B121B0"/>
    <w:pPr>
      <w:widowControl w:val="0"/>
      <w:numPr>
        <w:numId w:val="19"/>
      </w:numPr>
      <w:autoSpaceDE w:val="0"/>
      <w:autoSpaceDN w:val="0"/>
      <w:adjustRightInd w:val="0"/>
      <w:snapToGrid w:val="0"/>
      <w:spacing w:before="40" w:after="113" w:line="250" w:lineRule="atLeast"/>
    </w:pPr>
    <w:rPr>
      <w:rFonts w:ascii="Calibre" w:eastAsia="Times New Roman" w:hAnsi="Calibre" w:cs="Arial"/>
      <w:color w:val="000000"/>
      <w:szCs w:val="18"/>
      <w:lang w:val="en-GB"/>
    </w:rPr>
  </w:style>
  <w:style w:type="table" w:customStyle="1" w:styleId="GridTable4-Accent51">
    <w:name w:val="Grid Table 4 - Accent 51"/>
    <w:basedOn w:val="TableNormal"/>
    <w:next w:val="GridTable4-Accent5"/>
    <w:uiPriority w:val="49"/>
    <w:rsid w:val="0009008D"/>
    <w:rPr>
      <w:rFonts w:ascii="Calibri" w:eastAsia="Calibri" w:hAnsi="Calibri" w:cs="Times New Roman"/>
      <w:lang w:val="en-GB"/>
    </w:rPr>
    <w:tblPr>
      <w:tblStyleRowBandSize w:val="1"/>
      <w:tblStyleColBandSize w:val="1"/>
      <w:tblBorders>
        <w:top w:val="single" w:sz="4" w:space="0" w:color="FFA39D"/>
        <w:left w:val="single" w:sz="4" w:space="0" w:color="FFA39D"/>
        <w:bottom w:val="single" w:sz="4" w:space="0" w:color="FFA39D"/>
        <w:right w:val="single" w:sz="4" w:space="0" w:color="FFA39D"/>
        <w:insideH w:val="single" w:sz="4" w:space="0" w:color="FFA39D"/>
        <w:insideV w:val="single" w:sz="4" w:space="0" w:color="FFA39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665D"/>
          <w:left w:val="single" w:sz="4" w:space="0" w:color="FF665D"/>
          <w:bottom w:val="single" w:sz="4" w:space="0" w:color="FF665D"/>
          <w:right w:val="single" w:sz="4" w:space="0" w:color="FF665D"/>
          <w:insideH w:val="nil"/>
          <w:insideV w:val="nil"/>
        </w:tcBorders>
        <w:shd w:val="clear" w:color="auto" w:fill="FF665D"/>
      </w:tcPr>
    </w:tblStylePr>
    <w:tblStylePr w:type="lastRow">
      <w:rPr>
        <w:b/>
        <w:bCs/>
      </w:rPr>
      <w:tblPr/>
      <w:tcPr>
        <w:tcBorders>
          <w:top w:val="double" w:sz="4" w:space="0" w:color="FF665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E"/>
      </w:tcPr>
    </w:tblStylePr>
    <w:tblStylePr w:type="band1Horz">
      <w:tblPr/>
      <w:tcPr>
        <w:shd w:val="clear" w:color="auto" w:fill="FFE0DE"/>
      </w:tcPr>
    </w:tblStylePr>
  </w:style>
  <w:style w:type="table" w:styleId="GridTable4-Accent5">
    <w:name w:val="Grid Table 4 Accent 5"/>
    <w:basedOn w:val="TableNormal"/>
    <w:uiPriority w:val="49"/>
    <w:rsid w:val="0009008D"/>
    <w:tblPr>
      <w:tblStyleRowBandSize w:val="1"/>
      <w:tblStyleColBandSize w:val="1"/>
      <w:tblBorders>
        <w:top w:val="single" w:sz="4" w:space="0" w:color="FF9698" w:themeColor="accent5" w:themeTint="99"/>
        <w:left w:val="single" w:sz="4" w:space="0" w:color="FF9698" w:themeColor="accent5" w:themeTint="99"/>
        <w:bottom w:val="single" w:sz="4" w:space="0" w:color="FF9698" w:themeColor="accent5" w:themeTint="99"/>
        <w:right w:val="single" w:sz="4" w:space="0" w:color="FF9698" w:themeColor="accent5" w:themeTint="99"/>
        <w:insideH w:val="single" w:sz="4" w:space="0" w:color="FF9698" w:themeColor="accent5" w:themeTint="99"/>
        <w:insideV w:val="single" w:sz="4" w:space="0" w:color="FF969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5055" w:themeColor="accent5"/>
          <w:left w:val="single" w:sz="4" w:space="0" w:color="FF5055" w:themeColor="accent5"/>
          <w:bottom w:val="single" w:sz="4" w:space="0" w:color="FF5055" w:themeColor="accent5"/>
          <w:right w:val="single" w:sz="4" w:space="0" w:color="FF5055" w:themeColor="accent5"/>
          <w:insideH w:val="nil"/>
          <w:insideV w:val="nil"/>
        </w:tcBorders>
        <w:shd w:val="clear" w:color="auto" w:fill="FF5055" w:themeFill="accent5"/>
      </w:tcPr>
    </w:tblStylePr>
    <w:tblStylePr w:type="lastRow">
      <w:rPr>
        <w:b/>
        <w:bCs/>
      </w:rPr>
      <w:tblPr/>
      <w:tcPr>
        <w:tcBorders>
          <w:top w:val="double" w:sz="4" w:space="0" w:color="FF505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CDC" w:themeFill="accent5" w:themeFillTint="33"/>
      </w:tcPr>
    </w:tblStylePr>
    <w:tblStylePr w:type="band1Horz">
      <w:tblPr/>
      <w:tcPr>
        <w:shd w:val="clear" w:color="auto" w:fill="FFDCDC" w:themeFill="accent5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E27C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7CA"/>
    <w:rPr>
      <w:rFonts w:ascii="Segoe UI" w:hAnsi="Segoe UI" w:cs="Segoe UI"/>
      <w:sz w:val="18"/>
      <w:szCs w:val="18"/>
    </w:rPr>
  </w:style>
  <w:style w:type="table" w:styleId="GridTable1Light-Accent5">
    <w:name w:val="Grid Table 1 Light Accent 5"/>
    <w:basedOn w:val="TableNormal"/>
    <w:uiPriority w:val="46"/>
    <w:rsid w:val="00DD6AD9"/>
    <w:tblPr>
      <w:tblStyleRowBandSize w:val="1"/>
      <w:tblStyleColBandSize w:val="1"/>
      <w:tblBorders>
        <w:top w:val="single" w:sz="4" w:space="0" w:color="FFB9BA" w:themeColor="accent5" w:themeTint="66"/>
        <w:left w:val="single" w:sz="4" w:space="0" w:color="FFB9BA" w:themeColor="accent5" w:themeTint="66"/>
        <w:bottom w:val="single" w:sz="4" w:space="0" w:color="FFB9BA" w:themeColor="accent5" w:themeTint="66"/>
        <w:right w:val="single" w:sz="4" w:space="0" w:color="FFB9BA" w:themeColor="accent5" w:themeTint="66"/>
        <w:insideH w:val="single" w:sz="4" w:space="0" w:color="FFB9BA" w:themeColor="accent5" w:themeTint="66"/>
        <w:insideV w:val="single" w:sz="4" w:space="0" w:color="FFB9B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969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69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653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55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0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9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92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63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04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4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0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44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0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20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28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1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43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7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79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0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08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8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85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20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61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37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25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9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37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69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89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2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27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96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5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1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14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8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52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52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51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0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76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7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0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60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82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2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1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45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69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6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1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68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72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8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94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7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98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35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00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8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65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92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86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44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03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00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56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90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7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9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3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7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78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71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06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10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26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46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90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28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5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93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6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03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0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17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0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84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89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2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28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87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15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1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11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20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67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04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58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9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48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24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cdon11\AppData\Local\Temp\Temp1_CEIH_Templates.zip\1666_CEIH%20Project%20Lifecycle%20Plan_Template%20v2.0.dotx" TargetMode="External"/></Relationships>
</file>

<file path=word/theme/theme1.xml><?xml version="1.0" encoding="utf-8"?>
<a:theme xmlns:a="http://schemas.openxmlformats.org/drawingml/2006/main" name="Office Theme">
  <a:themeElements>
    <a:clrScheme name="CEIH">
      <a:dk1>
        <a:srgbClr val="000000"/>
      </a:dk1>
      <a:lt1>
        <a:srgbClr val="FFFFFF"/>
      </a:lt1>
      <a:dk2>
        <a:srgbClr val="13242F"/>
      </a:dk2>
      <a:lt2>
        <a:srgbClr val="F3F2F1"/>
      </a:lt2>
      <a:accent1>
        <a:srgbClr val="4FCEE8"/>
      </a:accent1>
      <a:accent2>
        <a:srgbClr val="5480E9"/>
      </a:accent2>
      <a:accent3>
        <a:srgbClr val="49CB70"/>
      </a:accent3>
      <a:accent4>
        <a:srgbClr val="B741AF"/>
      </a:accent4>
      <a:accent5>
        <a:srgbClr val="FF5055"/>
      </a:accent5>
      <a:accent6>
        <a:srgbClr val="C8C8C4"/>
      </a:accent6>
      <a:hlink>
        <a:srgbClr val="12242F"/>
      </a:hlink>
      <a:folHlink>
        <a:srgbClr val="C8C8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heckedoutto xmlns="415f9212-d569-4691-82b3-d5d31f27ebc1">
      <UserInfo>
        <DisplayName/>
        <AccountId xsi:nil="true"/>
        <AccountType/>
      </UserInfo>
    </Checkedoutto>
    <lcf76f155ced4ddcb4097134ff3c332f xmlns="415f9212-d569-4691-82b3-d5d31f27ebc1">
      <Terms xmlns="http://schemas.microsoft.com/office/infopath/2007/PartnerControls"/>
    </lcf76f155ced4ddcb4097134ff3c332f>
    <TaxCatchAll xmlns="2e778ee6-6ceb-46bb-b2e6-9835eb9bcf5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DBC73F61EC1F4D8D3B57525E1E3FB9" ma:contentTypeVersion="18" ma:contentTypeDescription="Create a new document." ma:contentTypeScope="" ma:versionID="3cb72a8ff5a8719d2f0d72d4d0668124">
  <xsd:schema xmlns:xsd="http://www.w3.org/2001/XMLSchema" xmlns:xs="http://www.w3.org/2001/XMLSchema" xmlns:p="http://schemas.microsoft.com/office/2006/metadata/properties" xmlns:ns2="415f9212-d569-4691-82b3-d5d31f27ebc1" xmlns:ns3="2e778ee6-6ceb-46bb-b2e6-9835eb9bcf53" targetNamespace="http://schemas.microsoft.com/office/2006/metadata/properties" ma:root="true" ma:fieldsID="7c9ab75306d8efb69e731ce43dba41c7" ns2:_="" ns3:_="">
    <xsd:import namespace="415f9212-d569-4691-82b3-d5d31f27ebc1"/>
    <xsd:import namespace="2e778ee6-6ceb-46bb-b2e6-9835eb9bcf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Checkedoutto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f9212-d569-4691-82b3-d5d31f27eb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Checkedoutto" ma:index="21" nillable="true" ma:displayName="Checked out to" ma:format="Dropdown" ma:list="UserInfo" ma:SharePointGroup="0" ma:internalName="Checkedout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e6689ef-ec6c-48c7-abc7-2160df37b9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78ee6-6ceb-46bb-b2e6-9835eb9bcf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4e826a4a-6523-4b85-af49-9af858cc745f}" ma:internalName="TaxCatchAll" ma:showField="CatchAllData" ma:web="2e778ee6-6ceb-46bb-b2e6-9835eb9bcf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DE0D0F-54C6-4891-96B6-05E34C8A174F}">
  <ds:schemaRefs>
    <ds:schemaRef ds:uri="http://purl.org/dc/elements/1.1/"/>
    <ds:schemaRef ds:uri="2e778ee6-6ceb-46bb-b2e6-9835eb9bcf53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415f9212-d569-4691-82b3-d5d31f27ebc1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21E83CC-C9E6-4298-BD6A-659405C8B5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AF69F6-376C-4ED6-B7F7-9B04491E31C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7E1A371-8FDF-4F9B-A6A2-7C2250B5A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5f9212-d569-4691-82b3-d5d31f27ebc1"/>
    <ds:schemaRef ds:uri="2e778ee6-6ceb-46bb-b2e6-9835eb9bcf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1666_CEIH Project Lifecycle Plan_Template v2.0.dotx</Template>
  <TotalTime>1</TotalTime>
  <Pages>3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Kirby McDonald</dc:creator>
  <cp:keywords/>
  <dc:description/>
  <cp:lastModifiedBy>Bartsch, Anna (CEIH)</cp:lastModifiedBy>
  <cp:revision>2</cp:revision>
  <cp:lastPrinted>2022-10-10T03:51:00Z</cp:lastPrinted>
  <dcterms:created xsi:type="dcterms:W3CDTF">2022-12-16T02:27:00Z</dcterms:created>
  <dcterms:modified xsi:type="dcterms:W3CDTF">2022-12-16T02:27:00Z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0x010100E0DBC73F61EC1F4D8D3B57525E1E3FB9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1,2,3</vt:lpwstr>
  </property>
  <property fmtid="{D5CDD505-2E9C-101B-9397-08002B2CF9AE}" pid="5" name="ClassificationContentMarkingHeaderFontProps">
    <vt:lpwstr>#a80000,12,arial</vt:lpwstr>
  </property>
  <property fmtid="{D5CDD505-2E9C-101B-9397-08002B2CF9AE}" pid="6" name="ClassificationContentMarkingHeaderText">
    <vt:lpwstr>OFFICIAL: Sensitive</vt:lpwstr>
  </property>
  <property fmtid="{D5CDD505-2E9C-101B-9397-08002B2CF9AE}" pid="7" name="MSIP_Label_96b289ea-b729-4a61-8be4-4c9b5998d087_Enabled">
    <vt:lpwstr>true</vt:lpwstr>
  </property>
  <property fmtid="{D5CDD505-2E9C-101B-9397-08002B2CF9AE}" pid="8" name="MSIP_Label_96b289ea-b729-4a61-8be4-4c9b5998d087_SetDate">
    <vt:lpwstr>2022-09-29T01:00:11Z</vt:lpwstr>
  </property>
  <property fmtid="{D5CDD505-2E9C-101B-9397-08002B2CF9AE}" pid="9" name="MSIP_Label_96b289ea-b729-4a61-8be4-4c9b5998d087_Method">
    <vt:lpwstr>Privileged</vt:lpwstr>
  </property>
  <property fmtid="{D5CDD505-2E9C-101B-9397-08002B2CF9AE}" pid="10" name="MSIP_Label_96b289ea-b729-4a61-8be4-4c9b5998d087_Name">
    <vt:lpwstr>-OFFICIAL Sensitive</vt:lpwstr>
  </property>
  <property fmtid="{D5CDD505-2E9C-101B-9397-08002B2CF9AE}" pid="11" name="MSIP_Label_96b289ea-b729-4a61-8be4-4c9b5998d087_SiteId">
    <vt:lpwstr>bda528f7-fca9-432f-bc98-bd7e90d40906</vt:lpwstr>
  </property>
  <property fmtid="{D5CDD505-2E9C-101B-9397-08002B2CF9AE}" pid="12" name="MSIP_Label_96b289ea-b729-4a61-8be4-4c9b5998d087_ActionId">
    <vt:lpwstr>98adec31-0fff-426c-87c2-150aaa4df999</vt:lpwstr>
  </property>
  <property fmtid="{D5CDD505-2E9C-101B-9397-08002B2CF9AE}" pid="13" name="MSIP_Label_96b289ea-b729-4a61-8be4-4c9b5998d087_ContentBits">
    <vt:lpwstr>1</vt:lpwstr>
  </property>
  <property fmtid="{D5CDD505-2E9C-101B-9397-08002B2CF9AE}" pid="14" name="GrammarlyDocumentId">
    <vt:lpwstr>4b0f940c18b6fb7e61629f76e2d9bf73df9eff08905649a3e3530b17adc86f48</vt:lpwstr>
  </property>
</Properties>
</file>